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C3B92" w:rsidRPr="00AC3B92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AC3B92" w:rsidRPr="00AC3B92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C3B92" w:rsidRPr="00AC3B92">
        <w:rPr>
          <w:rFonts w:ascii="Verdana" w:hAnsi="Verdana"/>
          <w:sz w:val="16"/>
          <w:szCs w:val="16"/>
        </w:rPr>
        <w:t>2020-08-03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7063F4">
        <w:rPr>
          <w:rFonts w:ascii="Verdana" w:hAnsi="Verdana"/>
          <w:sz w:val="20"/>
        </w:rPr>
        <w:t xml:space="preserve"> (29)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AC3B92" w:rsidRPr="00AC3B92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7063F4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AC3B92" w:rsidRPr="00AC3B92">
        <w:rPr>
          <w:rFonts w:ascii="Verdana" w:hAnsi="Verdana"/>
          <w:b/>
          <w:sz w:val="20"/>
        </w:rPr>
        <w:t xml:space="preserve">Budowa wielofunkcyjnej Hali Sportowej AGH w Krakowie. </w:t>
      </w:r>
      <w:r w:rsidR="007063F4">
        <w:rPr>
          <w:rFonts w:ascii="Verdana" w:hAnsi="Verdana"/>
          <w:b/>
          <w:sz w:val="20"/>
        </w:rPr>
        <w:br/>
      </w:r>
      <w:bookmarkStart w:id="0" w:name="_GoBack"/>
      <w:bookmarkEnd w:id="0"/>
      <w:r w:rsidR="00AC3B92" w:rsidRPr="00AC3B92">
        <w:rPr>
          <w:rFonts w:ascii="Verdana" w:hAnsi="Verdana"/>
          <w:b/>
          <w:sz w:val="20"/>
        </w:rPr>
        <w:t>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7063F4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7063F4" w:rsidRDefault="007063F4" w:rsidP="007063F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7063F4" w:rsidRDefault="007063F4" w:rsidP="007063F4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Dach PD1 - System asekuracyjny - na rzucie dachu brak informacji o tym systemie - proszę o przekazanie rzutu dachu z naniesionym systemem asekuracji. Proszę także o informacje, czy słupki systemu asekuracji maja być stałe czy przestawne.</w:t>
      </w:r>
    </w:p>
    <w:p w:rsidR="007063F4" w:rsidRDefault="007063F4" w:rsidP="007063F4">
      <w:pPr>
        <w:pStyle w:val="Akapitzlist"/>
        <w:spacing w:line="276" w:lineRule="auto"/>
        <w:ind w:left="426"/>
        <w:jc w:val="both"/>
      </w:pPr>
      <w:r>
        <w:rPr>
          <w:rFonts w:ascii="Verdana" w:hAnsi="Verdana" w:cs="Arial"/>
          <w:b/>
          <w:sz w:val="20"/>
          <w:szCs w:val="20"/>
        </w:rPr>
        <w:t>Odp.: Słupki systemu asekuracyjnego zaprojektowano jako stałe. System asekuracyjny zaprojektowano na dachu hali A, hali B oraz na dachu na poz. +19,50. Nie projektuje się systemu asekuracyjnego na dachu w osiach 1-4 (jest balustrada). Zamawiający przypomina że Na rysunku A06 jest naniesiony system asekuracji na poszczególnych dachach.</w:t>
      </w:r>
    </w:p>
    <w:p w:rsidR="007063F4" w:rsidRDefault="007063F4" w:rsidP="007063F4">
      <w:pPr>
        <w:pStyle w:val="Akapitzlist"/>
        <w:spacing w:line="276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</w:p>
    <w:p w:rsidR="007063F4" w:rsidRDefault="007063F4" w:rsidP="007063F4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Dach PD2 i PD3 ze względu na brak informacji w projekcie i brak pozycji w kosztorysie - proszę o potwierdzenie, że na tych dachach nie przewiduje się systemu asekuracji.</w:t>
      </w:r>
    </w:p>
    <w:p w:rsidR="007063F4" w:rsidRDefault="007063F4" w:rsidP="007063F4">
      <w:pPr>
        <w:pStyle w:val="Akapitzlist"/>
        <w:spacing w:line="276" w:lineRule="auto"/>
        <w:ind w:left="426"/>
        <w:jc w:val="both"/>
      </w:pPr>
      <w:r>
        <w:rPr>
          <w:rFonts w:ascii="Verdana" w:hAnsi="Verdana" w:cs="Arial"/>
          <w:b/>
          <w:sz w:val="20"/>
          <w:szCs w:val="20"/>
        </w:rPr>
        <w:t xml:space="preserve">Odp.: System asekuracyjny zaprojektowano na dachu hali A, hali B oraz na dachu </w:t>
      </w:r>
      <w:bookmarkStart w:id="1" w:name="__DdeLink__5396_3898294405"/>
      <w:r>
        <w:rPr>
          <w:rFonts w:ascii="Verdana" w:hAnsi="Verdana" w:cs="Arial"/>
          <w:b/>
          <w:sz w:val="20"/>
          <w:szCs w:val="20"/>
        </w:rPr>
        <w:t>na poz. +19,50.</w:t>
      </w:r>
      <w:bookmarkEnd w:id="1"/>
      <w:r>
        <w:rPr>
          <w:rFonts w:ascii="Verdana" w:hAnsi="Verdana" w:cs="Arial"/>
          <w:b/>
          <w:sz w:val="20"/>
          <w:szCs w:val="20"/>
        </w:rPr>
        <w:t xml:space="preserve"> Nie projektuje się systemu asekuracyjnego na dachu w osiach 1-4 (jest balustrada).</w:t>
      </w:r>
    </w:p>
    <w:p w:rsidR="007063F4" w:rsidRDefault="007063F4" w:rsidP="007063F4">
      <w:pPr>
        <w:pStyle w:val="Akapitzlist"/>
        <w:spacing w:line="276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</w:p>
    <w:p w:rsidR="007063F4" w:rsidRDefault="007063F4" w:rsidP="007063F4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>DachPD3 na rzucie dachu brak wyłazu dachowego - proszę o potwierdzenie, że na tym dachu nie przewiduje się wyłazów dachowych.</w:t>
      </w:r>
    </w:p>
    <w:p w:rsidR="007063F4" w:rsidRDefault="007063F4" w:rsidP="007063F4">
      <w:pPr>
        <w:pStyle w:val="Akapitzlist"/>
        <w:spacing w:line="276" w:lineRule="auto"/>
        <w:ind w:left="426"/>
        <w:jc w:val="both"/>
      </w:pPr>
      <w:r>
        <w:rPr>
          <w:rFonts w:ascii="Verdana" w:hAnsi="Verdana" w:cs="Arial"/>
          <w:b/>
          <w:sz w:val="20"/>
          <w:szCs w:val="20"/>
        </w:rPr>
        <w:t>Odp.: Dostęp na dachy budynku nie jest realizowany przez wyłazy dachowe.</w:t>
      </w:r>
    </w:p>
    <w:p w:rsidR="007063F4" w:rsidRDefault="007063F4" w:rsidP="007063F4">
      <w:pPr>
        <w:pStyle w:val="Akapitzlist"/>
        <w:spacing w:line="276" w:lineRule="auto"/>
        <w:ind w:left="426"/>
        <w:jc w:val="both"/>
      </w:pPr>
      <w:r>
        <w:rPr>
          <w:rFonts w:ascii="Verdana" w:hAnsi="Verdana" w:cs="Arial"/>
          <w:b/>
          <w:sz w:val="20"/>
          <w:szCs w:val="20"/>
        </w:rPr>
        <w:t>Na dach hali A i hali B dostęp jest z okien. Na dach na w osiach 1-4 przez drzwi z 3 piętra i schodami z klatki K2 przez świetlik dachowy S1.</w:t>
      </w:r>
    </w:p>
    <w:p w:rsidR="007063F4" w:rsidRDefault="007063F4" w:rsidP="007063F4">
      <w:pPr>
        <w:pStyle w:val="Akapitzlist"/>
        <w:spacing w:line="276" w:lineRule="auto"/>
        <w:ind w:left="426"/>
        <w:jc w:val="both"/>
      </w:pPr>
      <w:r>
        <w:rPr>
          <w:rFonts w:ascii="Verdana" w:hAnsi="Verdana" w:cs="Arial"/>
          <w:b/>
          <w:sz w:val="20"/>
          <w:szCs w:val="20"/>
        </w:rPr>
        <w:t>Na dach na poz. +19,50 wejście zaprojektowano po drabinie z tarasu technicznego od strony północnej.</w:t>
      </w:r>
    </w:p>
    <w:p w:rsidR="007063F4" w:rsidRPr="00315D72" w:rsidRDefault="007063F4" w:rsidP="007063F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1E02" w:rsidRDefault="00731E02">
      <w:r>
        <w:separator/>
      </w:r>
    </w:p>
  </w:endnote>
  <w:endnote w:type="continuationSeparator" w:id="0">
    <w:p w:rsidR="00731E02" w:rsidRDefault="0073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1E02" w:rsidRDefault="00731E02">
      <w:r>
        <w:separator/>
      </w:r>
    </w:p>
  </w:footnote>
  <w:footnote w:type="continuationSeparator" w:id="0">
    <w:p w:rsidR="00731E02" w:rsidRDefault="0073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0343D"/>
    <w:multiLevelType w:val="multilevel"/>
    <w:tmpl w:val="AF526DBE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E0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063F4"/>
    <w:rsid w:val="00721200"/>
    <w:rsid w:val="00731E02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C3B9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5FA18A"/>
  <w15:chartTrackingRefBased/>
  <w15:docId w15:val="{937FF58E-563D-4861-BBFF-C927AD32F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7063F4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7063F4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49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2020-08-03T06:57:00Z</cp:lastPrinted>
  <dcterms:created xsi:type="dcterms:W3CDTF">2020-08-03T06:57:00Z</dcterms:created>
  <dcterms:modified xsi:type="dcterms:W3CDTF">2020-08-03T06:57:00Z</dcterms:modified>
</cp:coreProperties>
</file>