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96939" w14:textId="5479FD6F"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 w14:anchorId="09D6E8A5"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14:paraId="32E2828F" w14:textId="77777777" w:rsidR="00821C80" w:rsidRDefault="00821C80"/>
                <w:p w14:paraId="36B78649" w14:textId="77777777" w:rsidR="00821C80" w:rsidRDefault="00821C80">
                  <w:pPr>
                    <w:rPr>
                      <w:sz w:val="12"/>
                    </w:rPr>
                  </w:pPr>
                </w:p>
                <w:p w14:paraId="39A76C4C" w14:textId="77777777" w:rsidR="00821C80" w:rsidRDefault="00821C80">
                  <w:pPr>
                    <w:rPr>
                      <w:sz w:val="12"/>
                    </w:rPr>
                  </w:pPr>
                </w:p>
                <w:p w14:paraId="66F267EA" w14:textId="77777777" w:rsidR="00821C80" w:rsidRDefault="00821C80">
                  <w:pPr>
                    <w:rPr>
                      <w:sz w:val="12"/>
                    </w:rPr>
                  </w:pPr>
                </w:p>
                <w:p w14:paraId="7C8960B5" w14:textId="77777777" w:rsidR="00821C80" w:rsidRDefault="00821C80">
                  <w:pPr>
                    <w:rPr>
                      <w:sz w:val="12"/>
                    </w:rPr>
                  </w:pPr>
                </w:p>
                <w:p w14:paraId="3D5004C1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1D32379" w14:textId="77777777"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C04BE1C" w14:textId="77777777"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771897">
        <w:rPr>
          <w:rFonts w:ascii="Times New Roman" w:hAnsi="Times New Roman"/>
          <w:sz w:val="24"/>
        </w:rPr>
        <w:t>9</w:t>
      </w:r>
    </w:p>
    <w:p w14:paraId="6186759D" w14:textId="77777777" w:rsidR="00821C80" w:rsidRDefault="00821C80">
      <w:pPr>
        <w:rPr>
          <w:sz w:val="22"/>
        </w:rPr>
      </w:pPr>
    </w:p>
    <w:p w14:paraId="7E5AF3EE" w14:textId="77777777" w:rsidR="00821C80" w:rsidRDefault="00821C80">
      <w:pPr>
        <w:rPr>
          <w:sz w:val="22"/>
        </w:rPr>
      </w:pPr>
    </w:p>
    <w:p w14:paraId="024CE0E2" w14:textId="77777777" w:rsidR="00821C80" w:rsidRDefault="00821C80">
      <w:pPr>
        <w:rPr>
          <w:sz w:val="22"/>
        </w:rPr>
      </w:pPr>
    </w:p>
    <w:p w14:paraId="5A5BF579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728FB" w:rsidRPr="00F728FB">
        <w:rPr>
          <w:sz w:val="24"/>
          <w:szCs w:val="24"/>
        </w:rPr>
        <w:t>ZP/19/2020</w:t>
      </w:r>
    </w:p>
    <w:p w14:paraId="14E505B8" w14:textId="77777777" w:rsidR="00821C80" w:rsidRDefault="00821C80">
      <w:pPr>
        <w:spacing w:line="360" w:lineRule="auto"/>
        <w:rPr>
          <w:sz w:val="22"/>
        </w:rPr>
      </w:pPr>
    </w:p>
    <w:p w14:paraId="31191765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2AA35655" w14:textId="77777777"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5733D025" w14:textId="77777777" w:rsidR="00150D7E" w:rsidRDefault="00150D7E" w:rsidP="0060654D">
      <w:pPr>
        <w:pStyle w:val="Tekstpodstawowy2"/>
      </w:pPr>
    </w:p>
    <w:p w14:paraId="79C51067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728FB" w:rsidRPr="00F728FB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18132E04" w14:textId="77777777" w:rsidR="00F728FB" w:rsidRPr="00F728FB" w:rsidRDefault="00F728FB" w:rsidP="00150D7E">
      <w:pPr>
        <w:jc w:val="both"/>
        <w:rPr>
          <w:b/>
          <w:sz w:val="24"/>
          <w:szCs w:val="24"/>
        </w:rPr>
      </w:pPr>
      <w:r w:rsidRPr="00F728FB">
        <w:rPr>
          <w:b/>
          <w:sz w:val="24"/>
          <w:szCs w:val="24"/>
        </w:rPr>
        <w:t>1: Opracowanie pełno-branżowej dokumentacji projektowej, w tym wykonanie projektu budowlano- wykonawczego, uzyskanie pozwolenia na budowę oraz wykonanie robót budowlanych polegających na przebudowie części Pawilonu PK dla potrzeb archiwum Szpitala wraz z dostawą regałów przesuwnych.</w:t>
      </w:r>
    </w:p>
    <w:p w14:paraId="32D906D4" w14:textId="77777777" w:rsidR="00150D7E" w:rsidRPr="00901871" w:rsidRDefault="00F728FB" w:rsidP="00150D7E">
      <w:pPr>
        <w:jc w:val="both"/>
        <w:rPr>
          <w:sz w:val="24"/>
          <w:szCs w:val="24"/>
        </w:rPr>
      </w:pPr>
      <w:r w:rsidRPr="00F728FB">
        <w:rPr>
          <w:b/>
          <w:sz w:val="24"/>
          <w:szCs w:val="24"/>
        </w:rPr>
        <w:t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uzyskanie pozwolenia na budowę.</w:t>
      </w:r>
    </w:p>
    <w:p w14:paraId="4AE7AF68" w14:textId="77777777" w:rsidR="00150D7E" w:rsidRDefault="00150D7E" w:rsidP="00150D7E">
      <w:pPr>
        <w:jc w:val="both"/>
        <w:rPr>
          <w:sz w:val="24"/>
        </w:rPr>
      </w:pPr>
    </w:p>
    <w:p w14:paraId="3541120E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1C5E84CC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1BB97BB7" w14:textId="77777777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14:paraId="71193430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EF40A79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2342B9AC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1D9BCBF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292ACD3F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6A10A5E7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6A8A42F5" w14:textId="77777777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35CBEB6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6B13AD8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6CF51AB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20DBB84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33DF67E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1CA1140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496F7439" w14:textId="77777777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553798D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0EFD9F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C896206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D8247B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A06E30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540FE7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1B942064" w14:textId="77777777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53CA89BE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C13327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783BD0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3F8499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72B92E6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DAF5D1F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1CAB63AA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lastRenderedPageBreak/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761B213C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46E4B6" w14:textId="77777777" w:rsidR="00EE0470" w:rsidRDefault="00EE0470">
      <w:r>
        <w:separator/>
      </w:r>
    </w:p>
  </w:endnote>
  <w:endnote w:type="continuationSeparator" w:id="0">
    <w:p w14:paraId="49B262D1" w14:textId="77777777" w:rsidR="00EE0470" w:rsidRDefault="00EE0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958B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DC8FB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DB400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338AD4" w14:textId="77777777" w:rsidR="00821C80" w:rsidRDefault="00821C80">
    <w:pPr>
      <w:pStyle w:val="Stopka"/>
      <w:tabs>
        <w:tab w:val="clear" w:pos="4536"/>
      </w:tabs>
      <w:jc w:val="center"/>
    </w:pPr>
  </w:p>
  <w:p w14:paraId="5661DBC1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8FAF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309F75" w14:textId="77777777" w:rsidR="00821C80" w:rsidRDefault="00821C80">
    <w:pPr>
      <w:pStyle w:val="Stopka"/>
      <w:tabs>
        <w:tab w:val="clear" w:pos="4536"/>
      </w:tabs>
      <w:jc w:val="center"/>
    </w:pPr>
  </w:p>
  <w:p w14:paraId="16624185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24A383" w14:textId="77777777" w:rsidR="00EE0470" w:rsidRDefault="00EE0470">
      <w:r>
        <w:separator/>
      </w:r>
    </w:p>
  </w:footnote>
  <w:footnote w:type="continuationSeparator" w:id="0">
    <w:p w14:paraId="7EC23B0C" w14:textId="77777777" w:rsidR="00EE0470" w:rsidRDefault="00EE0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5FC91E" w14:textId="77777777" w:rsidR="00F728FB" w:rsidRDefault="00F728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25AD13" w14:textId="77777777" w:rsidR="00F728FB" w:rsidRDefault="00F728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269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470"/>
    <w:rsid w:val="00150D7E"/>
    <w:rsid w:val="00167DCC"/>
    <w:rsid w:val="004E070D"/>
    <w:rsid w:val="0060654D"/>
    <w:rsid w:val="007064BA"/>
    <w:rsid w:val="00771897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EE0470"/>
    <w:rsid w:val="00F7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C796409"/>
  <w15:chartTrackingRefBased/>
  <w15:docId w15:val="{FE574F3C-3DA5-47C3-9F15-40E8CE74B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2020-07-31T10:26:00Z</dcterms:created>
  <dcterms:modified xsi:type="dcterms:W3CDTF">2020-07-31T10:26:00Z</dcterms:modified>
</cp:coreProperties>
</file>