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3A80F" w14:textId="6C6ED022" w:rsidR="00CB6204" w:rsidRDefault="005E774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7D1BD8" wp14:editId="766A709B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19DAF1" w14:textId="77777777" w:rsidR="00CB6204" w:rsidRDefault="00CB6204" w:rsidP="00CB6204"/>
                          <w:p w14:paraId="32F11D07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F3685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F6A06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75791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B3857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D13970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957986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863FA4C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E860FC0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7D1BD8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1819DAF1" w14:textId="77777777" w:rsidR="00CB6204" w:rsidRDefault="00CB6204" w:rsidP="00CB6204"/>
                    <w:p w14:paraId="32F11D07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6F3685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2F6A06F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A75791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7B3857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D13970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957986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863FA4C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E860FC0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00C7F">
        <w:rPr>
          <w:b/>
          <w:i w:val="0"/>
        </w:rPr>
        <w:t>7</w:t>
      </w:r>
    </w:p>
    <w:p w14:paraId="2AD3349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6843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A09C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935865C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0783F" w:rsidRPr="0010783F">
        <w:rPr>
          <w:b/>
          <w:sz w:val="24"/>
        </w:rPr>
        <w:t>ZP/19/2020</w:t>
      </w:r>
    </w:p>
    <w:p w14:paraId="75704F4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9F8C5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3D9105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95404B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7459BA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47202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D133F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8C3CC45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783F" w:rsidRPr="0010783F">
        <w:rPr>
          <w:b/>
        </w:rPr>
        <w:t>przetarg nieograniczony</w:t>
      </w:r>
      <w:r w:rsidR="00753DC1">
        <w:t xml:space="preserve"> na:</w:t>
      </w:r>
    </w:p>
    <w:p w14:paraId="3A8053B9" w14:textId="77777777" w:rsidR="0010783F" w:rsidRPr="0010783F" w:rsidRDefault="0010783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0783F">
        <w:rPr>
          <w:b/>
          <w:sz w:val="24"/>
          <w:szCs w:val="24"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</w:p>
    <w:p w14:paraId="6818C62F" w14:textId="77777777" w:rsidR="0000184A" w:rsidRDefault="0010783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0783F">
        <w:rPr>
          <w:b/>
          <w:sz w:val="24"/>
          <w:szCs w:val="24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budowę.</w:t>
      </w:r>
    </w:p>
    <w:p w14:paraId="1977DB1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61C7E96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783F" w:rsidRPr="0010783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2E30FEAF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A7504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5BF58F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C48C71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783F" w:rsidRPr="0010783F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14:paraId="774C91E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0783F" w:rsidRPr="0010783F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14:paraId="4F87513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059C3CF6" w14:textId="77777777" w:rsidTr="00C527C7">
        <w:tc>
          <w:tcPr>
            <w:tcW w:w="543" w:type="dxa"/>
          </w:tcPr>
          <w:p w14:paraId="1543B1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10230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C103A6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014D0A6" w14:textId="77777777" w:rsidTr="00C527C7">
        <w:tc>
          <w:tcPr>
            <w:tcW w:w="543" w:type="dxa"/>
          </w:tcPr>
          <w:p w14:paraId="55DB52C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A046D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E87D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6F98FE8" w14:textId="77777777" w:rsidTr="00C527C7">
        <w:tc>
          <w:tcPr>
            <w:tcW w:w="543" w:type="dxa"/>
          </w:tcPr>
          <w:p w14:paraId="499547B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14:paraId="7EEE434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596D86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93BE746" w14:textId="77777777" w:rsidTr="00C527C7">
        <w:tc>
          <w:tcPr>
            <w:tcW w:w="543" w:type="dxa"/>
          </w:tcPr>
          <w:p w14:paraId="3F12ADF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AA8D22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992A1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A242712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7FBB1A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DDC5FBE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A51B558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BA6C91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843685" w14:textId="77777777" w:rsidR="00051DE3" w:rsidRDefault="00051DE3">
      <w:r>
        <w:separator/>
      </w:r>
    </w:p>
  </w:endnote>
  <w:endnote w:type="continuationSeparator" w:id="0">
    <w:p w14:paraId="728B44DA" w14:textId="77777777" w:rsidR="00051DE3" w:rsidRDefault="0005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B1DD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15738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2B0C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AE50C87" w14:textId="28DC9E4D" w:rsidR="00336EEB" w:rsidRDefault="005E774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497E5D" wp14:editId="1EA130D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D37F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01E540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7974E" w14:textId="77777777" w:rsidR="0010783F" w:rsidRDefault="00107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BC91D" w14:textId="77777777" w:rsidR="00051DE3" w:rsidRDefault="00051DE3">
      <w:r>
        <w:separator/>
      </w:r>
    </w:p>
  </w:footnote>
  <w:footnote w:type="continuationSeparator" w:id="0">
    <w:p w14:paraId="2AAC401A" w14:textId="77777777" w:rsidR="00051DE3" w:rsidRDefault="00051DE3">
      <w:r>
        <w:continuationSeparator/>
      </w:r>
    </w:p>
  </w:footnote>
  <w:footnote w:id="1">
    <w:p w14:paraId="1E8175C7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7900B6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9F7AC" w14:textId="77777777" w:rsidR="0010783F" w:rsidRDefault="00107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96593" w14:textId="77777777" w:rsidR="0010783F" w:rsidRDefault="00107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4048F" w14:textId="77777777" w:rsidR="0010783F" w:rsidRDefault="00107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8CE"/>
    <w:rsid w:val="0000184A"/>
    <w:rsid w:val="00012997"/>
    <w:rsid w:val="00051DE3"/>
    <w:rsid w:val="000621A2"/>
    <w:rsid w:val="00075CEC"/>
    <w:rsid w:val="00106AC7"/>
    <w:rsid w:val="0010783F"/>
    <w:rsid w:val="00111985"/>
    <w:rsid w:val="00147532"/>
    <w:rsid w:val="001614BA"/>
    <w:rsid w:val="001728C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774B"/>
    <w:rsid w:val="00600C7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618E10"/>
  <w15:chartTrackingRefBased/>
  <w15:docId w15:val="{FD9D8500-5BB8-4B0F-B7B1-1FBE649D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2020-07-30T07:59:00Z</dcterms:created>
  <dcterms:modified xsi:type="dcterms:W3CDTF">2020-07-30T07:59:00Z</dcterms:modified>
</cp:coreProperties>
</file>