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2AA053" w14:textId="3E2C91EB"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>Załącznik nr</w:t>
      </w:r>
      <w:r w:rsidR="00127828">
        <w:rPr>
          <w:b/>
          <w:i w:val="0"/>
          <w:sz w:val="22"/>
          <w:szCs w:val="22"/>
        </w:rPr>
        <w:t xml:space="preserve"> 5</w:t>
      </w:r>
    </w:p>
    <w:p w14:paraId="45559261" w14:textId="77777777" w:rsidR="005103B9" w:rsidRDefault="005103B9" w:rsidP="005103B9">
      <w:pPr>
        <w:spacing w:after="0" w:line="480" w:lineRule="auto"/>
        <w:rPr>
          <w:b/>
        </w:rPr>
      </w:pPr>
    </w:p>
    <w:p w14:paraId="7EDD6163" w14:textId="43C36E06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A6351" w:rsidRPr="008A6351">
        <w:rPr>
          <w:rFonts w:ascii="Times New Roman" w:hAnsi="Times New Roman"/>
          <w:b/>
        </w:rPr>
        <w:t>ZP/1</w:t>
      </w:r>
      <w:r w:rsidR="002C4247">
        <w:rPr>
          <w:rFonts w:ascii="Times New Roman" w:hAnsi="Times New Roman"/>
          <w:b/>
        </w:rPr>
        <w:t>9</w:t>
      </w:r>
      <w:r w:rsidR="008A6351" w:rsidRPr="008A6351">
        <w:rPr>
          <w:rFonts w:ascii="Times New Roman" w:hAnsi="Times New Roman"/>
          <w:b/>
        </w:rPr>
        <w:t>/2020</w:t>
      </w:r>
    </w:p>
    <w:p w14:paraId="0DEDFE1E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7E3A6EC8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A6351" w:rsidRPr="008A6351">
        <w:rPr>
          <w:sz w:val="22"/>
          <w:szCs w:val="22"/>
        </w:rPr>
        <w:t>Szpital Specjalistyczny im. Stefana Żeromskiego SPZOZ w Krakowie</w:t>
      </w:r>
    </w:p>
    <w:p w14:paraId="22B8DD1A" w14:textId="77777777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A6351" w:rsidRPr="008A6351">
        <w:rPr>
          <w:sz w:val="22"/>
          <w:szCs w:val="22"/>
        </w:rPr>
        <w:t>os. Na Skarpie</w:t>
      </w:r>
      <w:r w:rsidRPr="00E24546">
        <w:rPr>
          <w:sz w:val="22"/>
          <w:szCs w:val="22"/>
        </w:rPr>
        <w:t xml:space="preserve"> </w:t>
      </w:r>
      <w:r w:rsidR="008A6351" w:rsidRPr="008A6351">
        <w:rPr>
          <w:sz w:val="22"/>
          <w:szCs w:val="22"/>
        </w:rPr>
        <w:t>66</w:t>
      </w:r>
      <w:r w:rsidRPr="00E24546">
        <w:rPr>
          <w:sz w:val="22"/>
          <w:szCs w:val="22"/>
        </w:rPr>
        <w:t xml:space="preserve"> </w:t>
      </w:r>
    </w:p>
    <w:p w14:paraId="2906FE65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A6351" w:rsidRPr="008A6351">
        <w:rPr>
          <w:sz w:val="22"/>
          <w:szCs w:val="22"/>
        </w:rPr>
        <w:t>31-913</w:t>
      </w:r>
      <w:r w:rsidRPr="00E24546">
        <w:rPr>
          <w:sz w:val="22"/>
          <w:szCs w:val="22"/>
        </w:rPr>
        <w:t xml:space="preserve"> </w:t>
      </w:r>
      <w:r w:rsidR="008A6351" w:rsidRPr="008A6351">
        <w:rPr>
          <w:sz w:val="22"/>
          <w:szCs w:val="22"/>
        </w:rPr>
        <w:t>Kraków</w:t>
      </w:r>
    </w:p>
    <w:p w14:paraId="0C5A3B44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7CA0599F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2E9B1243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E186497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8D7BCEF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677812FC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047D388C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EF1505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3906499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414116F8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14:paraId="791AF305" w14:textId="77777777"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14:paraId="19E9F93C" w14:textId="77777777"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14:paraId="400B345C" w14:textId="77777777"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8A6351" w:rsidRPr="008A6351">
        <w:rPr>
          <w:rFonts w:ascii="Times New Roman" w:hAnsi="Times New Roman"/>
        </w:rPr>
        <w:t>(</w:t>
      </w:r>
      <w:proofErr w:type="spellStart"/>
      <w:r w:rsidR="008A6351" w:rsidRPr="008A6351">
        <w:rPr>
          <w:rFonts w:ascii="Times New Roman" w:hAnsi="Times New Roman"/>
        </w:rPr>
        <w:t>t.j</w:t>
      </w:r>
      <w:proofErr w:type="spellEnd"/>
      <w:r w:rsidR="008A6351" w:rsidRPr="008A6351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14:paraId="08E484CB" w14:textId="77777777"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14:paraId="41C70B48" w14:textId="77777777"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14:paraId="0C089117" w14:textId="77777777"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14:paraId="3FB2E138" w14:textId="77777777"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4C76EE38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1AB4BBF" w14:textId="77777777" w:rsidR="002C4247" w:rsidRPr="002C4247" w:rsidRDefault="001F027E" w:rsidP="002C4247">
      <w:pPr>
        <w:spacing w:after="0" w:line="276" w:lineRule="auto"/>
        <w:ind w:firstLine="709"/>
        <w:jc w:val="both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2C4247" w:rsidRPr="002C4247">
        <w:rPr>
          <w:rFonts w:ascii="Times New Roman" w:hAnsi="Times New Roman"/>
          <w:b/>
        </w:rPr>
        <w:t>1: Opracowanie pełno-branżowej dokumentacji projektowej, w tym wykonanie projektu budowlano- wykonawczego, uzyskanie pozwolenia na budowę oraz wykonanie robót budowlanych polegających na przebudowie części Pawilonu PK dla potrzeb archiwum Szpitala wraz z dostawą regałów przesuwnych.</w:t>
      </w:r>
    </w:p>
    <w:p w14:paraId="099DC220" w14:textId="54903019" w:rsidR="00203A40" w:rsidRPr="00F90CD1" w:rsidRDefault="002C4247" w:rsidP="002C4247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2C4247">
        <w:rPr>
          <w:rFonts w:ascii="Times New Roman" w:hAnsi="Times New Roman"/>
          <w:b/>
        </w:rPr>
        <w:t>2: Opracowanie projektu budowlano - wykonawczego przebudowy części pomieszczeń pawilonu Pralnia - Kuchnia dla potrzeb Poradni Dermatologicznej Dorosłych i Dzieci i zaplecza socjalnego (szatnia + węzeł sanitarny) dla potrzeb Kuchni, uzgodnienie przyjętych rozwiązań z Miejskim Konserwatorem Zabytków oraz uzyskanie pozwolenia na budowę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8A6351" w:rsidRPr="008A6351">
        <w:rPr>
          <w:rFonts w:ascii="Times New Roman" w:hAnsi="Times New Roman"/>
          <w:b/>
        </w:rPr>
        <w:t>Szpital Specjalistyczny im. Stefana Żeromskiego SPZOZ w Krakowie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042CE8B2" w14:textId="77777777"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9E7A870" w14:textId="77777777"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14:paraId="5735BE3B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lastRenderedPageBreak/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14:paraId="43CFCCB4" w14:textId="77777777" w:rsidR="008A6351" w:rsidRPr="00997D0F" w:rsidRDefault="008A6351" w:rsidP="008A6351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14:paraId="15ECE51E" w14:textId="77777777" w:rsidR="008A6351" w:rsidRPr="00023477" w:rsidRDefault="008A6351" w:rsidP="008A6351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14:paraId="3C1E6D91" w14:textId="77777777"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765E19F5" w14:textId="77777777"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1316B462" w14:textId="77777777" w:rsidR="008A6351" w:rsidRPr="00997D0F" w:rsidRDefault="008A6351" w:rsidP="008A6351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6912C820" w14:textId="77777777" w:rsidR="008A6351" w:rsidRPr="000247FF" w:rsidRDefault="008A6351" w:rsidP="008A6351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14:paraId="10945A21" w14:textId="77777777" w:rsidR="008A6351" w:rsidRPr="000247FF" w:rsidRDefault="008A6351" w:rsidP="008A6351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14:paraId="26526A0C" w14:textId="77777777" w:rsidR="00292198" w:rsidRPr="00292198" w:rsidRDefault="00292198" w:rsidP="00292198">
      <w:pPr>
        <w:rPr>
          <w:rFonts w:ascii="Times New Roman" w:hAnsi="Times New Roman"/>
        </w:rPr>
      </w:pPr>
    </w:p>
    <w:p w14:paraId="42BB21D4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200DA932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47209B36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48EF3B5C" w14:textId="77777777"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CC522F9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51DB692C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695E9818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6CFDCC20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5F8CC7AE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36D55952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31D062FA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2271CF8A" w14:textId="77777777"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33395E3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6D09D425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2D1C6F81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36EE6D2C" w14:textId="77777777"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14:paraId="4797FB6B" w14:textId="77777777" w:rsidTr="005103B9">
        <w:tc>
          <w:tcPr>
            <w:tcW w:w="709" w:type="dxa"/>
          </w:tcPr>
          <w:p w14:paraId="73DF0B7F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14:paraId="4EC8F129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14:paraId="0DD88CA3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14:paraId="2C95062C" w14:textId="77777777"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C1A98B4" w14:textId="77777777"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3611F9C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50068501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5294F55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CD52CCC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59245B6F" w14:textId="77777777"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14:paraId="62D49C8B" w14:textId="77777777"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14:paraId="11867DEE" w14:textId="77777777"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14:paraId="6F99C97B" w14:textId="77777777"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14:paraId="79D37276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FDAFF98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F8C4542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14:paraId="5349C30D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FCCADE7" w14:textId="77777777"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7A384B22" w14:textId="77777777"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5CA75DD9" w14:textId="77777777"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1BC82979" w14:textId="77777777"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14:paraId="68EBC00D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14:paraId="37339C4C" w14:textId="77777777"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14:paraId="51FFE6D3" w14:textId="77777777"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614716F9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F4944FD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38E8ABC0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111B8BE" w14:textId="77777777"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FE9429E" w14:textId="77777777"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22AD68F6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14:paraId="71A07CBB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14:paraId="34DE0A32" w14:textId="77777777"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4539E82C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98CA8D0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14:paraId="043522AF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580555D" w14:textId="77777777"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75796B2" w14:textId="77777777"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663CF032" w14:textId="77777777"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AD79D95" w14:textId="77777777"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4CC53ACA" w14:textId="77777777"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14:paraId="456D332C" w14:textId="77777777"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0950E605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F9508C8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137EDEFD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53D4CFB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1BBEEE16" w14:textId="77777777"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06C07E9D" w14:textId="77777777"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E68E96" w14:textId="77777777" w:rsidR="00754950" w:rsidRDefault="00754950" w:rsidP="0038231F">
      <w:pPr>
        <w:spacing w:after="0" w:line="240" w:lineRule="auto"/>
      </w:pPr>
      <w:r>
        <w:separator/>
      </w:r>
    </w:p>
  </w:endnote>
  <w:endnote w:type="continuationSeparator" w:id="0">
    <w:p w14:paraId="0B89EACB" w14:textId="77777777" w:rsidR="00754950" w:rsidRDefault="0075495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552D29" w14:textId="77777777" w:rsidR="008A6351" w:rsidRDefault="008A63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C542F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DA78CE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8CADF4" w14:textId="77777777" w:rsidR="008A6351" w:rsidRDefault="008A63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4FA497" w14:textId="77777777" w:rsidR="00754950" w:rsidRDefault="00754950" w:rsidP="0038231F">
      <w:pPr>
        <w:spacing w:after="0" w:line="240" w:lineRule="auto"/>
      </w:pPr>
      <w:r>
        <w:separator/>
      </w:r>
    </w:p>
  </w:footnote>
  <w:footnote w:type="continuationSeparator" w:id="0">
    <w:p w14:paraId="1666987A" w14:textId="77777777" w:rsidR="00754950" w:rsidRDefault="0075495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BE7944" w14:textId="77777777" w:rsidR="008A6351" w:rsidRDefault="008A63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5BA59C" w14:textId="77777777" w:rsidR="008A6351" w:rsidRDefault="008A63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C77DB" w14:textId="77777777" w:rsidR="008A6351" w:rsidRDefault="008A63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D1A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27828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247"/>
    <w:rsid w:val="002C4948"/>
    <w:rsid w:val="002E641A"/>
    <w:rsid w:val="00313417"/>
    <w:rsid w:val="00313911"/>
    <w:rsid w:val="00332258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5DF"/>
    <w:rsid w:val="00641874"/>
    <w:rsid w:val="006676AE"/>
    <w:rsid w:val="006A3A1F"/>
    <w:rsid w:val="006A52B6"/>
    <w:rsid w:val="006E4D1A"/>
    <w:rsid w:val="006F0034"/>
    <w:rsid w:val="006F3D32"/>
    <w:rsid w:val="007118F0"/>
    <w:rsid w:val="0072560B"/>
    <w:rsid w:val="00746532"/>
    <w:rsid w:val="00751725"/>
    <w:rsid w:val="00754950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A6351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57B40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DEE4311"/>
  <w15:docId w15:val="{707434AC-FAD0-4749-9F74-55B4DDFD6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739</Words>
  <Characters>4436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2016-07-26T10:32:00Z</cp:lastPrinted>
  <dcterms:created xsi:type="dcterms:W3CDTF">2020-07-30T07:59:00Z</dcterms:created>
  <dcterms:modified xsi:type="dcterms:W3CDTF">2020-07-30T07:59:00Z</dcterms:modified>
</cp:coreProperties>
</file>