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6BF02" w14:textId="6E6527EF" w:rsidR="00025386" w:rsidRDefault="00B33B31" w:rsidP="00D92325">
      <w:pPr>
        <w:pStyle w:val="Nagwek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87F5C10" wp14:editId="38FB8A3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7A775B" w14:textId="77777777" w:rsidR="00025386" w:rsidRDefault="00025386" w:rsidP="00025386"/>
                          <w:p w14:paraId="6D41B04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13916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BE8D9C" w14:textId="77777777"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A4B8E6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FA32BD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D5747A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4E24DF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244BF2">
        <w:rPr>
          <w:b/>
          <w:i w:val="0"/>
        </w:rPr>
        <w:t>8</w:t>
      </w:r>
    </w:p>
    <w:p w14:paraId="352AA571" w14:textId="77777777" w:rsidR="00025386" w:rsidRPr="00025386" w:rsidRDefault="00025386" w:rsidP="00025386"/>
    <w:p w14:paraId="4019A13D" w14:textId="77777777" w:rsidR="00D92325" w:rsidRDefault="00D9232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24B7C0D" w14:textId="69E54409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19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1D1E99A" w14:textId="77777777" w:rsidR="0048433E" w:rsidRPr="0048433E" w:rsidRDefault="0048433E" w:rsidP="0048433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8433E">
        <w:rPr>
          <w:rFonts w:ascii="Times New Roman" w:eastAsia="Times New Roman" w:hAnsi="Times New Roman"/>
          <w:b/>
          <w:sz w:val="24"/>
          <w:szCs w:val="24"/>
          <w:lang w:eastAsia="pl-PL"/>
        </w:rPr>
        <w:t>1: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przesuwnych.</w:t>
      </w:r>
    </w:p>
    <w:p w14:paraId="62230B31" w14:textId="2CFB85F9" w:rsidR="00D92325" w:rsidRDefault="0048433E" w:rsidP="0048433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8433E">
        <w:rPr>
          <w:rFonts w:ascii="Times New Roman" w:eastAsia="Times New Roman" w:hAnsi="Times New Roman"/>
          <w:b/>
          <w:sz w:val="24"/>
          <w:szCs w:val="24"/>
          <w:lang w:eastAsia="pl-PL"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budowę,</w:t>
      </w:r>
    </w:p>
    <w:p w14:paraId="7571528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2952AA3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E7EFCD0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8B59DE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78A953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A8BB041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1F256" w14:textId="77777777" w:rsidR="00360B0B" w:rsidRDefault="00360B0B" w:rsidP="00025386">
      <w:pPr>
        <w:spacing w:after="0" w:line="240" w:lineRule="auto"/>
      </w:pPr>
      <w:r>
        <w:separator/>
      </w:r>
    </w:p>
  </w:endnote>
  <w:endnote w:type="continuationSeparator" w:id="0">
    <w:p w14:paraId="7DBE8766" w14:textId="77777777" w:rsidR="00360B0B" w:rsidRDefault="00360B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F105" w14:textId="77777777" w:rsidR="00360B0B" w:rsidRDefault="00360B0B" w:rsidP="00025386">
      <w:pPr>
        <w:spacing w:after="0" w:line="240" w:lineRule="auto"/>
      </w:pPr>
      <w:r>
        <w:separator/>
      </w:r>
    </w:p>
  </w:footnote>
  <w:footnote w:type="continuationSeparator" w:id="0">
    <w:p w14:paraId="20E3536E" w14:textId="77777777" w:rsidR="00360B0B" w:rsidRDefault="00360B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523DF6"/>
    <w:rsid w:val="0055145C"/>
    <w:rsid w:val="005624D8"/>
    <w:rsid w:val="00600A2C"/>
    <w:rsid w:val="00657A47"/>
    <w:rsid w:val="00745A44"/>
    <w:rsid w:val="007B016F"/>
    <w:rsid w:val="007D22EC"/>
    <w:rsid w:val="007F0FED"/>
    <w:rsid w:val="00805769"/>
    <w:rsid w:val="008B797E"/>
    <w:rsid w:val="008F2498"/>
    <w:rsid w:val="00A56A6F"/>
    <w:rsid w:val="00AA1DAC"/>
    <w:rsid w:val="00AE17AC"/>
    <w:rsid w:val="00B2669E"/>
    <w:rsid w:val="00B33B31"/>
    <w:rsid w:val="00B77707"/>
    <w:rsid w:val="00BE3BCE"/>
    <w:rsid w:val="00C30AB1"/>
    <w:rsid w:val="00C60732"/>
    <w:rsid w:val="00CE73B7"/>
    <w:rsid w:val="00D1017B"/>
    <w:rsid w:val="00D55FC4"/>
    <w:rsid w:val="00D92325"/>
    <w:rsid w:val="00DA03EB"/>
    <w:rsid w:val="00DC587A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2020-07-30T07:59:00Z</dcterms:created>
  <dcterms:modified xsi:type="dcterms:W3CDTF">2020-07-30T07:59:00Z</dcterms:modified>
</cp:coreProperties>
</file>