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63FED443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C66D04" w:rsidRPr="00C66D04">
        <w:rPr>
          <w:b/>
        </w:rPr>
        <w:t>3 szt. tabletów graficznych i 1 szt. laptopa 2w1 - KC-</w:t>
      </w:r>
      <w:proofErr w:type="spellStart"/>
      <w:r w:rsidR="00C66D04" w:rsidRPr="00C66D04">
        <w:rPr>
          <w:b/>
        </w:rPr>
        <w:t>zp</w:t>
      </w:r>
      <w:proofErr w:type="spellEnd"/>
      <w:r w:rsidR="00C66D04" w:rsidRPr="00C66D04">
        <w:rPr>
          <w:b/>
        </w:rPr>
        <w:t>. 272-297/20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11B25" w14:paraId="0617B7E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22AF" w14:textId="2C47A231" w:rsidR="00411B25" w:rsidRDefault="00C66D04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Tablet graficzny nr 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77777777" w:rsidR="00411B25" w:rsidRDefault="00411B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C66D04" w14:paraId="5BE52CB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5F3DF4" w14:textId="77777777" w:rsidR="00C66D04" w:rsidRDefault="00C66D04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6B51" w14:textId="745FBEC9" w:rsidR="00C66D04" w:rsidRDefault="00C66D04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Tablet graficzny nr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ECAC" w14:textId="77777777" w:rsidR="00C66D04" w:rsidRDefault="00C66D04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720E" w14:textId="18271C9C" w:rsidR="00C66D04" w:rsidRDefault="00C66D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4851" w14:textId="77777777" w:rsidR="00C66D04" w:rsidRDefault="00C66D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4556" w14:textId="77777777" w:rsidR="00C66D04" w:rsidRDefault="00C66D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A8BC06" w14:textId="77777777" w:rsidR="00C66D04" w:rsidRDefault="00C66D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420C79" w14:textId="77777777" w:rsidR="00C66D04" w:rsidRDefault="00C66D04">
            <w:pPr>
              <w:ind w:right="425"/>
              <w:rPr>
                <w:sz w:val="18"/>
                <w:szCs w:val="18"/>
              </w:rPr>
            </w:pPr>
          </w:p>
        </w:tc>
      </w:tr>
      <w:tr w:rsidR="00EB4CE1" w14:paraId="1B6060B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0F1810C9" w:rsidR="00EB4CE1" w:rsidRDefault="00C66D04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Komputer przenośny 2w1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Default="00EB4CE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2948A977" w:rsidR="00EB4CE1" w:rsidRDefault="00C66D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</w:tr>
      <w:tr w:rsidR="00411B25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Default="00411B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Default="00411B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145FD27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  <w:r w:rsidR="008D5BF3" w:rsidRPr="008D5BF3">
        <w:t>(</w:t>
      </w:r>
      <w:r w:rsidR="008D5BF3" w:rsidRPr="008D5BF3">
        <w:rPr>
          <w:i/>
          <w:highlight w:val="yellow"/>
        </w:rPr>
        <w:t>kryterium oceny ofert)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7777777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7777777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po zakończeniu postępowania wadium należy zwrócić.</w:t>
      </w:r>
      <w:r w:rsidRPr="009031B9">
        <w:rPr>
          <w:rStyle w:val="Odwoanieprzypisudolnego"/>
          <w:sz w:val="20"/>
          <w:szCs w:val="22"/>
        </w:rPr>
        <w:footnoteReference w:id="1"/>
      </w:r>
    </w:p>
    <w:p w14:paraId="3BEAC581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Bank: ........................................................................</w:t>
      </w:r>
    </w:p>
    <w:p w14:paraId="38A7ABC6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Nr konta ....................................................................</w:t>
      </w:r>
    </w:p>
    <w:p w14:paraId="13759077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Inne ...........................................................................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7777777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77777777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Pr="00411B25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F653F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38D21CD1" w14:textId="77777777"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28F98357" w14:textId="77777777" w:rsidR="002036B5" w:rsidRDefault="00A01521" w:rsidP="002036B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0730768D" w14:textId="77777777" w:rsidR="002036B5" w:rsidRDefault="002036B5" w:rsidP="002036B5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A6DDCB" w14:textId="77777777" w:rsidR="003F5503" w:rsidRDefault="003F5503">
      <w:r>
        <w:separator/>
      </w:r>
    </w:p>
  </w:endnote>
  <w:endnote w:type="continuationSeparator" w:id="0">
    <w:p w14:paraId="07DEE95B" w14:textId="77777777" w:rsidR="003F5503" w:rsidRDefault="003F5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21700" w14:textId="77777777" w:rsidR="003F5503" w:rsidRDefault="003F5503">
      <w:r>
        <w:separator/>
      </w:r>
    </w:p>
  </w:footnote>
  <w:footnote w:type="continuationSeparator" w:id="0">
    <w:p w14:paraId="762729C8" w14:textId="77777777" w:rsidR="003F5503" w:rsidRDefault="003F5503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E14"/>
    <w:rsid w:val="00033D73"/>
    <w:rsid w:val="00036968"/>
    <w:rsid w:val="0004196C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A1629"/>
    <w:rsid w:val="003E32D7"/>
    <w:rsid w:val="003F5503"/>
    <w:rsid w:val="00406A50"/>
    <w:rsid w:val="00411B25"/>
    <w:rsid w:val="00420B6C"/>
    <w:rsid w:val="00526126"/>
    <w:rsid w:val="00581B5E"/>
    <w:rsid w:val="006108F3"/>
    <w:rsid w:val="0064044B"/>
    <w:rsid w:val="006503A9"/>
    <w:rsid w:val="006907AE"/>
    <w:rsid w:val="006D17FC"/>
    <w:rsid w:val="00730EFE"/>
    <w:rsid w:val="00751124"/>
    <w:rsid w:val="007E1452"/>
    <w:rsid w:val="00810218"/>
    <w:rsid w:val="008422CC"/>
    <w:rsid w:val="008D5BF3"/>
    <w:rsid w:val="008D7A6D"/>
    <w:rsid w:val="009031B9"/>
    <w:rsid w:val="00945AB6"/>
    <w:rsid w:val="00973E29"/>
    <w:rsid w:val="009B3D7C"/>
    <w:rsid w:val="00A01521"/>
    <w:rsid w:val="00AE20E8"/>
    <w:rsid w:val="00B41BC8"/>
    <w:rsid w:val="00B62F32"/>
    <w:rsid w:val="00B72947"/>
    <w:rsid w:val="00BE226E"/>
    <w:rsid w:val="00C66D04"/>
    <w:rsid w:val="00C85B56"/>
    <w:rsid w:val="00C87E14"/>
    <w:rsid w:val="00CE6162"/>
    <w:rsid w:val="00D467B1"/>
    <w:rsid w:val="00D91D60"/>
    <w:rsid w:val="00DA25DB"/>
    <w:rsid w:val="00DD32CA"/>
    <w:rsid w:val="00E26D19"/>
    <w:rsid w:val="00E80580"/>
    <w:rsid w:val="00E96AFC"/>
    <w:rsid w:val="00EB4CE1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106DA-01BE-4C4D-80AD-AB358B65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3</cp:revision>
  <cp:lastPrinted>2020-07-17T08:51:00Z</cp:lastPrinted>
  <dcterms:created xsi:type="dcterms:W3CDTF">2020-07-17T08:46:00Z</dcterms:created>
  <dcterms:modified xsi:type="dcterms:W3CDTF">2020-07-17T08:51:00Z</dcterms:modified>
</cp:coreProperties>
</file>