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543B3B" w:rsidRPr="00543B3B" w:rsidRDefault="00543B3B">
      <w:pPr>
        <w:spacing w:line="360" w:lineRule="auto"/>
        <w:rPr>
          <w:b/>
          <w:bCs/>
          <w:color w:val="000000"/>
          <w:sz w:val="24"/>
        </w:rPr>
      </w:pPr>
      <w:r w:rsidRPr="00543B3B">
        <w:rPr>
          <w:b/>
          <w:bCs/>
          <w:color w:val="000000"/>
          <w:sz w:val="24"/>
        </w:rPr>
        <w:t>Politechnika Rzeszowska</w:t>
      </w:r>
    </w:p>
    <w:p w:rsidR="000034E3" w:rsidRDefault="00543B3B">
      <w:pPr>
        <w:spacing w:line="360" w:lineRule="auto"/>
        <w:rPr>
          <w:b/>
          <w:bCs/>
          <w:color w:val="000000"/>
          <w:sz w:val="24"/>
        </w:rPr>
      </w:pPr>
      <w:r w:rsidRPr="00543B3B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543B3B">
      <w:pPr>
        <w:spacing w:line="360" w:lineRule="auto"/>
        <w:rPr>
          <w:color w:val="000000"/>
          <w:sz w:val="24"/>
        </w:rPr>
      </w:pPr>
      <w:r w:rsidRPr="00543B3B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543B3B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543B3B">
      <w:pPr>
        <w:spacing w:line="360" w:lineRule="auto"/>
        <w:rPr>
          <w:color w:val="000000"/>
          <w:sz w:val="24"/>
        </w:rPr>
      </w:pPr>
      <w:r w:rsidRPr="00543B3B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543B3B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543B3B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43B3B" w:rsidRPr="00543B3B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543B3B" w:rsidRPr="00543B3B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43B3B" w:rsidRPr="00543B3B">
        <w:rPr>
          <w:b/>
          <w:color w:val="000000"/>
          <w:sz w:val="24"/>
        </w:rPr>
        <w:t xml:space="preserve">Dostawa dwóch funkcji programowych pasma UHF dedykowanych dla systemu do pomiaru parametrów urządzeń techniki RFID </w:t>
      </w:r>
      <w:proofErr w:type="spellStart"/>
      <w:r w:rsidR="00543B3B" w:rsidRPr="00543B3B">
        <w:rPr>
          <w:b/>
          <w:color w:val="000000"/>
          <w:sz w:val="24"/>
        </w:rPr>
        <w:t>Voyantic</w:t>
      </w:r>
      <w:proofErr w:type="spellEnd"/>
      <w:r w:rsidR="00543B3B" w:rsidRPr="00543B3B">
        <w:rPr>
          <w:b/>
          <w:color w:val="000000"/>
          <w:sz w:val="24"/>
        </w:rPr>
        <w:t xml:space="preserve"> </w:t>
      </w:r>
      <w:proofErr w:type="spellStart"/>
      <w:r w:rsidR="00543B3B" w:rsidRPr="00543B3B">
        <w:rPr>
          <w:b/>
          <w:color w:val="000000"/>
          <w:sz w:val="24"/>
        </w:rPr>
        <w:t>Tagformance</w:t>
      </w:r>
      <w:proofErr w:type="spellEnd"/>
      <w:r w:rsidR="00543B3B" w:rsidRPr="00543B3B">
        <w:rPr>
          <w:b/>
          <w:color w:val="000000"/>
          <w:sz w:val="24"/>
        </w:rPr>
        <w:t xml:space="preserve"> Pro (TF-PRO-0189), dostawa 4-kanałowego oscyloskopu cyfrowego z wbudowanym generatorem dwukanałowym.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43B3B" w:rsidTr="00C6555A">
        <w:trPr>
          <w:cantSplit/>
          <w:trHeight w:val="2561"/>
        </w:trPr>
        <w:tc>
          <w:tcPr>
            <w:tcW w:w="9526" w:type="dxa"/>
          </w:tcPr>
          <w:p w:rsidR="00543B3B" w:rsidRDefault="00543B3B" w:rsidP="00C6555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43B3B">
              <w:rPr>
                <w:b/>
                <w:color w:val="000000"/>
                <w:sz w:val="24"/>
              </w:rPr>
              <w:t>1</w:t>
            </w:r>
          </w:p>
          <w:p w:rsidR="00543B3B" w:rsidRDefault="00543B3B" w:rsidP="00C6555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43B3B" w:rsidRDefault="00543B3B" w:rsidP="00C655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43B3B">
              <w:rPr>
                <w:b/>
                <w:sz w:val="24"/>
              </w:rPr>
              <w:t xml:space="preserve">Quatro </w:t>
            </w:r>
            <w:proofErr w:type="spellStart"/>
            <w:r w:rsidRPr="00543B3B">
              <w:rPr>
                <w:b/>
                <w:sz w:val="24"/>
              </w:rPr>
              <w:t>Computers</w:t>
            </w:r>
            <w:proofErr w:type="spellEnd"/>
            <w:r w:rsidRPr="00543B3B">
              <w:rPr>
                <w:b/>
                <w:sz w:val="24"/>
              </w:rPr>
              <w:t xml:space="preserve"> Maciej Zachara</w:t>
            </w:r>
          </w:p>
          <w:p w:rsidR="00543B3B" w:rsidRDefault="00543B3B" w:rsidP="00C655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43B3B">
              <w:rPr>
                <w:b/>
                <w:sz w:val="24"/>
              </w:rPr>
              <w:t>35-064</w:t>
            </w:r>
            <w:r>
              <w:rPr>
                <w:b/>
                <w:sz w:val="24"/>
              </w:rPr>
              <w:t xml:space="preserve"> </w:t>
            </w:r>
            <w:r w:rsidRPr="00543B3B">
              <w:rPr>
                <w:b/>
                <w:sz w:val="24"/>
              </w:rPr>
              <w:t>Rzeszów</w:t>
            </w:r>
          </w:p>
          <w:p w:rsidR="00543B3B" w:rsidRDefault="00543B3B" w:rsidP="00C655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43B3B">
              <w:rPr>
                <w:b/>
                <w:sz w:val="24"/>
              </w:rPr>
              <w:t>Matejki</w:t>
            </w:r>
            <w:r>
              <w:rPr>
                <w:b/>
                <w:sz w:val="24"/>
              </w:rPr>
              <w:t xml:space="preserve">    </w:t>
            </w:r>
            <w:r w:rsidRPr="00543B3B">
              <w:rPr>
                <w:b/>
                <w:sz w:val="24"/>
              </w:rPr>
              <w:t>2</w:t>
            </w:r>
          </w:p>
          <w:p w:rsidR="00543B3B" w:rsidRDefault="00543B3B" w:rsidP="00C6555A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43B3B">
              <w:rPr>
                <w:b/>
                <w:sz w:val="24"/>
              </w:rPr>
              <w:t>19 486.89 zł</w:t>
            </w:r>
          </w:p>
        </w:tc>
      </w:tr>
      <w:tr w:rsidR="00543B3B" w:rsidTr="00C6555A">
        <w:trPr>
          <w:cantSplit/>
          <w:trHeight w:val="2561"/>
        </w:trPr>
        <w:tc>
          <w:tcPr>
            <w:tcW w:w="9526" w:type="dxa"/>
          </w:tcPr>
          <w:p w:rsidR="00543B3B" w:rsidRDefault="00543B3B" w:rsidP="00C6555A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43B3B">
              <w:rPr>
                <w:b/>
                <w:color w:val="000000"/>
                <w:sz w:val="24"/>
              </w:rPr>
              <w:t>2</w:t>
            </w:r>
          </w:p>
          <w:p w:rsidR="00543B3B" w:rsidRDefault="00543B3B" w:rsidP="00C6555A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43B3B" w:rsidRDefault="00543B3B" w:rsidP="00C655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43B3B">
              <w:rPr>
                <w:b/>
                <w:sz w:val="24"/>
              </w:rPr>
              <w:t>AM Technologies Polska sp. z o.o.</w:t>
            </w:r>
          </w:p>
          <w:p w:rsidR="00543B3B" w:rsidRDefault="00543B3B" w:rsidP="00C655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43B3B">
              <w:rPr>
                <w:b/>
                <w:sz w:val="24"/>
              </w:rPr>
              <w:t>02-305</w:t>
            </w:r>
            <w:r>
              <w:rPr>
                <w:b/>
                <w:sz w:val="24"/>
              </w:rPr>
              <w:t xml:space="preserve"> </w:t>
            </w:r>
            <w:r w:rsidRPr="00543B3B">
              <w:rPr>
                <w:b/>
                <w:sz w:val="24"/>
              </w:rPr>
              <w:t>Warszawa</w:t>
            </w:r>
          </w:p>
          <w:p w:rsidR="00543B3B" w:rsidRDefault="00543B3B" w:rsidP="00C655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43B3B">
              <w:rPr>
                <w:b/>
                <w:sz w:val="24"/>
              </w:rPr>
              <w:t>Jerozolimskie</w:t>
            </w:r>
            <w:r>
              <w:rPr>
                <w:b/>
                <w:sz w:val="24"/>
              </w:rPr>
              <w:t xml:space="preserve">    </w:t>
            </w:r>
            <w:r w:rsidRPr="00543B3B">
              <w:rPr>
                <w:b/>
                <w:sz w:val="24"/>
              </w:rPr>
              <w:t>146C</w:t>
            </w:r>
          </w:p>
          <w:p w:rsidR="00543B3B" w:rsidRDefault="00543B3B" w:rsidP="00C6555A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43B3B">
              <w:rPr>
                <w:b/>
                <w:sz w:val="24"/>
              </w:rPr>
              <w:t>30 903.97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543B3B" w:rsidRPr="008463A1" w:rsidTr="00C6555A">
        <w:tc>
          <w:tcPr>
            <w:tcW w:w="9212" w:type="dxa"/>
            <w:shd w:val="clear" w:color="auto" w:fill="auto"/>
          </w:tcPr>
          <w:p w:rsidR="00543B3B" w:rsidRPr="008463A1" w:rsidRDefault="00543B3B" w:rsidP="00C6555A">
            <w:pPr>
              <w:spacing w:line="360" w:lineRule="auto"/>
              <w:rPr>
                <w:b/>
                <w:sz w:val="24"/>
                <w:szCs w:val="24"/>
              </w:rPr>
            </w:pPr>
            <w:r w:rsidRPr="00543B3B">
              <w:rPr>
                <w:b/>
                <w:sz w:val="24"/>
                <w:szCs w:val="24"/>
              </w:rPr>
              <w:t xml:space="preserve">Quatro </w:t>
            </w:r>
            <w:proofErr w:type="spellStart"/>
            <w:r w:rsidRPr="00543B3B">
              <w:rPr>
                <w:b/>
                <w:sz w:val="24"/>
                <w:szCs w:val="24"/>
              </w:rPr>
              <w:t>Computers</w:t>
            </w:r>
            <w:proofErr w:type="spellEnd"/>
            <w:r w:rsidRPr="00543B3B">
              <w:rPr>
                <w:b/>
                <w:sz w:val="24"/>
                <w:szCs w:val="24"/>
              </w:rPr>
              <w:t xml:space="preserve"> Maciej Zachara</w:t>
            </w:r>
          </w:p>
          <w:p w:rsidR="00543B3B" w:rsidRPr="008463A1" w:rsidRDefault="00543B3B" w:rsidP="00C6555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543B3B" w:rsidRPr="008463A1" w:rsidRDefault="00543B3B" w:rsidP="00C6555A">
            <w:pPr>
              <w:spacing w:line="360" w:lineRule="auto"/>
              <w:rPr>
                <w:color w:val="000000"/>
                <w:sz w:val="24"/>
              </w:rPr>
            </w:pPr>
            <w:r w:rsidRPr="00543B3B">
              <w:rPr>
                <w:sz w:val="24"/>
              </w:rPr>
              <w:t>Oferta spełnia wymagania Zamawiającego.</w:t>
            </w:r>
          </w:p>
        </w:tc>
      </w:tr>
      <w:tr w:rsidR="00543B3B" w:rsidRPr="008463A1" w:rsidTr="00C6555A">
        <w:tc>
          <w:tcPr>
            <w:tcW w:w="9212" w:type="dxa"/>
            <w:shd w:val="clear" w:color="auto" w:fill="auto"/>
          </w:tcPr>
          <w:p w:rsidR="00543B3B" w:rsidRPr="008463A1" w:rsidRDefault="00543B3B" w:rsidP="00C6555A">
            <w:pPr>
              <w:spacing w:line="360" w:lineRule="auto"/>
              <w:rPr>
                <w:b/>
                <w:sz w:val="24"/>
                <w:szCs w:val="24"/>
              </w:rPr>
            </w:pPr>
            <w:r w:rsidRPr="00543B3B">
              <w:rPr>
                <w:b/>
                <w:sz w:val="24"/>
                <w:szCs w:val="24"/>
              </w:rPr>
              <w:t>AM Technologies Polska sp. z o.o.</w:t>
            </w:r>
          </w:p>
          <w:p w:rsidR="00543B3B" w:rsidRPr="008463A1" w:rsidRDefault="00543B3B" w:rsidP="00C6555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543B3B" w:rsidRPr="008463A1" w:rsidRDefault="00543B3B" w:rsidP="00C6555A">
            <w:pPr>
              <w:spacing w:line="360" w:lineRule="auto"/>
              <w:rPr>
                <w:color w:val="000000"/>
                <w:sz w:val="24"/>
              </w:rPr>
            </w:pPr>
            <w:r w:rsidRPr="00543B3B">
              <w:rPr>
                <w:sz w:val="24"/>
              </w:rPr>
              <w:t>Oferta spełnia wymagania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935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701"/>
        <w:gridCol w:w="1843"/>
      </w:tblGrid>
      <w:tr w:rsidR="005E7FC0" w:rsidRPr="005E7FC0" w:rsidTr="00C6555A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FC0" w:rsidRPr="005E7FC0" w:rsidRDefault="005E7FC0" w:rsidP="005E7FC0">
            <w:pPr>
              <w:jc w:val="center"/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FC0" w:rsidRPr="005E7FC0" w:rsidRDefault="005E7FC0" w:rsidP="005E7FC0">
            <w:pPr>
              <w:jc w:val="center"/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>Firma (nazwa) lub nazwisko oraz</w:t>
            </w:r>
            <w:r w:rsidRPr="005E7FC0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FC0" w:rsidRPr="005E7FC0" w:rsidRDefault="005E7FC0" w:rsidP="005E7FC0">
            <w:pPr>
              <w:spacing w:after="120"/>
              <w:jc w:val="center"/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FC0" w:rsidRPr="005E7FC0" w:rsidRDefault="005E7FC0" w:rsidP="005E7FC0">
            <w:pPr>
              <w:spacing w:after="120"/>
              <w:jc w:val="center"/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FC0" w:rsidRPr="005E7FC0" w:rsidRDefault="005E7FC0" w:rsidP="005E7FC0">
            <w:pPr>
              <w:spacing w:after="120"/>
              <w:jc w:val="center"/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>Uwagi</w:t>
            </w:r>
          </w:p>
        </w:tc>
      </w:tr>
      <w:tr w:rsidR="005E7FC0" w:rsidRPr="005E7FC0" w:rsidTr="00C6555A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FC0" w:rsidRPr="005E7FC0" w:rsidRDefault="005E7FC0" w:rsidP="005E7FC0">
            <w:pPr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FC0" w:rsidRPr="005E7FC0" w:rsidRDefault="005E7FC0" w:rsidP="005E7FC0">
            <w:pPr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 xml:space="preserve">Quatro </w:t>
            </w:r>
            <w:proofErr w:type="spellStart"/>
            <w:r w:rsidRPr="005E7FC0">
              <w:rPr>
                <w:rFonts w:ascii="Tahoma" w:hAnsi="Tahoma" w:cs="Tahoma"/>
              </w:rPr>
              <w:t>Computers</w:t>
            </w:r>
            <w:proofErr w:type="spellEnd"/>
            <w:r w:rsidRPr="005E7FC0">
              <w:rPr>
                <w:rFonts w:ascii="Tahoma" w:hAnsi="Tahoma" w:cs="Tahoma"/>
              </w:rPr>
              <w:t xml:space="preserve"> Maciej Zachara</w:t>
            </w:r>
          </w:p>
          <w:p w:rsidR="005E7FC0" w:rsidRPr="005E7FC0" w:rsidRDefault="005E7FC0" w:rsidP="005E7FC0">
            <w:pPr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>Matejki 2</w:t>
            </w:r>
          </w:p>
          <w:p w:rsidR="005E7FC0" w:rsidRPr="005E7FC0" w:rsidRDefault="005E7FC0" w:rsidP="005E7FC0">
            <w:pPr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>35-064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FC0" w:rsidRPr="005E7FC0" w:rsidRDefault="005E7FC0" w:rsidP="005E7FC0">
            <w:pPr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 xml:space="preserve">  15 843,00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FC0" w:rsidRPr="005E7FC0" w:rsidRDefault="005E7FC0" w:rsidP="005E7FC0">
            <w:pPr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>19 486.89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FC0" w:rsidRPr="005E7FC0" w:rsidRDefault="005E7FC0" w:rsidP="005E7FC0">
            <w:pPr>
              <w:rPr>
                <w:rFonts w:ascii="Tahoma" w:hAnsi="Tahoma" w:cs="Tahoma"/>
              </w:rPr>
            </w:pPr>
          </w:p>
        </w:tc>
      </w:tr>
      <w:tr w:rsidR="005E7FC0" w:rsidRPr="005E7FC0" w:rsidTr="00C6555A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FC0" w:rsidRPr="005E7FC0" w:rsidRDefault="005E7FC0" w:rsidP="005E7FC0">
            <w:pPr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FC0" w:rsidRPr="005E7FC0" w:rsidRDefault="005E7FC0" w:rsidP="005E7FC0">
            <w:pPr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>AM Technologies Polska sp. z o.o.</w:t>
            </w:r>
          </w:p>
          <w:p w:rsidR="005E7FC0" w:rsidRPr="005E7FC0" w:rsidRDefault="005E7FC0" w:rsidP="005E7FC0">
            <w:pPr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>Jerozolimskie 146C</w:t>
            </w:r>
          </w:p>
          <w:p w:rsidR="005E7FC0" w:rsidRPr="005E7FC0" w:rsidRDefault="005E7FC0" w:rsidP="005E7FC0">
            <w:pPr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>02-305 Warszawa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FC0" w:rsidRPr="005E7FC0" w:rsidRDefault="005E7FC0" w:rsidP="005E7FC0">
            <w:pPr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 xml:space="preserve">  25 125,18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FC0" w:rsidRPr="005E7FC0" w:rsidRDefault="005E7FC0" w:rsidP="005E7FC0">
            <w:pPr>
              <w:rPr>
                <w:rFonts w:ascii="Tahoma" w:hAnsi="Tahoma" w:cs="Tahoma"/>
              </w:rPr>
            </w:pPr>
            <w:r w:rsidRPr="005E7FC0">
              <w:rPr>
                <w:rFonts w:ascii="Tahoma" w:hAnsi="Tahoma" w:cs="Tahoma"/>
              </w:rPr>
              <w:t>30 903.97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FC0" w:rsidRPr="005E7FC0" w:rsidRDefault="005E7FC0" w:rsidP="005E7FC0">
            <w:pPr>
              <w:rPr>
                <w:rFonts w:ascii="Tahoma" w:hAnsi="Tahoma" w:cs="Tahoma"/>
              </w:rPr>
            </w:pP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543B3B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543B3B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543B3B">
        <w:rPr>
          <w:sz w:val="24"/>
          <w:szCs w:val="24"/>
        </w:rPr>
        <w:t>2020-07-30</w:t>
      </w:r>
    </w:p>
    <w:sectPr w:rsidR="000034E3" w:rsidSect="001401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DF3" w:rsidRDefault="00864DF3">
      <w:r>
        <w:separator/>
      </w:r>
    </w:p>
  </w:endnote>
  <w:endnote w:type="continuationSeparator" w:id="0">
    <w:p w:rsidR="00864DF3" w:rsidRDefault="00864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B3B" w:rsidRDefault="00543B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5E7FC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E7FC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E7FC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B3B" w:rsidRDefault="00543B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DF3" w:rsidRDefault="00864DF3">
      <w:r>
        <w:separator/>
      </w:r>
    </w:p>
  </w:footnote>
  <w:footnote w:type="continuationSeparator" w:id="0">
    <w:p w:rsidR="00864DF3" w:rsidRDefault="00864D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B3B" w:rsidRDefault="00543B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B3B" w:rsidRDefault="00543B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B3B" w:rsidRDefault="00543B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DF3"/>
    <w:rsid w:val="000034E3"/>
    <w:rsid w:val="00140159"/>
    <w:rsid w:val="0029663E"/>
    <w:rsid w:val="00440209"/>
    <w:rsid w:val="004D4476"/>
    <w:rsid w:val="004E4C84"/>
    <w:rsid w:val="00543B3B"/>
    <w:rsid w:val="00564B92"/>
    <w:rsid w:val="005E7FC0"/>
    <w:rsid w:val="00667F91"/>
    <w:rsid w:val="006D0934"/>
    <w:rsid w:val="007F54E8"/>
    <w:rsid w:val="008463A1"/>
    <w:rsid w:val="00864DF3"/>
    <w:rsid w:val="008B2DA8"/>
    <w:rsid w:val="008B74C9"/>
    <w:rsid w:val="009406E9"/>
    <w:rsid w:val="009A2CBA"/>
    <w:rsid w:val="00AF25E0"/>
    <w:rsid w:val="00BF155D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25318BA-3F1E-4FE1-8C37-132B82537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176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2020-07-30T08:40:00Z</dcterms:created>
  <dcterms:modified xsi:type="dcterms:W3CDTF">2020-07-30T08:40:00Z</dcterms:modified>
</cp:coreProperties>
</file>