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D6F5B" w:rsidP="001A443E">
      <w:pPr>
        <w:jc w:val="right"/>
        <w:rPr>
          <w:b/>
          <w:bCs/>
          <w:sz w:val="24"/>
        </w:rPr>
      </w:pPr>
      <w:bookmarkStart w:id="0" w:name="_GoBack"/>
      <w:bookmarkEnd w:id="0"/>
      <w:r w:rsidRPr="00ED6F5B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ED6F5B">
        <w:rPr>
          <w:sz w:val="24"/>
        </w:rPr>
        <w:t>2020-07-28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D6F5B" w:rsidRPr="00ED6F5B" w:rsidRDefault="00ED6F5B" w:rsidP="0018613E">
      <w:pPr>
        <w:spacing w:after="40"/>
        <w:rPr>
          <w:b/>
          <w:bCs/>
          <w:sz w:val="24"/>
        </w:rPr>
      </w:pPr>
      <w:r w:rsidRPr="00ED6F5B">
        <w:rPr>
          <w:b/>
          <w:bCs/>
          <w:sz w:val="24"/>
        </w:rPr>
        <w:t>Szpital Wojewódzki w Poznaniu</w:t>
      </w:r>
    </w:p>
    <w:p w:rsidR="00A80738" w:rsidRDefault="00ED6F5B" w:rsidP="0018613E">
      <w:pPr>
        <w:spacing w:after="40"/>
        <w:rPr>
          <w:b/>
          <w:bCs/>
          <w:sz w:val="24"/>
        </w:rPr>
      </w:pPr>
      <w:r w:rsidRPr="00ED6F5B">
        <w:rPr>
          <w:b/>
          <w:bCs/>
          <w:sz w:val="24"/>
        </w:rPr>
        <w:t>Dział Zamówień Publicznych</w:t>
      </w:r>
    </w:p>
    <w:p w:rsidR="00A80738" w:rsidRPr="0018613E" w:rsidRDefault="008F761C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ED6F5B" w:rsidRPr="00ED6F5B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="00ED6F5B" w:rsidRPr="00ED6F5B">
        <w:rPr>
          <w:bCs/>
          <w:sz w:val="24"/>
        </w:rPr>
        <w:t>7/19</w:t>
      </w:r>
    </w:p>
    <w:p w:rsidR="00A80738" w:rsidRPr="0018613E" w:rsidRDefault="00ED6F5B" w:rsidP="00A80738">
      <w:pPr>
        <w:rPr>
          <w:bCs/>
          <w:sz w:val="24"/>
        </w:rPr>
      </w:pPr>
      <w:r w:rsidRPr="00ED6F5B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ED6F5B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6F5B" w:rsidRPr="00ED6F5B">
        <w:rPr>
          <w:b/>
          <w:sz w:val="24"/>
          <w:szCs w:val="24"/>
        </w:rPr>
        <w:t>SZW/DZP/23/2020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6F5B" w:rsidRPr="00ED6F5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D6F5B" w:rsidP="00CB5EDB">
      <w:pPr>
        <w:pStyle w:val="Tekstpodstawowywcity"/>
        <w:spacing w:before="120" w:after="240"/>
        <w:ind w:firstLine="0"/>
        <w:jc w:val="center"/>
      </w:pPr>
      <w:r w:rsidRPr="00ED6F5B">
        <w:rPr>
          <w:b/>
        </w:rPr>
        <w:t>Przeglądy techniczne i naprawy aparatury medycznej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D6F5B" w:rsidRPr="00ED6F5B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D6F5B" w:rsidRPr="00ED6F5B">
        <w:rPr>
          <w:sz w:val="24"/>
          <w:szCs w:val="24"/>
        </w:rPr>
        <w:t>13/07/2020</w:t>
      </w:r>
      <w:r w:rsidRPr="00FF4AB1">
        <w:rPr>
          <w:sz w:val="24"/>
          <w:szCs w:val="24"/>
        </w:rPr>
        <w:t xml:space="preserve"> o godz. </w:t>
      </w:r>
      <w:r w:rsidR="00ED6F5B" w:rsidRPr="00ED6F5B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 zamówienia w wysokości 9 180.00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 zamówienia w wysokości 9 720.00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3 zamówienia w wysokości 35 640.00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4 zamówienia w wysokości 21 600.00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lastRenderedPageBreak/>
              <w:t>części 5 zamówienia w wysokości 15 552.00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6 zamówienia w wysokości 14 040.00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7 zamówienia w wysokości 32 400.00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8 zamówienia w wysokości 3 996.00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9 zamówienia w wysokości 4 536.00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10 zamówienia w wysokości 7 992.00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11 zamówienia w wysokości 5 400.00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12 zamówienia w wysokości 7 560.00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13 zamówienia w wysokości 5 400.00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14 zamówienia w wysokości 15 876.00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15 zamówienia w wysokości 45 360.00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16 zamówienia w wysokości 5 184.00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17 zamówienia w wysokości 111 564.00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18 zamówienia w wysokości 6 480.00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19 zamówienia w wysokości 4 860.00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20 zamówienia w wysokości 58 860.00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21 zamówienia w wysokości 62 748.00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22 zamówienia w wysokości 63 720.00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23 zamówienia w wysokości 18 684.00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24 zamówienia w wysokości 2 592.00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25 zamówienia w wysokości 5 400.00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26 zamówienia w wysokości 8 748.00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27 zamówienia w wysokości 19 548.00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28 zamówienia w wysokości 14 580.00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Pr="00A3048A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t>części 29 zamówienia w wysokości 10 800.00 zł brutto;</w:t>
            </w:r>
          </w:p>
        </w:tc>
      </w:tr>
      <w:tr w:rsidR="00ED6F5B" w:rsidRPr="006646D9" w:rsidTr="00E57D95">
        <w:trPr>
          <w:trHeight w:val="70"/>
        </w:trPr>
        <w:tc>
          <w:tcPr>
            <w:tcW w:w="9214" w:type="dxa"/>
          </w:tcPr>
          <w:p w:rsidR="00ED6F5B" w:rsidRDefault="00ED6F5B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F5B">
              <w:rPr>
                <w:sz w:val="24"/>
                <w:szCs w:val="24"/>
              </w:rPr>
              <w:lastRenderedPageBreak/>
              <w:t>części 30 zamówienia w wysokości 28 800.00 zł brutto;</w:t>
            </w:r>
          </w:p>
          <w:p w:rsidR="00CC2CD1" w:rsidRPr="00A3048A" w:rsidRDefault="00CC2CD1" w:rsidP="00E57D95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CC2CD1" w:rsidRDefault="00CC2CD1" w:rsidP="00342653">
      <w:pPr>
        <w:spacing w:before="120" w:after="60"/>
        <w:jc w:val="both"/>
        <w:rPr>
          <w:sz w:val="24"/>
        </w:rPr>
      </w:pPr>
    </w:p>
    <w:tbl>
      <w:tblPr>
        <w:tblW w:w="155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  <w:gridCol w:w="2552"/>
        <w:gridCol w:w="1417"/>
        <w:gridCol w:w="2553"/>
      </w:tblGrid>
      <w:tr w:rsidR="00CC2CD1" w:rsidRPr="00075CD0" w:rsidTr="00CC2CD1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center"/>
            </w:pPr>
            <w:r w:rsidRPr="00CB5EDB">
              <w:t>Nr</w:t>
            </w:r>
          </w:p>
          <w:p w:rsidR="00CC2CD1" w:rsidRPr="00CB5EDB" w:rsidRDefault="00CC2CD1" w:rsidP="00CC2CD1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C2CD1" w:rsidRDefault="00CC2CD1" w:rsidP="00CC2CD1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CC2CD1" w:rsidRPr="00CB5EDB" w:rsidRDefault="00CC2CD1" w:rsidP="00CC2CD1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vAlign w:val="center"/>
          </w:tcPr>
          <w:p w:rsidR="00CC2CD1" w:rsidRPr="00CB5EDB" w:rsidRDefault="00CC2CD1" w:rsidP="00CC2CD1">
            <w:pPr>
              <w:jc w:val="center"/>
            </w:pPr>
            <w:r>
              <w:t>Autoryzacja</w:t>
            </w:r>
          </w:p>
        </w:tc>
        <w:tc>
          <w:tcPr>
            <w:tcW w:w="2552" w:type="dxa"/>
            <w:vAlign w:val="center"/>
          </w:tcPr>
          <w:p w:rsidR="00CC2CD1" w:rsidRPr="00CB5EDB" w:rsidRDefault="00CC2CD1" w:rsidP="00CC2CD1">
            <w:pPr>
              <w:jc w:val="both"/>
            </w:pPr>
            <w:r>
              <w:t>Czas reakcji Wykonawcy liczony od zgłoszenia naprawy do czasu wykonania diagnostyki uszkodzenia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both"/>
            </w:pPr>
            <w:r>
              <w:t>Gwarancja po naprawie na wymienione części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jc w:val="center"/>
            </w:pPr>
            <w:r w:rsidRPr="00CB5EDB">
              <w:t>Warunki płatności</w:t>
            </w:r>
          </w:p>
        </w:tc>
      </w:tr>
      <w:tr w:rsidR="00CC2CD1" w:rsidRPr="00075CD0" w:rsidTr="00C72B6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ASCOR SERVICE SP. Z O.O.</w:t>
            </w:r>
          </w:p>
          <w:p w:rsidR="00CC2CD1" w:rsidRPr="00CB5EDB" w:rsidRDefault="00CC2CD1" w:rsidP="00CC2CD1">
            <w:r w:rsidRPr="00ED6F5B">
              <w:t>Mory</w:t>
            </w:r>
            <w:r w:rsidRPr="00CB5EDB">
              <w:t xml:space="preserve"> </w:t>
            </w:r>
            <w:r w:rsidRPr="00ED6F5B">
              <w:t>8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01-330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7 912.08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C72B6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ASMED Stanisław Samoliński</w:t>
            </w:r>
          </w:p>
          <w:p w:rsidR="00CC2CD1" w:rsidRPr="00CB5EDB" w:rsidRDefault="00CC2CD1" w:rsidP="00CC2CD1">
            <w:r w:rsidRPr="00ED6F5B">
              <w:t>Ceradz Dolny, ul. Polna</w:t>
            </w:r>
            <w:r w:rsidRPr="00CB5EDB">
              <w:t xml:space="preserve"> </w:t>
            </w:r>
            <w:r w:rsidRPr="00ED6F5B">
              <w:t>9A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64-553</w:t>
            </w:r>
            <w:r w:rsidRPr="00CB5EDB">
              <w:t xml:space="preserve"> </w:t>
            </w:r>
            <w:r w:rsidRPr="00ED6F5B">
              <w:t>Grzebienisko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9 840.00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 w:rsidRPr="00787024"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24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C72B6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ASMED Stanisław Samoliński</w:t>
            </w:r>
          </w:p>
          <w:p w:rsidR="00CC2CD1" w:rsidRPr="00CB5EDB" w:rsidRDefault="00CC2CD1" w:rsidP="00CC2CD1">
            <w:r w:rsidRPr="00ED6F5B">
              <w:t>Ceradz Dolny, ul. Polna</w:t>
            </w:r>
            <w:r w:rsidRPr="00CB5EDB">
              <w:t xml:space="preserve"> </w:t>
            </w:r>
            <w:r w:rsidRPr="00ED6F5B">
              <w:t>9A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64-553</w:t>
            </w:r>
            <w:r w:rsidRPr="00CB5EDB">
              <w:t xml:space="preserve"> </w:t>
            </w:r>
            <w:r w:rsidRPr="00ED6F5B">
              <w:t>Grzebienisko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4 551.00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24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C72B6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ASMED Stanisław Samoliński</w:t>
            </w:r>
          </w:p>
          <w:p w:rsidR="00CC2CD1" w:rsidRPr="00CB5EDB" w:rsidRDefault="00CC2CD1" w:rsidP="00CC2CD1">
            <w:r w:rsidRPr="00ED6F5B">
              <w:t>Ceradz Dolny, ul. Polna</w:t>
            </w:r>
            <w:r w:rsidRPr="00CB5EDB">
              <w:t xml:space="preserve"> </w:t>
            </w:r>
            <w:r w:rsidRPr="00ED6F5B">
              <w:t>9A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64-553</w:t>
            </w:r>
            <w:r w:rsidRPr="00CB5EDB">
              <w:t xml:space="preserve"> </w:t>
            </w:r>
            <w:r w:rsidRPr="00ED6F5B">
              <w:t>Grzebienisko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2 767.50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EB1530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E31D54"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24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C72B6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19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ASMED Stanisław Samoliński</w:t>
            </w:r>
          </w:p>
          <w:p w:rsidR="00CC2CD1" w:rsidRPr="00CB5EDB" w:rsidRDefault="00CC2CD1" w:rsidP="00CC2CD1">
            <w:r w:rsidRPr="00ED6F5B">
              <w:t>Ceradz Dolny, ul. Polna</w:t>
            </w:r>
            <w:r w:rsidRPr="00CB5EDB">
              <w:t xml:space="preserve"> </w:t>
            </w:r>
            <w:r w:rsidRPr="00ED6F5B">
              <w:t>9A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64-553</w:t>
            </w:r>
            <w:r w:rsidRPr="00CB5EDB">
              <w:t xml:space="preserve"> </w:t>
            </w:r>
            <w:r w:rsidRPr="00ED6F5B">
              <w:t>Grzebienisko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2 521.50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EB1530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E31D54"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24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C72B6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Szymon Żuk</w:t>
            </w:r>
          </w:p>
          <w:p w:rsidR="00CC2CD1" w:rsidRPr="00CB5EDB" w:rsidRDefault="00CC2CD1" w:rsidP="00CC2CD1">
            <w:r w:rsidRPr="00ED6F5B">
              <w:t>Pomyślna</w:t>
            </w:r>
            <w:r w:rsidRPr="00CB5EDB">
              <w:t xml:space="preserve"> </w:t>
            </w:r>
            <w:r w:rsidRPr="00ED6F5B">
              <w:t>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45-920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B208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Szymon Żuk</w:t>
            </w:r>
          </w:p>
          <w:p w:rsidR="00CC2CD1" w:rsidRPr="00CB5EDB" w:rsidRDefault="00CC2CD1" w:rsidP="00CC2CD1">
            <w:r w:rsidRPr="00ED6F5B">
              <w:t>Pomyślna</w:t>
            </w:r>
            <w:r w:rsidRPr="00CB5EDB">
              <w:t xml:space="preserve"> </w:t>
            </w:r>
            <w:r w:rsidRPr="00ED6F5B">
              <w:t>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45-920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3 136.50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B208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21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Szymon Żuk</w:t>
            </w:r>
          </w:p>
          <w:p w:rsidR="00CC2CD1" w:rsidRPr="00CB5EDB" w:rsidRDefault="00CC2CD1" w:rsidP="00CC2CD1">
            <w:r w:rsidRPr="00ED6F5B">
              <w:t>Pomyślna</w:t>
            </w:r>
            <w:r w:rsidRPr="00CB5EDB">
              <w:t xml:space="preserve"> </w:t>
            </w:r>
            <w:r w:rsidRPr="00ED6F5B">
              <w:t>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45-920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B208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23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Szymon Żuk</w:t>
            </w:r>
          </w:p>
          <w:p w:rsidR="00CC2CD1" w:rsidRPr="00CB5EDB" w:rsidRDefault="00CC2CD1" w:rsidP="00CC2CD1">
            <w:r w:rsidRPr="00ED6F5B">
              <w:t>Pomyślna</w:t>
            </w:r>
            <w:r w:rsidRPr="00CB5EDB">
              <w:t xml:space="preserve"> </w:t>
            </w:r>
            <w:r w:rsidRPr="00ED6F5B">
              <w:t>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45-920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B208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Szymon Żuk</w:t>
            </w:r>
          </w:p>
          <w:p w:rsidR="00CC2CD1" w:rsidRPr="00CB5EDB" w:rsidRDefault="00CC2CD1" w:rsidP="00CC2CD1">
            <w:r w:rsidRPr="00ED6F5B">
              <w:t>Pomyślna</w:t>
            </w:r>
            <w:r w:rsidRPr="00CB5EDB">
              <w:t xml:space="preserve"> </w:t>
            </w:r>
            <w:r w:rsidRPr="00ED6F5B">
              <w:t>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45-920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B208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27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Szymon Żuk</w:t>
            </w:r>
          </w:p>
          <w:p w:rsidR="00CC2CD1" w:rsidRPr="00CB5EDB" w:rsidRDefault="00CC2CD1" w:rsidP="00CC2CD1">
            <w:r w:rsidRPr="00ED6F5B">
              <w:t>Pomyślna</w:t>
            </w:r>
            <w:r w:rsidRPr="00CB5EDB">
              <w:t xml:space="preserve"> </w:t>
            </w:r>
            <w:r w:rsidRPr="00ED6F5B">
              <w:t>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45-920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8 050.00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384956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Waldemar  Żuk</w:t>
            </w:r>
          </w:p>
          <w:p w:rsidR="00CC2CD1" w:rsidRPr="00CB5EDB" w:rsidRDefault="00CC2CD1" w:rsidP="00CC2CD1">
            <w:r w:rsidRPr="00ED6F5B">
              <w:t>Krapkowicka</w:t>
            </w:r>
            <w:r w:rsidRPr="00CB5EDB">
              <w:t xml:space="preserve"> </w:t>
            </w:r>
            <w:r w:rsidRPr="00ED6F5B">
              <w:t>10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45-715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3 136.50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384956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Waldemar  Żuk</w:t>
            </w:r>
          </w:p>
          <w:p w:rsidR="00CC2CD1" w:rsidRPr="00CB5EDB" w:rsidRDefault="00CC2CD1" w:rsidP="00CC2CD1">
            <w:r w:rsidRPr="00ED6F5B">
              <w:t>Krapkowicka</w:t>
            </w:r>
            <w:r w:rsidRPr="00CB5EDB">
              <w:t xml:space="preserve"> </w:t>
            </w:r>
            <w:r w:rsidRPr="00ED6F5B">
              <w:t>10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45-715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11 310.00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384956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Waldemar  Żuk</w:t>
            </w:r>
          </w:p>
          <w:p w:rsidR="00CC2CD1" w:rsidRPr="00CB5EDB" w:rsidRDefault="00CC2CD1" w:rsidP="00CC2CD1">
            <w:r w:rsidRPr="00ED6F5B">
              <w:t>Krapkowicka</w:t>
            </w:r>
            <w:r w:rsidRPr="00CB5EDB">
              <w:t xml:space="preserve"> </w:t>
            </w:r>
            <w:r w:rsidRPr="00ED6F5B">
              <w:t>10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45-715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2 656.80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384956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Waldemar  Żuk</w:t>
            </w:r>
          </w:p>
          <w:p w:rsidR="00CC2CD1" w:rsidRPr="00CB5EDB" w:rsidRDefault="00CC2CD1" w:rsidP="00CC2CD1">
            <w:r w:rsidRPr="00ED6F5B">
              <w:t>Krapkowicka</w:t>
            </w:r>
            <w:r w:rsidRPr="00CB5EDB">
              <w:t xml:space="preserve"> </w:t>
            </w:r>
            <w:r w:rsidRPr="00ED6F5B">
              <w:t>10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45-715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13 062.60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384956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Zakład Naprawy Sprzętu Medycznego Waldemar  Żuk</w:t>
            </w:r>
          </w:p>
          <w:p w:rsidR="00CC2CD1" w:rsidRPr="00CB5EDB" w:rsidRDefault="00CC2CD1" w:rsidP="00CC2CD1">
            <w:r w:rsidRPr="00ED6F5B">
              <w:t>Krapkowicka</w:t>
            </w:r>
            <w:r w:rsidRPr="00CB5EDB">
              <w:t xml:space="preserve"> </w:t>
            </w:r>
            <w:r w:rsidRPr="00ED6F5B">
              <w:t>10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45-715</w:t>
            </w:r>
            <w:r w:rsidRPr="00CB5EDB">
              <w:t xml:space="preserve"> </w:t>
            </w:r>
            <w:r w:rsidRPr="00ED6F5B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7 970.40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16 236.00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18 696.00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32 226.00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10 012.20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14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19 926.00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20 910.00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TATRT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5 412.00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TAR</w:t>
            </w:r>
            <w:r>
              <w:t>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11 316.00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23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19 680.00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TAR</w:t>
            </w:r>
            <w:r>
              <w:t>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TAR</w:t>
            </w:r>
            <w:r>
              <w:t>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1 599.00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>
              <w:t>TART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8 118.00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A24D97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TAR</w:t>
            </w:r>
            <w:r>
              <w:t>T</w:t>
            </w:r>
            <w:r w:rsidRPr="00ED6F5B">
              <w:t xml:space="preserve"> Medical</w:t>
            </w:r>
          </w:p>
          <w:p w:rsidR="00CC2CD1" w:rsidRPr="00CB5EDB" w:rsidRDefault="00CC2CD1" w:rsidP="00CC2CD1">
            <w:r w:rsidRPr="00ED6F5B">
              <w:t>Zamiany</w:t>
            </w:r>
            <w:r w:rsidRPr="00CB5EDB">
              <w:t xml:space="preserve"> </w:t>
            </w:r>
            <w:r w:rsidRPr="00ED6F5B">
              <w:t>6/75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02-786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4 981.50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0C6256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CF419D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Elektrofiltr s.c.</w:t>
            </w:r>
          </w:p>
          <w:p w:rsidR="00CC2CD1" w:rsidRPr="00CB5EDB" w:rsidRDefault="00CC2CD1" w:rsidP="00CC2CD1">
            <w:r w:rsidRPr="00ED6F5B">
              <w:t>ul. Sporyska</w:t>
            </w:r>
            <w:r w:rsidRPr="00CB5EDB">
              <w:t xml:space="preserve"> </w:t>
            </w:r>
            <w:r w:rsidRPr="00ED6F5B">
              <w:t>42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34-300</w:t>
            </w:r>
            <w:r w:rsidRPr="00CB5EDB">
              <w:t xml:space="preserve"> </w:t>
            </w:r>
            <w:r w:rsidRPr="00ED6F5B">
              <w:t>Żywiec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2 920.02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Multimedia-Center</w:t>
            </w:r>
          </w:p>
          <w:p w:rsidR="00CC2CD1" w:rsidRPr="00CB5EDB" w:rsidRDefault="00CC2CD1" w:rsidP="00CC2CD1">
            <w:r w:rsidRPr="00ED6F5B">
              <w:t>Kraśnicka</w:t>
            </w:r>
            <w:r w:rsidRPr="00CB5EDB">
              <w:t xml:space="preserve"> </w:t>
            </w:r>
            <w:r w:rsidRPr="00ED6F5B">
              <w:t>182a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20-718</w:t>
            </w:r>
            <w:r w:rsidRPr="00CB5EDB">
              <w:t xml:space="preserve"> </w:t>
            </w:r>
            <w:r w:rsidRPr="00ED6F5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18 757.50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Multimedia-Center</w:t>
            </w:r>
          </w:p>
          <w:p w:rsidR="00CC2CD1" w:rsidRPr="00CB5EDB" w:rsidRDefault="00CC2CD1" w:rsidP="00CC2CD1">
            <w:r w:rsidRPr="00ED6F5B">
              <w:t>Kraśnicka</w:t>
            </w:r>
            <w:r w:rsidRPr="00CB5EDB">
              <w:t xml:space="preserve"> </w:t>
            </w:r>
            <w:r w:rsidRPr="00ED6F5B">
              <w:t>182a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20-718</w:t>
            </w:r>
            <w:r w:rsidRPr="00CB5EDB">
              <w:t xml:space="preserve"> </w:t>
            </w:r>
            <w:r w:rsidRPr="00ED6F5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7 318.50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FF3D11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856473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Multimedia-Center</w:t>
            </w:r>
          </w:p>
          <w:p w:rsidR="00CC2CD1" w:rsidRPr="00CB5EDB" w:rsidRDefault="00CC2CD1" w:rsidP="00CC2CD1">
            <w:r w:rsidRPr="00ED6F5B">
              <w:t>Kraśnicka</w:t>
            </w:r>
            <w:r w:rsidRPr="00CB5EDB">
              <w:t xml:space="preserve"> </w:t>
            </w:r>
            <w:r w:rsidRPr="00ED6F5B">
              <w:t>182a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20-718</w:t>
            </w:r>
            <w:r w:rsidRPr="00CB5EDB">
              <w:t xml:space="preserve"> </w:t>
            </w:r>
            <w:r w:rsidRPr="00ED6F5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30 479.40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FF3D11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856473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22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Multimedia-Center</w:t>
            </w:r>
          </w:p>
          <w:p w:rsidR="00CC2CD1" w:rsidRPr="00CB5EDB" w:rsidRDefault="00CC2CD1" w:rsidP="00CC2CD1">
            <w:r w:rsidRPr="00ED6F5B">
              <w:t>Kraśnicka</w:t>
            </w:r>
            <w:r w:rsidRPr="00CB5EDB">
              <w:t xml:space="preserve"> </w:t>
            </w:r>
            <w:r w:rsidRPr="00ED6F5B">
              <w:t>182a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20-718</w:t>
            </w:r>
            <w:r w:rsidRPr="00CB5EDB">
              <w:t xml:space="preserve"> </w:t>
            </w:r>
            <w:r w:rsidRPr="00ED6F5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22 290.00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FF3D11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856473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Multimedia-Center</w:t>
            </w:r>
          </w:p>
          <w:p w:rsidR="00CC2CD1" w:rsidRPr="00CB5EDB" w:rsidRDefault="00CC2CD1" w:rsidP="00CC2CD1">
            <w:r w:rsidRPr="00ED6F5B">
              <w:t>Kraśnicka</w:t>
            </w:r>
            <w:r w:rsidRPr="00CB5EDB">
              <w:t xml:space="preserve"> </w:t>
            </w:r>
            <w:r w:rsidRPr="00ED6F5B">
              <w:t>182a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20-718</w:t>
            </w:r>
            <w:r w:rsidRPr="00CB5EDB">
              <w:t xml:space="preserve"> </w:t>
            </w:r>
            <w:r w:rsidRPr="00ED6F5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9 840.00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FF3D11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856473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339AD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Multimedia-Center</w:t>
            </w:r>
          </w:p>
          <w:p w:rsidR="00CC2CD1" w:rsidRPr="00CB5EDB" w:rsidRDefault="00CC2CD1" w:rsidP="00CC2CD1">
            <w:r w:rsidRPr="00ED6F5B">
              <w:t>Kraśnicka</w:t>
            </w:r>
            <w:r w:rsidRPr="00CB5EDB">
              <w:t xml:space="preserve"> </w:t>
            </w:r>
            <w:r w:rsidRPr="00ED6F5B">
              <w:t>182a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20-718</w:t>
            </w:r>
            <w:r w:rsidRPr="00CB5EDB">
              <w:t xml:space="preserve"> </w:t>
            </w:r>
            <w:r w:rsidRPr="00ED6F5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Default="00CC2CD1" w:rsidP="00CC2CD1">
            <w:pPr>
              <w:jc w:val="center"/>
            </w:pPr>
            <w:r w:rsidRPr="00FF3D11">
              <w:t>NIE</w:t>
            </w:r>
          </w:p>
        </w:tc>
        <w:tc>
          <w:tcPr>
            <w:tcW w:w="2552" w:type="dxa"/>
            <w:vAlign w:val="center"/>
          </w:tcPr>
          <w:p w:rsidR="00CC2CD1" w:rsidRDefault="00CC2CD1" w:rsidP="00CC2CD1">
            <w:pPr>
              <w:jc w:val="center"/>
            </w:pPr>
            <w:r w:rsidRPr="00856473"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Varitech inż. Rafał Bąkowski Zakład Aparatury Medycznej</w:t>
            </w:r>
          </w:p>
          <w:p w:rsidR="00CC2CD1" w:rsidRPr="00CB5EDB" w:rsidRDefault="00CC2CD1" w:rsidP="00CC2CD1">
            <w:r w:rsidRPr="00ED6F5B">
              <w:t>ul. Szczepankowo</w:t>
            </w:r>
            <w:r w:rsidRPr="00CB5EDB">
              <w:t xml:space="preserve"> </w:t>
            </w:r>
            <w:r w:rsidRPr="00ED6F5B">
              <w:t>22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61-311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6 642.00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Althea Polska Sp.z.o.o</w:t>
            </w:r>
          </w:p>
          <w:p w:rsidR="00CC2CD1" w:rsidRPr="00CB5EDB" w:rsidRDefault="00CC2CD1" w:rsidP="00CC2CD1">
            <w:r w:rsidRPr="00ED6F5B">
              <w:t>Bielska</w:t>
            </w:r>
            <w:r w:rsidRPr="00CB5EDB">
              <w:t xml:space="preserve"> </w:t>
            </w:r>
            <w:r w:rsidRPr="00ED6F5B">
              <w:t>49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43-190</w:t>
            </w:r>
            <w:r w:rsidRPr="00CB5EDB">
              <w:t xml:space="preserve"> </w:t>
            </w:r>
            <w:r w:rsidRPr="00ED6F5B">
              <w:t>Mikołów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1 630.80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20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ANMEDIQ s.c.</w:t>
            </w:r>
          </w:p>
          <w:p w:rsidR="00CC2CD1" w:rsidRPr="00CB5EDB" w:rsidRDefault="00CC2CD1" w:rsidP="00CC2CD1">
            <w:r w:rsidRPr="00ED6F5B">
              <w:t>Raniuszka</w:t>
            </w:r>
            <w:r w:rsidRPr="00CB5EDB">
              <w:t xml:space="preserve"> </w:t>
            </w:r>
            <w:r w:rsidRPr="00ED6F5B">
              <w:t>13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02-838</w:t>
            </w:r>
            <w:r w:rsidRPr="00CB5EDB">
              <w:t xml:space="preserve"> </w:t>
            </w:r>
            <w:r w:rsidRPr="00ED6F5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28 905.00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Centromedic Sp. z o.o.</w:t>
            </w:r>
          </w:p>
          <w:p w:rsidR="00CC2CD1" w:rsidRPr="00CB5EDB" w:rsidRDefault="00CC2CD1" w:rsidP="00CC2CD1">
            <w:r w:rsidRPr="00ED6F5B">
              <w:t>Pasterska</w:t>
            </w:r>
            <w:r w:rsidRPr="00CB5EDB">
              <w:t xml:space="preserve"> </w:t>
            </w:r>
            <w:r w:rsidRPr="00ED6F5B">
              <w:t>2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50-226</w:t>
            </w:r>
            <w:r w:rsidRPr="00CB5EDB">
              <w:t xml:space="preserve"> </w:t>
            </w:r>
            <w:r w:rsidRPr="00ED6F5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7 905.60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Centromedic Sp. z o.o.</w:t>
            </w:r>
          </w:p>
          <w:p w:rsidR="00CC2CD1" w:rsidRPr="00CB5EDB" w:rsidRDefault="00CC2CD1" w:rsidP="00CC2CD1">
            <w:r w:rsidRPr="00ED6F5B">
              <w:t>Pasterska</w:t>
            </w:r>
            <w:r w:rsidRPr="00CB5EDB">
              <w:t xml:space="preserve"> </w:t>
            </w:r>
            <w:r w:rsidRPr="00ED6F5B">
              <w:t>2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50-226</w:t>
            </w:r>
            <w:r w:rsidRPr="00CB5EDB">
              <w:t xml:space="preserve"> </w:t>
            </w:r>
            <w:r w:rsidRPr="00ED6F5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10 108.80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lastRenderedPageBreak/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Centromedic Sp. z o.o.</w:t>
            </w:r>
          </w:p>
          <w:p w:rsidR="00CC2CD1" w:rsidRPr="00CB5EDB" w:rsidRDefault="00CC2CD1" w:rsidP="00CC2CD1">
            <w:r w:rsidRPr="00ED6F5B">
              <w:t>Pasterska</w:t>
            </w:r>
            <w:r w:rsidRPr="00CB5EDB">
              <w:t xml:space="preserve"> </w:t>
            </w:r>
            <w:r w:rsidRPr="00ED6F5B">
              <w:t>2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50-226</w:t>
            </w:r>
            <w:r w:rsidRPr="00CB5EDB">
              <w:t xml:space="preserve"> </w:t>
            </w:r>
            <w:r w:rsidRPr="00ED6F5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3 110.40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Miro Sp. z o.o.</w:t>
            </w:r>
          </w:p>
          <w:p w:rsidR="00CC2CD1" w:rsidRPr="00CB5EDB" w:rsidRDefault="00CC2CD1" w:rsidP="00CC2CD1">
            <w:r w:rsidRPr="00ED6F5B">
              <w:t>Wolińska</w:t>
            </w:r>
            <w:r w:rsidRPr="00CB5EDB">
              <w:t xml:space="preserve"> </w:t>
            </w:r>
            <w:r w:rsidRPr="00ED6F5B">
              <w:t>21/A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64-100</w:t>
            </w:r>
            <w:r w:rsidRPr="00CB5EDB">
              <w:t xml:space="preserve"> </w:t>
            </w:r>
            <w:r w:rsidRPr="00ED6F5B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17 466.00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24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Miro Sp. z o.o.</w:t>
            </w:r>
          </w:p>
          <w:p w:rsidR="00CC2CD1" w:rsidRPr="00CB5EDB" w:rsidRDefault="00CC2CD1" w:rsidP="00CC2CD1">
            <w:r w:rsidRPr="00ED6F5B">
              <w:t>Wolińska</w:t>
            </w:r>
            <w:r w:rsidRPr="00CB5EDB">
              <w:t xml:space="preserve"> </w:t>
            </w:r>
            <w:r w:rsidRPr="00ED6F5B">
              <w:t>21/A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64-100</w:t>
            </w:r>
            <w:r w:rsidRPr="00CB5EDB">
              <w:t xml:space="preserve"> </w:t>
            </w:r>
            <w:r w:rsidRPr="00ED6F5B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48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4 479.84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5C04F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10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2 001.24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3 959.28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1 231.20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19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2 235.60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25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1 188.00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26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1 069.20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27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4 843.80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lastRenderedPageBreak/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28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Tiemed Sp. z o.o.</w:t>
            </w:r>
          </w:p>
          <w:p w:rsidR="00CC2CD1" w:rsidRPr="00CB5EDB" w:rsidRDefault="00CC2CD1" w:rsidP="00CC2CD1">
            <w:r w:rsidRPr="00ED6F5B">
              <w:t>Czorsztyńska</w:t>
            </w:r>
            <w:r w:rsidRPr="00CB5EDB">
              <w:t xml:space="preserve"> </w:t>
            </w:r>
            <w:r w:rsidRPr="00ED6F5B">
              <w:t>30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60-474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3 499.20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36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36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  <w:tr w:rsidR="00CC2CD1" w:rsidRPr="00075CD0" w:rsidTr="00EE4672">
        <w:tc>
          <w:tcPr>
            <w:tcW w:w="82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22</w:t>
            </w:r>
          </w:p>
        </w:tc>
        <w:tc>
          <w:tcPr>
            <w:tcW w:w="2295" w:type="dxa"/>
            <w:shd w:val="clear" w:color="auto" w:fill="auto"/>
          </w:tcPr>
          <w:p w:rsidR="00CC2CD1" w:rsidRPr="00CB5EDB" w:rsidRDefault="00CC2CD1" w:rsidP="00CC2CD1">
            <w:pPr>
              <w:spacing w:before="40"/>
            </w:pPr>
            <w:r w:rsidRPr="00ED6F5B">
              <w:t>Medikol Solution Sp. z o.o.</w:t>
            </w:r>
          </w:p>
          <w:p w:rsidR="00CC2CD1" w:rsidRPr="00CB5EDB" w:rsidRDefault="00CC2CD1" w:rsidP="00CC2CD1">
            <w:r w:rsidRPr="00ED6F5B">
              <w:t>Polska</w:t>
            </w:r>
            <w:r w:rsidRPr="00CB5EDB">
              <w:t xml:space="preserve"> </w:t>
            </w:r>
            <w:r w:rsidRPr="00ED6F5B">
              <w:t>118</w:t>
            </w:r>
            <w:r w:rsidRPr="00CB5EDB">
              <w:t xml:space="preserve"> </w:t>
            </w:r>
          </w:p>
          <w:p w:rsidR="00CC2CD1" w:rsidRPr="00CB5EDB" w:rsidRDefault="00CC2CD1" w:rsidP="00CC2CD1">
            <w:pPr>
              <w:spacing w:before="40" w:after="40"/>
              <w:jc w:val="both"/>
            </w:pPr>
            <w:r w:rsidRPr="00ED6F5B">
              <w:t>60-401</w:t>
            </w:r>
            <w:r w:rsidRPr="00CB5EDB">
              <w:t xml:space="preserve"> </w:t>
            </w:r>
            <w:r w:rsidRPr="00ED6F5B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54 648.00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12 miesiące</w:t>
            </w:r>
          </w:p>
        </w:tc>
        <w:tc>
          <w:tcPr>
            <w:tcW w:w="1417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2552" w:type="dxa"/>
            <w:vAlign w:val="center"/>
          </w:tcPr>
          <w:p w:rsidR="00CC2CD1" w:rsidRPr="00885297" w:rsidRDefault="00CC2CD1" w:rsidP="00CC2CD1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885297">
              <w:t>12 miesiące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CC2CD1" w:rsidRPr="00CB5EDB" w:rsidRDefault="00CC2CD1" w:rsidP="00CC2CD1">
            <w:pPr>
              <w:spacing w:before="120" w:after="120"/>
              <w:jc w:val="center"/>
            </w:pPr>
            <w:r w:rsidRPr="00ED6F5B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ED6F5B" w:rsidP="00A80738">
      <w:pPr>
        <w:jc w:val="right"/>
        <w:rPr>
          <w:sz w:val="24"/>
        </w:rPr>
      </w:pPr>
      <w:r w:rsidRPr="00ED6F5B">
        <w:rPr>
          <w:sz w:val="22"/>
        </w:rPr>
        <w:t xml:space="preserve">  </w:t>
      </w:r>
    </w:p>
    <w:p w:rsidR="00C236D3" w:rsidRDefault="00C236D3"/>
    <w:sectPr w:rsidR="00C236D3" w:rsidSect="008F76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993" w:bottom="1418" w:left="1135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D9A" w:rsidRDefault="00745D9A">
      <w:r>
        <w:separator/>
      </w:r>
    </w:p>
  </w:endnote>
  <w:endnote w:type="continuationSeparator" w:id="0">
    <w:p w:rsidR="00745D9A" w:rsidRDefault="00745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D04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80F2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04C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04C0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D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D9A" w:rsidRDefault="00745D9A">
      <w:r>
        <w:separator/>
      </w:r>
    </w:p>
  </w:footnote>
  <w:footnote w:type="continuationSeparator" w:id="0">
    <w:p w:rsidR="00745D9A" w:rsidRDefault="00745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5B" w:rsidRDefault="00ED6F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5B" w:rsidRDefault="00ED6F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5B" w:rsidRDefault="00ED6F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9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45D9A"/>
    <w:rsid w:val="00861E75"/>
    <w:rsid w:val="00864EE2"/>
    <w:rsid w:val="008B02BA"/>
    <w:rsid w:val="008F761C"/>
    <w:rsid w:val="009F189D"/>
    <w:rsid w:val="00A3048A"/>
    <w:rsid w:val="00A80738"/>
    <w:rsid w:val="00AC7F83"/>
    <w:rsid w:val="00B50940"/>
    <w:rsid w:val="00C236D3"/>
    <w:rsid w:val="00C94D43"/>
    <w:rsid w:val="00CB5EDB"/>
    <w:rsid w:val="00CC2CD1"/>
    <w:rsid w:val="00CD04C0"/>
    <w:rsid w:val="00E314E0"/>
    <w:rsid w:val="00EB7963"/>
    <w:rsid w:val="00ED6F5B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A2ED8A-BAAC-4F32-904E-368C78D1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1383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dcterms:created xsi:type="dcterms:W3CDTF">2020-07-28T07:37:00Z</dcterms:created>
  <dcterms:modified xsi:type="dcterms:W3CDTF">2020-07-28T07:37:00Z</dcterms:modified>
</cp:coreProperties>
</file>