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151" w:rsidRPr="00095BFC" w:rsidRDefault="001B6151" w:rsidP="001B6151">
      <w:pPr>
        <w:keepNext/>
        <w:jc w:val="right"/>
        <w:outlineLvl w:val="0"/>
        <w:rPr>
          <w:rFonts w:ascii="Verdana" w:hAnsi="Verdana"/>
          <w:b/>
        </w:rPr>
      </w:pPr>
    </w:p>
    <w:p w:rsidR="001B6151" w:rsidRPr="004E266E" w:rsidRDefault="001B6151" w:rsidP="001B6151">
      <w:pPr>
        <w:keepNext/>
        <w:jc w:val="right"/>
        <w:outlineLvl w:val="0"/>
        <w:rPr>
          <w:rFonts w:ascii="Verdana" w:hAnsi="Verdana"/>
          <w:b/>
        </w:rPr>
      </w:pPr>
      <w:r w:rsidRPr="004E266E">
        <w:rPr>
          <w:rFonts w:ascii="Verdana" w:hAnsi="Verdana"/>
          <w:b/>
        </w:rPr>
        <w:t>Załącznik nr 3</w:t>
      </w:r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4E266E">
        <w:rPr>
          <w:rFonts w:ascii="Verdana" w:eastAsia="Arial Unicode MS" w:hAnsi="Verdana"/>
          <w:b/>
          <w:caps/>
        </w:rPr>
        <w:t xml:space="preserve">wzór Umowy </w:t>
      </w:r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bookmarkStart w:id="0" w:name="_Toc470857623"/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 xml:space="preserve">Umowa zawarta w dniu .................... r. w Krakowie w wyniku przeprowadzonego postępowania o zamówienie publiczne na podstawie art. 138o ustawy </w:t>
      </w:r>
      <w:proofErr w:type="spellStart"/>
      <w:r w:rsidRPr="004E266E">
        <w:rPr>
          <w:rFonts w:ascii="Verdana" w:hAnsi="Verdana"/>
        </w:rPr>
        <w:t>Pzp</w:t>
      </w:r>
      <w:proofErr w:type="spellEnd"/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>pomiędzy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  <w:b/>
        </w:rPr>
        <w:t>Akademią Górniczo-Hutniczą im. Stanisława Staszica w Krakowie al. Mickiewicza 30</w:t>
      </w:r>
      <w:r w:rsidRPr="004E266E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>reprezentowana przez: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>1.Dziekana Wydziału /Kierownika Jednostki/..................................................................</w:t>
      </w:r>
    </w:p>
    <w:p w:rsidR="001B6151" w:rsidRPr="004E266E" w:rsidRDefault="001B6151" w:rsidP="001B6151">
      <w:pPr>
        <w:ind w:right="-47"/>
        <w:rPr>
          <w:rFonts w:ascii="Verdana" w:hAnsi="Verdana"/>
        </w:rPr>
      </w:pPr>
      <w:r w:rsidRPr="004E266E">
        <w:rPr>
          <w:rFonts w:ascii="Verdana" w:hAnsi="Verdana"/>
        </w:rPr>
        <w:t>2.Kwestora / Z-</w:t>
      </w:r>
      <w:proofErr w:type="spellStart"/>
      <w:r w:rsidRPr="004E266E">
        <w:rPr>
          <w:rFonts w:ascii="Verdana" w:hAnsi="Verdana"/>
        </w:rPr>
        <w:t>cę</w:t>
      </w:r>
      <w:proofErr w:type="spellEnd"/>
      <w:r w:rsidRPr="004E266E">
        <w:rPr>
          <w:rFonts w:ascii="Verdana" w:hAnsi="Verdana"/>
        </w:rPr>
        <w:t xml:space="preserve"> Kwestora/ .............................................................................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>zwaną dalej ZAMAWIAJACYM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 xml:space="preserve">a 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  <w:i/>
        </w:rPr>
      </w:pPr>
      <w:r w:rsidRPr="004E266E">
        <w:rPr>
          <w:rFonts w:ascii="Verdana" w:hAnsi="Verdana"/>
          <w:i/>
        </w:rPr>
        <w:t xml:space="preserve"> (nazwa i siedziba przedsiębiorcy oraz jego adres). 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>reprezentowanym przez: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1B6151" w:rsidRPr="004E266E" w:rsidRDefault="001B6151" w:rsidP="001B6151">
      <w:pPr>
        <w:ind w:right="-47"/>
        <w:jc w:val="both"/>
        <w:rPr>
          <w:rFonts w:ascii="Verdana" w:hAnsi="Verdana"/>
        </w:rPr>
      </w:pPr>
      <w:r w:rsidRPr="004E266E">
        <w:rPr>
          <w:rFonts w:ascii="Verdana" w:hAnsi="Verdana"/>
        </w:rPr>
        <w:t>zwanym dalej WYKONAWCA</w:t>
      </w:r>
    </w:p>
    <w:p w:rsidR="001B6151" w:rsidRPr="004E266E" w:rsidRDefault="001B6151" w:rsidP="001B615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1B6151" w:rsidRPr="004E266E" w:rsidRDefault="001B6151" w:rsidP="001B615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E266E">
        <w:rPr>
          <w:rFonts w:ascii="Verdana" w:hAnsi="Verdana"/>
          <w:b/>
          <w:bCs/>
        </w:rPr>
        <w:t>§ 1 Przedmiot Umowy</w:t>
      </w:r>
      <w:bookmarkEnd w:id="0"/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 xml:space="preserve">1. Przedmiotem umowy jest opracowanie założeń prawnych związanych ze zdefiniowaniem sektora górnictwa, dla </w:t>
      </w:r>
      <w:proofErr w:type="spellStart"/>
      <w:r w:rsidRPr="004E266E">
        <w:rPr>
          <w:rFonts w:ascii="Verdana" w:eastAsia="Arial Unicode MS" w:hAnsi="Verdana"/>
        </w:rPr>
        <w:t>WGiG</w:t>
      </w:r>
      <w:proofErr w:type="spellEnd"/>
      <w:r w:rsidRPr="004E266E">
        <w:rPr>
          <w:rFonts w:ascii="Verdana" w:eastAsia="Arial Unicode MS" w:hAnsi="Verdana"/>
        </w:rPr>
        <w:t xml:space="preserve"> - Kc-zp.272-292/20.</w:t>
      </w:r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2. Do obowiązków wykonawcy należy m.in.:</w:t>
      </w:r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a) opracowanie założeń prawnych związanych ze zdefiniowaniem sektora górnictwa w Polsce i jego wewnętrznej struktury:</w:t>
      </w:r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- opracowanie informacji prawnej w zakresie form i trybów nabywania kompetencji przez osoby pracujące w sektorze górnictwa w oparciu o obowiązujące przepisy prawa;</w:t>
      </w:r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- opracowanie prawnych aspektów pomocnych w tworzeniu charakterystyk poziomów SRKG (sektorowej ramy kwalifikacji dla górnictwa);</w:t>
      </w:r>
    </w:p>
    <w:p w:rsidR="001B6151" w:rsidRPr="004E266E" w:rsidRDefault="009A2797" w:rsidP="009A2797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 xml:space="preserve">b) </w:t>
      </w:r>
      <w:r w:rsidRPr="004E266E">
        <w:rPr>
          <w:rFonts w:ascii="Verdana" w:hAnsi="Verdana"/>
          <w:lang w:eastAsia="zh-CN"/>
        </w:rPr>
        <w:t>b</w:t>
      </w:r>
      <w:r w:rsidR="0016298A" w:rsidRPr="004E266E">
        <w:rPr>
          <w:rFonts w:ascii="Verdana" w:hAnsi="Verdana"/>
          <w:lang w:eastAsia="zh-CN"/>
        </w:rPr>
        <w:t>ieżące doradztwo prawne i obsługa prawna. Przedmiot zamówienia obejmuje udzielanie bieżących porad prawnych, a także opiniowanie innej dokumentacji formalno-prawnej</w:t>
      </w:r>
      <w:r w:rsidR="0016298A" w:rsidRPr="004E266E">
        <w:rPr>
          <w:rFonts w:ascii="Verdana" w:hAnsi="Verdana"/>
        </w:rPr>
        <w:t xml:space="preserve"> </w:t>
      </w:r>
      <w:r w:rsidR="0016298A" w:rsidRPr="004E266E">
        <w:rPr>
          <w:rFonts w:ascii="Verdana" w:hAnsi="Verdana"/>
          <w:lang w:eastAsia="zh-CN"/>
        </w:rPr>
        <w:t>związanej z umową nr 60/2020</w:t>
      </w:r>
      <w:r w:rsidR="00B13586" w:rsidRPr="004E266E">
        <w:rPr>
          <w:rFonts w:ascii="Verdana" w:hAnsi="Verdana"/>
          <w:lang w:eastAsia="zh-CN"/>
        </w:rPr>
        <w:t xml:space="preserve">. </w:t>
      </w:r>
      <w:r w:rsidR="0016298A" w:rsidRPr="004E266E">
        <w:rPr>
          <w:rFonts w:ascii="Verdana" w:hAnsi="Verdana"/>
        </w:rPr>
        <w:t xml:space="preserve">Obsługa prawna obejmuje również badanie zgodności dokumentów z obowiązującymi ustawami, rozporządzeniami i innymi aktami prawnymi dotyczącymi branży górniczej w kontekście tworzenia sektorowej ramy kwalifikacji która wpisuje się w Zintegrowany System Kwalifikacji ZSK oraz Polską Ramę kwalifikacji. </w:t>
      </w:r>
      <w:r w:rsidR="0016298A" w:rsidRPr="004E266E">
        <w:rPr>
          <w:rStyle w:val="Odwoaniedokomentarza"/>
          <w:rFonts w:ascii="Verdana" w:hAnsi="Verdana"/>
          <w:sz w:val="20"/>
          <w:szCs w:val="20"/>
        </w:rPr>
        <w:t>Bieżąca obsługa prawna obejmuje również wymianę dokumentów pomiędzy zleceniodawcą IBE a WGIG AGH</w:t>
      </w:r>
      <w:r w:rsidR="0016298A" w:rsidRPr="004E266E">
        <w:rPr>
          <w:rFonts w:ascii="Verdana" w:hAnsi="Verdana"/>
        </w:rPr>
        <w:t xml:space="preserve"> oraz inne czynności dotyczące potwierdzenia zgodności Sektorowej Ramy Kwalifikacji z Zintegrowanym Systemem Kwalifikacji ZSK oraz Polskiej Ramy kwalifikacji</w:t>
      </w:r>
    </w:p>
    <w:p w:rsidR="001B6151" w:rsidRPr="004E266E" w:rsidRDefault="001B6151" w:rsidP="001B615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 xml:space="preserve">3. </w:t>
      </w:r>
      <w:r w:rsidRPr="004E266E">
        <w:rPr>
          <w:rFonts w:ascii="Verdana" w:eastAsia="Arial Unicode MS" w:hAnsi="Verdana"/>
        </w:rPr>
        <w:tab/>
        <w:t>Szczegółowy opis przedmiotu umowy zawiera Załącznik nr 1 do umowy – ogłoszenie o zamówieniu.</w:t>
      </w:r>
    </w:p>
    <w:p w:rsidR="001B6151" w:rsidRPr="004E266E" w:rsidRDefault="001B6151" w:rsidP="001B6151">
      <w:pPr>
        <w:ind w:left="426"/>
        <w:rPr>
          <w:rFonts w:ascii="Verdana" w:eastAsia="Arial Unicode MS" w:hAnsi="Verdana"/>
        </w:rPr>
      </w:pPr>
    </w:p>
    <w:p w:rsidR="001B6151" w:rsidRPr="004E266E" w:rsidRDefault="001B6151" w:rsidP="001B615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4E266E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1B6151" w:rsidRPr="004E266E" w:rsidRDefault="001B6151" w:rsidP="001B615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4E266E">
        <w:rPr>
          <w:rFonts w:ascii="Verdana" w:eastAsia="Arial Unicode MS" w:hAnsi="Verdana"/>
          <w:bCs/>
        </w:rPr>
        <w:t xml:space="preserve">1. Wykonawca zobowiązuje się wykonać usługę w terminie: </w:t>
      </w:r>
    </w:p>
    <w:p w:rsidR="001B6151" w:rsidRPr="004E266E" w:rsidRDefault="001B6151" w:rsidP="001B6151">
      <w:pPr>
        <w:suppressAutoHyphens/>
        <w:spacing w:after="120"/>
        <w:jc w:val="both"/>
        <w:rPr>
          <w:rFonts w:ascii="Verdana" w:eastAsia="Tahoma" w:hAnsi="Verdana" w:cs="Verdana"/>
          <w:bCs/>
          <w:lang w:eastAsia="x-none"/>
        </w:rPr>
      </w:pPr>
      <w:r w:rsidRPr="004E266E">
        <w:rPr>
          <w:rFonts w:ascii="Verdana" w:eastAsia="Tahoma" w:hAnsi="Verdana" w:cs="Verdana"/>
          <w:bCs/>
          <w:lang w:eastAsia="x-none"/>
        </w:rPr>
        <w:t xml:space="preserve">a) Opracowanie określone w </w:t>
      </w:r>
      <w:r w:rsidRPr="004E266E">
        <w:rPr>
          <w:rFonts w:ascii="Verdana" w:hAnsi="Verdana"/>
          <w:bCs/>
        </w:rPr>
        <w:t>§</w:t>
      </w:r>
      <w:r w:rsidRPr="004E266E">
        <w:rPr>
          <w:rFonts w:ascii="Verdana" w:eastAsia="Tahoma" w:hAnsi="Verdana" w:cs="Verdana"/>
          <w:bCs/>
          <w:lang w:eastAsia="x-none"/>
        </w:rPr>
        <w:t xml:space="preserve"> 1 ust. 2 pkt a niniejszej umowy Wykonawca przekaże w terminie do 14 dni od daty podpisania umowy;</w:t>
      </w:r>
    </w:p>
    <w:p w:rsidR="001B6151" w:rsidRPr="004E266E" w:rsidRDefault="001B6151" w:rsidP="003A7144">
      <w:pPr>
        <w:jc w:val="both"/>
        <w:rPr>
          <w:rFonts w:ascii="Verdana" w:eastAsia="Arial Unicode MS" w:hAnsi="Verdana"/>
          <w:bCs/>
        </w:rPr>
      </w:pPr>
      <w:r w:rsidRPr="004E266E">
        <w:rPr>
          <w:rFonts w:ascii="Verdana" w:eastAsia="Tahoma" w:hAnsi="Verdana" w:cs="Verdana"/>
          <w:bCs/>
          <w:lang w:eastAsia="x-none"/>
        </w:rPr>
        <w:t xml:space="preserve">b) </w:t>
      </w:r>
      <w:r w:rsidR="003A7144" w:rsidRPr="004E266E">
        <w:rPr>
          <w:rFonts w:ascii="Verdana" w:hAnsi="Verdana"/>
          <w:lang w:eastAsia="zh-CN"/>
        </w:rPr>
        <w:t xml:space="preserve">Bieżąca doradztwo i obsługa </w:t>
      </w:r>
      <w:r w:rsidR="003A7144" w:rsidRPr="004E266E">
        <w:rPr>
          <w:rFonts w:ascii="Verdana" w:eastAsia="Tahoma" w:hAnsi="Verdana" w:cs="Verdana"/>
          <w:bCs/>
          <w:lang w:eastAsia="x-none"/>
        </w:rPr>
        <w:t>prawna w terminie do 60 dni od daty podpisania umowy, nie później jednak niż do dnia 31 października 2020 r.</w:t>
      </w:r>
      <w:bookmarkStart w:id="3" w:name="_Toc447696300"/>
    </w:p>
    <w:p w:rsidR="001B6151" w:rsidRPr="004E266E" w:rsidRDefault="001B6151" w:rsidP="001B615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1B6151" w:rsidRPr="004E266E" w:rsidRDefault="001B6151" w:rsidP="001B615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1B6151" w:rsidRPr="004E266E" w:rsidRDefault="001B6151" w:rsidP="001B6151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eastAsia="Calibri" w:hAnsi="Verdana"/>
        </w:rPr>
      </w:pPr>
      <w:r w:rsidRPr="004E266E">
        <w:rPr>
          <w:rFonts w:ascii="Verdana" w:eastAsia="Arial Unicode MS" w:hAnsi="Verdana"/>
        </w:rPr>
        <w:t xml:space="preserve">1. Za prawidłowe wykonanie przedmiotu Umowy Wykonawca otrzyma wynagrodzenie maksymalne w wysokości brutto …………………….. zł (słownie: ……………………..). </w:t>
      </w:r>
      <w:r w:rsidRPr="004E266E">
        <w:rPr>
          <w:rFonts w:ascii="Verdana" w:eastAsia="Calibri" w:hAnsi="Verdana"/>
        </w:rPr>
        <w:t>W przedmiotowe wynagrodzenie wliczona została właściwa stawka podatku VAT.</w:t>
      </w:r>
    </w:p>
    <w:p w:rsidR="001B6151" w:rsidRPr="004E266E" w:rsidRDefault="001B6151" w:rsidP="001B6151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</w:p>
    <w:p w:rsidR="001B6151" w:rsidRPr="004E266E" w:rsidRDefault="001B6151" w:rsidP="001B615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  <w:iCs/>
        </w:rPr>
        <w:lastRenderedPageBreak/>
        <w:t xml:space="preserve">2. Wynagrodzenie, o którym mowa w ust. 1 obejmuje wszystkie koszty jakie powstaną </w:t>
      </w:r>
      <w:r w:rsidRPr="004E266E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E375EB" w:rsidRPr="004E266E" w:rsidRDefault="001B6151" w:rsidP="001B615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4E266E">
        <w:rPr>
          <w:rFonts w:ascii="Verdana" w:hAnsi="Verdana" w:cs="Verdana"/>
          <w:lang w:eastAsia="zh-CN"/>
        </w:rPr>
        <w:t>3. Płatność nastąpi w terminie do 21 dni od daty prawidłowo wystawionej fa</w:t>
      </w:r>
      <w:r w:rsidR="00E375EB" w:rsidRPr="004E266E">
        <w:rPr>
          <w:rFonts w:ascii="Verdana" w:hAnsi="Verdana" w:cs="Verdana"/>
          <w:lang w:eastAsia="zh-CN"/>
        </w:rPr>
        <w:t>ktury, w następujących ratach</w:t>
      </w:r>
      <w:r w:rsidRPr="004E266E">
        <w:rPr>
          <w:rFonts w:ascii="Verdana" w:hAnsi="Verdana" w:cs="Verdana"/>
          <w:lang w:eastAsia="zh-CN"/>
        </w:rPr>
        <w:t>:</w:t>
      </w:r>
    </w:p>
    <w:p w:rsidR="00E375EB" w:rsidRPr="004E266E" w:rsidRDefault="001B6151" w:rsidP="00E375EB">
      <w:pPr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 w:cs="Verdana"/>
          <w:lang w:eastAsia="zh-CN"/>
        </w:rPr>
      </w:pPr>
      <w:r w:rsidRPr="004E266E">
        <w:rPr>
          <w:rFonts w:ascii="Verdana" w:hAnsi="Verdana" w:cs="Verdana"/>
          <w:lang w:eastAsia="zh-CN"/>
        </w:rPr>
        <w:t xml:space="preserve">a) 30% wynagrodzenia za całość przedmiotu zamówienia </w:t>
      </w:r>
      <w:proofErr w:type="spellStart"/>
      <w:r w:rsidRPr="004E266E">
        <w:rPr>
          <w:rFonts w:ascii="Verdana" w:hAnsi="Verdana" w:cs="Verdana"/>
          <w:lang w:eastAsia="zh-CN"/>
        </w:rPr>
        <w:t>tj</w:t>
      </w:r>
      <w:proofErr w:type="spellEnd"/>
      <w:r w:rsidRPr="004E266E">
        <w:rPr>
          <w:rFonts w:ascii="Verdana" w:hAnsi="Verdana" w:cs="Verdana"/>
          <w:lang w:eastAsia="zh-CN"/>
        </w:rPr>
        <w:t xml:space="preserve"> ………………… zł. (słownie: …………………….), po zakończeniu realizacji przedmiotu zamówienia opisanego w § 1 ust. 2 pkt a niniejszej umowy</w:t>
      </w:r>
    </w:p>
    <w:p w:rsidR="00E375EB" w:rsidRPr="004E266E" w:rsidRDefault="00E375EB" w:rsidP="00E375EB">
      <w:pPr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bCs/>
          <w:iCs/>
          <w:lang w:eastAsia="zh-CN"/>
        </w:rPr>
      </w:pPr>
      <w:r w:rsidRPr="004E266E">
        <w:rPr>
          <w:rFonts w:ascii="Verdana" w:hAnsi="Verdana"/>
          <w:bCs/>
          <w:iCs/>
          <w:lang w:eastAsia="zh-CN"/>
        </w:rPr>
        <w:t xml:space="preserve">2) 30% wynagrodzenia za całość przedmiotu zamówienia </w:t>
      </w:r>
      <w:proofErr w:type="spellStart"/>
      <w:r w:rsidR="00B13586" w:rsidRPr="004E266E">
        <w:rPr>
          <w:rFonts w:ascii="Verdana" w:hAnsi="Verdana" w:cs="Verdana"/>
          <w:lang w:eastAsia="zh-CN"/>
        </w:rPr>
        <w:t>tj</w:t>
      </w:r>
      <w:proofErr w:type="spellEnd"/>
      <w:r w:rsidR="00B13586" w:rsidRPr="004E266E">
        <w:rPr>
          <w:rFonts w:ascii="Verdana" w:hAnsi="Verdana" w:cs="Verdana"/>
          <w:lang w:eastAsia="zh-CN"/>
        </w:rPr>
        <w:t xml:space="preserve"> ………………… zł. </w:t>
      </w:r>
      <w:r w:rsidRPr="004E266E">
        <w:rPr>
          <w:rFonts w:ascii="Verdana" w:hAnsi="Verdana"/>
          <w:bCs/>
          <w:iCs/>
          <w:lang w:eastAsia="zh-CN"/>
        </w:rPr>
        <w:t xml:space="preserve">po upływie 30 dni od rozpoczęcia realizacji przedmiotu zamówienia opisanego w </w:t>
      </w:r>
      <w:r w:rsidRPr="004E266E">
        <w:rPr>
          <w:rFonts w:ascii="Verdana" w:hAnsi="Verdana" w:cs="Verdana"/>
          <w:lang w:eastAsia="zh-CN"/>
        </w:rPr>
        <w:t>§ 1 ust. 2 pkt b niniejszej umowy</w:t>
      </w:r>
      <w:r w:rsidRPr="004E266E">
        <w:rPr>
          <w:rFonts w:ascii="Verdana" w:hAnsi="Verdana"/>
          <w:bCs/>
          <w:iCs/>
          <w:lang w:eastAsia="zh-CN"/>
        </w:rPr>
        <w:t xml:space="preserve"> </w:t>
      </w:r>
    </w:p>
    <w:p w:rsidR="001B6151" w:rsidRPr="004E266E" w:rsidRDefault="00E375EB" w:rsidP="00E375E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4E266E">
        <w:rPr>
          <w:rFonts w:ascii="Verdana" w:hAnsi="Verdana"/>
          <w:bCs/>
          <w:iCs/>
          <w:lang w:eastAsia="zh-CN"/>
        </w:rPr>
        <w:t xml:space="preserve">3) 40% wynagrodzenia za całość przedmiotu zamówienia </w:t>
      </w:r>
      <w:proofErr w:type="spellStart"/>
      <w:r w:rsidR="00B13586" w:rsidRPr="004E266E">
        <w:rPr>
          <w:rFonts w:ascii="Verdana" w:hAnsi="Verdana" w:cs="Verdana"/>
          <w:lang w:eastAsia="zh-CN"/>
        </w:rPr>
        <w:t>tj</w:t>
      </w:r>
      <w:proofErr w:type="spellEnd"/>
      <w:r w:rsidR="00B13586" w:rsidRPr="004E266E">
        <w:rPr>
          <w:rFonts w:ascii="Verdana" w:hAnsi="Verdana" w:cs="Verdana"/>
          <w:lang w:eastAsia="zh-CN"/>
        </w:rPr>
        <w:t xml:space="preserve"> ………………… zł. </w:t>
      </w:r>
      <w:r w:rsidRPr="004E266E">
        <w:rPr>
          <w:rFonts w:ascii="Verdana" w:hAnsi="Verdana"/>
          <w:bCs/>
          <w:iCs/>
          <w:lang w:eastAsia="zh-CN"/>
        </w:rPr>
        <w:t xml:space="preserve">po zakończeniu realizacji przedmiotu zamówienia opisanego </w:t>
      </w:r>
      <w:r w:rsidRPr="004E266E">
        <w:rPr>
          <w:rFonts w:ascii="Verdana" w:hAnsi="Verdana" w:cs="Verdana"/>
          <w:lang w:eastAsia="zh-CN"/>
        </w:rPr>
        <w:t>§ 1 ust. 2 pkt b niniejszej umowy</w:t>
      </w:r>
      <w:r w:rsidRPr="004E266E">
        <w:rPr>
          <w:rFonts w:ascii="Verdana" w:hAnsi="Verdana"/>
          <w:bCs/>
          <w:iCs/>
          <w:lang w:eastAsia="zh-CN"/>
        </w:rPr>
        <w:t xml:space="preserve"> </w:t>
      </w:r>
    </w:p>
    <w:p w:rsidR="001B6151" w:rsidRPr="004E266E" w:rsidRDefault="001B6151" w:rsidP="001B615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  <w:iCs/>
        </w:rPr>
        <w:t>4. Na fakturze Wykonawca umieści numer niniejszej umowy.</w:t>
      </w:r>
    </w:p>
    <w:p w:rsidR="001B6151" w:rsidRPr="004E266E" w:rsidRDefault="001B6151" w:rsidP="001B615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  <w:iCs/>
        </w:rPr>
        <w:t xml:space="preserve">5. Zapłata wynagrodzenia zostanie dokonana przez Zamawiającego przelewem bankowym na rachunek bankowy Wykonawcy prowadzony przez </w:t>
      </w:r>
      <w:r w:rsidRPr="004E266E">
        <w:rPr>
          <w:rFonts w:ascii="Verdana" w:eastAsia="Arial Unicode MS" w:hAnsi="Verdana"/>
          <w:b/>
          <w:iCs/>
        </w:rPr>
        <w:t xml:space="preserve">…………… </w:t>
      </w:r>
      <w:r w:rsidRPr="004E266E">
        <w:rPr>
          <w:rFonts w:ascii="Verdana" w:eastAsia="Arial Unicode MS" w:hAnsi="Verdana"/>
          <w:iCs/>
        </w:rPr>
        <w:t xml:space="preserve">nr rachunku </w:t>
      </w:r>
      <w:r w:rsidRPr="004E266E">
        <w:rPr>
          <w:rFonts w:ascii="Verdana" w:eastAsia="Arial Unicode MS" w:hAnsi="Verdana"/>
          <w:b/>
          <w:iCs/>
        </w:rPr>
        <w:t>…………….</w:t>
      </w:r>
      <w:r w:rsidRPr="004E266E">
        <w:rPr>
          <w:rFonts w:ascii="Verdana" w:eastAsia="Arial Unicode MS" w:hAnsi="Verdana"/>
          <w:iCs/>
        </w:rPr>
        <w:t>.</w:t>
      </w:r>
    </w:p>
    <w:p w:rsidR="001B6151" w:rsidRPr="004E266E" w:rsidRDefault="001B6151" w:rsidP="001B615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  <w:iCs/>
        </w:rPr>
        <w:t>6.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1B6151" w:rsidRPr="004E266E" w:rsidRDefault="001B6151" w:rsidP="001B615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  <w:iCs/>
        </w:rPr>
        <w:t>7. Za dzień zapłaty uważa się dzień obciążenia rachunku bankowego Zamawiającego poleceniem przelewu na rachunek bankowy Wykonawcy.</w:t>
      </w:r>
    </w:p>
    <w:p w:rsidR="001B6151" w:rsidRPr="004E266E" w:rsidRDefault="001B6151" w:rsidP="001B615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  <w:iCs/>
        </w:rPr>
        <w:t xml:space="preserve">8. Za niedotrzymanie terminu płatności faktury Wykonawca może naliczyć odsetki </w:t>
      </w:r>
      <w:r w:rsidRPr="004E266E">
        <w:rPr>
          <w:rFonts w:ascii="Verdana" w:eastAsia="Arial Unicode MS" w:hAnsi="Verdana"/>
          <w:iCs/>
        </w:rPr>
        <w:br/>
        <w:t>w ustawowej wysokości.</w:t>
      </w:r>
    </w:p>
    <w:p w:rsidR="001B6151" w:rsidRPr="004E266E" w:rsidRDefault="001B6151" w:rsidP="001B615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  <w:iCs/>
        </w:rPr>
        <w:t>9. Zamawiający nie wyraża zgody na cesję wierzytelności wynikającą z realizacji niniejszej umowy.</w:t>
      </w:r>
    </w:p>
    <w:p w:rsidR="001B6151" w:rsidRPr="004E266E" w:rsidRDefault="001B6151" w:rsidP="001B615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1B6151" w:rsidRPr="004E266E" w:rsidRDefault="001B6151" w:rsidP="001B615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E266E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1B6151" w:rsidRPr="004E266E" w:rsidRDefault="001B6151" w:rsidP="001B615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1B6151" w:rsidRPr="004E266E" w:rsidRDefault="001B6151" w:rsidP="001B6151">
      <w:pPr>
        <w:contextualSpacing/>
        <w:jc w:val="both"/>
        <w:outlineLvl w:val="0"/>
        <w:rPr>
          <w:rFonts w:ascii="Verdana" w:hAnsi="Verdana"/>
          <w:color w:val="000000"/>
        </w:rPr>
      </w:pPr>
      <w:r w:rsidRPr="004E266E">
        <w:rPr>
          <w:rFonts w:ascii="Verdana" w:hAnsi="Verdana"/>
        </w:rPr>
        <w:t xml:space="preserve">2. Wykonawca oświadcza, że </w:t>
      </w:r>
      <w:r w:rsidRPr="004E266E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1B6151" w:rsidRPr="004E266E" w:rsidRDefault="001B6151" w:rsidP="001B6151">
      <w:pPr>
        <w:tabs>
          <w:tab w:val="left" w:pos="300"/>
        </w:tabs>
        <w:rPr>
          <w:rFonts w:ascii="Verdana" w:hAnsi="Verdana"/>
          <w:b/>
          <w:bCs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1B6151" w:rsidRPr="004E266E" w:rsidRDefault="001B6151" w:rsidP="001B6151">
      <w:pPr>
        <w:jc w:val="center"/>
        <w:rPr>
          <w:rFonts w:ascii="Verdana" w:hAnsi="Verdana"/>
          <w:b/>
          <w:bCs/>
        </w:rPr>
      </w:pPr>
      <w:r w:rsidRPr="004E266E">
        <w:rPr>
          <w:rFonts w:ascii="Verdana" w:hAnsi="Verdana"/>
          <w:b/>
          <w:bCs/>
        </w:rPr>
        <w:t>§ 5 Dane osobowe</w:t>
      </w:r>
    </w:p>
    <w:p w:rsidR="001B6151" w:rsidRPr="004E266E" w:rsidRDefault="001B6151" w:rsidP="001B6151">
      <w:pPr>
        <w:shd w:val="clear" w:color="auto" w:fill="FFFFFF"/>
        <w:jc w:val="both"/>
        <w:rPr>
          <w:rFonts w:ascii="Verdana" w:hAnsi="Verdana"/>
        </w:rPr>
      </w:pPr>
      <w:r w:rsidRPr="004E266E">
        <w:rPr>
          <w:rFonts w:ascii="Verdana" w:hAnsi="Verdana"/>
        </w:rPr>
        <w:t>1.</w:t>
      </w:r>
      <w:r w:rsidRPr="004E266E">
        <w:rPr>
          <w:sz w:val="24"/>
          <w:szCs w:val="24"/>
        </w:rPr>
        <w:t xml:space="preserve"> </w:t>
      </w:r>
      <w:r w:rsidRPr="004E266E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1B6151" w:rsidRPr="004E266E" w:rsidRDefault="001B6151" w:rsidP="001B6151">
      <w:pPr>
        <w:shd w:val="clear" w:color="auto" w:fill="FFFFFF"/>
        <w:jc w:val="both"/>
        <w:rPr>
          <w:rFonts w:ascii="Verdana" w:hAnsi="Verdana"/>
        </w:rPr>
      </w:pPr>
      <w:r w:rsidRPr="004E266E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1B6151" w:rsidRPr="004E266E" w:rsidRDefault="001B6151" w:rsidP="001B6151">
      <w:pPr>
        <w:shd w:val="clear" w:color="auto" w:fill="FFFFFF"/>
        <w:jc w:val="both"/>
        <w:rPr>
          <w:rFonts w:ascii="Verdana" w:hAnsi="Verdana"/>
        </w:rPr>
      </w:pPr>
      <w:r w:rsidRPr="004E266E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1B6151" w:rsidRPr="004E266E" w:rsidRDefault="001B6151" w:rsidP="001B6151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1B6151" w:rsidRPr="004E266E" w:rsidRDefault="001B6151" w:rsidP="001B6151">
      <w:pPr>
        <w:jc w:val="center"/>
        <w:rPr>
          <w:rFonts w:ascii="Verdana" w:hAnsi="Verdana"/>
        </w:rPr>
      </w:pPr>
      <w:r w:rsidRPr="004E266E">
        <w:rPr>
          <w:rFonts w:ascii="Verdana" w:hAnsi="Verdana"/>
          <w:b/>
          <w:bCs/>
        </w:rPr>
        <w:t>§ 6 Klauzula poufności</w:t>
      </w:r>
    </w:p>
    <w:p w:rsidR="001B6151" w:rsidRPr="004E266E" w:rsidRDefault="001B6151" w:rsidP="001B6151">
      <w:pPr>
        <w:jc w:val="both"/>
        <w:rPr>
          <w:rFonts w:ascii="Verdana" w:hAnsi="Verdana"/>
        </w:rPr>
      </w:pPr>
      <w:r w:rsidRPr="004E266E"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1B6151" w:rsidRPr="004E266E" w:rsidRDefault="001B6151" w:rsidP="001B6151">
      <w:pPr>
        <w:jc w:val="both"/>
        <w:rPr>
          <w:rFonts w:ascii="Verdana" w:hAnsi="Verdana"/>
        </w:rPr>
      </w:pPr>
      <w:r w:rsidRPr="004E266E">
        <w:rPr>
          <w:rFonts w:ascii="Verdana" w:hAnsi="Verdana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1B6151" w:rsidRPr="004E266E" w:rsidRDefault="001B6151" w:rsidP="001B6151">
      <w:pPr>
        <w:jc w:val="both"/>
        <w:rPr>
          <w:rFonts w:ascii="Verdana" w:hAnsi="Verdana"/>
        </w:rPr>
      </w:pPr>
      <w:r w:rsidRPr="004E266E"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1B6151" w:rsidRPr="004E266E" w:rsidRDefault="001B6151" w:rsidP="001B6151">
      <w:pPr>
        <w:jc w:val="both"/>
        <w:rPr>
          <w:rFonts w:ascii="Verdana" w:hAnsi="Verdana"/>
        </w:rPr>
      </w:pPr>
      <w:r w:rsidRPr="004E266E">
        <w:rPr>
          <w:rFonts w:ascii="Verdana" w:hAnsi="Verdana"/>
        </w:rPr>
        <w:lastRenderedPageBreak/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1B6151" w:rsidRPr="004E266E" w:rsidRDefault="001B6151" w:rsidP="001B6151">
      <w:pPr>
        <w:jc w:val="both"/>
        <w:rPr>
          <w:rFonts w:ascii="Verdana" w:hAnsi="Verdana"/>
        </w:rPr>
      </w:pPr>
      <w:r w:rsidRPr="004E266E">
        <w:rPr>
          <w:rFonts w:ascii="Verdana" w:hAnsi="Verdana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1B6151" w:rsidRPr="004E266E" w:rsidRDefault="001B6151" w:rsidP="001B615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1B6151" w:rsidRPr="004E266E" w:rsidRDefault="001B6151" w:rsidP="001B615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1B6151" w:rsidRPr="004E266E" w:rsidRDefault="001B6151" w:rsidP="001B615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4E266E">
        <w:rPr>
          <w:rFonts w:ascii="Verdana" w:hAnsi="Verdana"/>
          <w:b/>
          <w:bCs/>
        </w:rPr>
        <w:t>§ 7 Kary umowne</w:t>
      </w:r>
      <w:bookmarkEnd w:id="9"/>
      <w:bookmarkEnd w:id="10"/>
    </w:p>
    <w:p w:rsidR="001B6151" w:rsidRPr="004E266E" w:rsidRDefault="001B6151" w:rsidP="001B615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 w:rsidRPr="004E266E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4E266E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1B6151" w:rsidRPr="004E266E" w:rsidRDefault="001B6151" w:rsidP="001B615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4E266E">
        <w:rPr>
          <w:rFonts w:ascii="Verdana" w:hAnsi="Verdana"/>
          <w:iCs/>
        </w:rPr>
        <w:t>wynagrodzenia umownego.</w:t>
      </w:r>
    </w:p>
    <w:p w:rsidR="001B6151" w:rsidRPr="004E266E" w:rsidRDefault="001B6151" w:rsidP="001B615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4E266E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1B6151" w:rsidRPr="004E266E" w:rsidRDefault="001B6151" w:rsidP="001B615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4. Wykonawca zapłaci na rzecz Zamawiającego karę umowną za niewykonanie lub nienależyte wykonanie umowy w wysokości 10% wynagrodzenia określonego w § 3 ust.1.</w:t>
      </w:r>
    </w:p>
    <w:p w:rsidR="001B6151" w:rsidRPr="004E266E" w:rsidRDefault="001B6151" w:rsidP="00B13586">
      <w:pPr>
        <w:pStyle w:val="Bezodstpw"/>
        <w:rPr>
          <w:rFonts w:ascii="Verdana" w:eastAsia="Arial Unicode MS" w:hAnsi="Verdana"/>
        </w:rPr>
      </w:pPr>
      <w:r w:rsidRPr="004E266E">
        <w:rPr>
          <w:rFonts w:ascii="Verdana" w:hAnsi="Verdana"/>
        </w:rPr>
        <w:t xml:space="preserve">5. Zamawiający zapłaci na rzecz Wykonawcy karę umowną w wysokości 10% całkowitego wynagrodzenia, w przypadku odstąpienia od umowy przez Wykonawcę lub  Zamawiającego, z przyczyn leżących po stronie Zamawiającego. </w:t>
      </w:r>
    </w:p>
    <w:p w:rsidR="001B6151" w:rsidRPr="004E266E" w:rsidRDefault="001B6151" w:rsidP="001B615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 xml:space="preserve">6. Jeżeli kary umowne, o których mowa w </w:t>
      </w:r>
      <w:r w:rsidRPr="004E266E">
        <w:rPr>
          <w:rFonts w:ascii="Verdana" w:hAnsi="Verdana"/>
          <w:bCs/>
        </w:rPr>
        <w:t>§ 7</w:t>
      </w:r>
      <w:r w:rsidRPr="004E266E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1B6151" w:rsidRPr="004E266E" w:rsidRDefault="001B6151" w:rsidP="001B615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 xml:space="preserve">7. Kary umowne są płatne w terminie 14 dni od daty otrzymania wezwania lub poprzez potrącenie z wynagrodzenia Wykonawcy. </w:t>
      </w:r>
    </w:p>
    <w:p w:rsidR="001B6151" w:rsidRPr="004E266E" w:rsidRDefault="001B6151" w:rsidP="001B6151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1B6151" w:rsidRPr="004E266E" w:rsidRDefault="001B6151" w:rsidP="001B615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4E266E">
        <w:rPr>
          <w:rFonts w:ascii="Verdana" w:eastAsia="Arial Unicode MS" w:hAnsi="Verdana"/>
          <w:b/>
        </w:rPr>
        <w:t>§ 8</w:t>
      </w:r>
      <w:r w:rsidRPr="004E266E">
        <w:rPr>
          <w:rFonts w:ascii="Verdana" w:eastAsia="Arial Unicode MS" w:hAnsi="Verdana"/>
        </w:rPr>
        <w:t xml:space="preserve"> </w:t>
      </w:r>
      <w:r w:rsidRPr="004E266E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1B6151" w:rsidRPr="004E266E" w:rsidRDefault="001B6151" w:rsidP="001B615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4E266E">
        <w:rPr>
          <w:rFonts w:ascii="Verdana" w:eastAsia="Arial Unicode MS" w:hAnsi="Verdana"/>
        </w:rPr>
        <w:t>t.j</w:t>
      </w:r>
      <w:proofErr w:type="spellEnd"/>
      <w:r w:rsidRPr="004E266E">
        <w:rPr>
          <w:rFonts w:ascii="Verdana" w:eastAsia="Arial Unicode MS" w:hAnsi="Verdana"/>
        </w:rPr>
        <w:t xml:space="preserve">. Dz. U. z 2015 r. poz. 2164 z </w:t>
      </w:r>
      <w:proofErr w:type="spellStart"/>
      <w:r w:rsidRPr="004E266E">
        <w:rPr>
          <w:rFonts w:ascii="Verdana" w:eastAsia="Arial Unicode MS" w:hAnsi="Verdana"/>
        </w:rPr>
        <w:t>późn</w:t>
      </w:r>
      <w:proofErr w:type="spellEnd"/>
      <w:r w:rsidRPr="004E266E">
        <w:rPr>
          <w:rFonts w:ascii="Verdana" w:eastAsia="Arial Unicode MS" w:hAnsi="Verdana"/>
        </w:rPr>
        <w:t>. zm.).</w:t>
      </w:r>
    </w:p>
    <w:p w:rsidR="001B6151" w:rsidRPr="004E266E" w:rsidRDefault="001B6151" w:rsidP="001B615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1B6151" w:rsidRPr="004E266E" w:rsidRDefault="001B6151" w:rsidP="001B615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1B6151" w:rsidRPr="004E266E" w:rsidRDefault="001B6151" w:rsidP="001B6151">
      <w:pPr>
        <w:ind w:left="567"/>
        <w:jc w:val="center"/>
        <w:rPr>
          <w:rFonts w:ascii="Verdana" w:hAnsi="Verdana"/>
          <w:b/>
          <w:bCs/>
        </w:rPr>
      </w:pPr>
    </w:p>
    <w:p w:rsidR="001B6151" w:rsidRPr="004E266E" w:rsidRDefault="001B6151" w:rsidP="001B6151">
      <w:pPr>
        <w:ind w:left="567"/>
        <w:jc w:val="center"/>
        <w:rPr>
          <w:rFonts w:ascii="Verdana" w:hAnsi="Verdana"/>
          <w:b/>
          <w:bCs/>
        </w:rPr>
      </w:pPr>
      <w:r w:rsidRPr="004E266E">
        <w:rPr>
          <w:rFonts w:ascii="Verdana" w:hAnsi="Verdana"/>
          <w:b/>
          <w:bCs/>
        </w:rPr>
        <w:t>§ 9 Zmiany Umowy</w:t>
      </w:r>
    </w:p>
    <w:p w:rsidR="001B6151" w:rsidRPr="004E266E" w:rsidRDefault="001B6151" w:rsidP="001B6151">
      <w:pPr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1. Wszelkie zmiany umowy wymagają formy pisemnej (aneksu) pod rygorem nieważności.</w:t>
      </w:r>
    </w:p>
    <w:p w:rsidR="001B6151" w:rsidRPr="004E266E" w:rsidRDefault="001B6151" w:rsidP="001B6151">
      <w:pPr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2. Dopuszcza się następujące zmiany umowy w przypadku:</w:t>
      </w:r>
    </w:p>
    <w:p w:rsidR="001B6151" w:rsidRPr="004E266E" w:rsidRDefault="001B6151" w:rsidP="001B6151">
      <w:pPr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a) gdy nastąpiła zmiana przepisów prawa powszechnie obowiązującego, która ma wpływ na termin, sposób lub zakres realizacji przedmiotu umowy,</w:t>
      </w:r>
    </w:p>
    <w:p w:rsidR="001B6151" w:rsidRPr="004E266E" w:rsidRDefault="001B6151" w:rsidP="001B6151">
      <w:pPr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b) terminów realizacji umowy lub jej części oraz sposobu wykonania zamówienia z uwagi na okoliczności, których nie można było przewidzieć po stronie Zamawiającego lub z przyczyn niezależnych od Wykonawcy,</w:t>
      </w:r>
    </w:p>
    <w:p w:rsidR="001B6151" w:rsidRPr="004E266E" w:rsidRDefault="001B6151" w:rsidP="001B6151">
      <w:pPr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c) ograniczenia zakresu prac objętych niniejszą umową w przypadku stwierdzenia braku konieczności wykonywania części zamówienia.</w:t>
      </w:r>
    </w:p>
    <w:p w:rsidR="001B6151" w:rsidRPr="004E266E" w:rsidRDefault="001B6151" w:rsidP="001B6151">
      <w:pPr>
        <w:ind w:left="567"/>
        <w:jc w:val="center"/>
        <w:rPr>
          <w:rFonts w:ascii="Verdana" w:hAnsi="Verdana"/>
          <w:b/>
          <w:bCs/>
        </w:rPr>
      </w:pPr>
    </w:p>
    <w:p w:rsidR="001B6151" w:rsidRPr="004E266E" w:rsidRDefault="001B6151" w:rsidP="001B6151">
      <w:pPr>
        <w:ind w:left="567"/>
        <w:jc w:val="center"/>
        <w:rPr>
          <w:rFonts w:ascii="Verdana" w:hAnsi="Verdana"/>
          <w:b/>
          <w:bCs/>
        </w:rPr>
      </w:pPr>
      <w:r w:rsidRPr="004E266E">
        <w:rPr>
          <w:rFonts w:ascii="Verdana" w:hAnsi="Verdana"/>
          <w:b/>
          <w:bCs/>
        </w:rPr>
        <w:t>§ 10 Postanowienia końcowe</w:t>
      </w:r>
    </w:p>
    <w:p w:rsidR="001B6151" w:rsidRPr="004E266E" w:rsidRDefault="001B6151" w:rsidP="001B615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1. W sprawach nieuregulowanych niniejszą umową stosuje się przepisy Kodeksu cywilnego.</w:t>
      </w:r>
    </w:p>
    <w:p w:rsidR="001B6151" w:rsidRPr="004E266E" w:rsidRDefault="001B6151" w:rsidP="001B615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E266E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1B6151" w:rsidRPr="004E266E" w:rsidRDefault="001B6151" w:rsidP="001B615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E266E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1B6151" w:rsidRPr="004E266E" w:rsidRDefault="001B6151" w:rsidP="001B6151">
      <w:pPr>
        <w:rPr>
          <w:rFonts w:ascii="Verdana" w:hAnsi="Verdana"/>
        </w:rPr>
      </w:pPr>
    </w:p>
    <w:p w:rsidR="001B6151" w:rsidRPr="004E266E" w:rsidRDefault="001B6151" w:rsidP="001B6151">
      <w:pPr>
        <w:rPr>
          <w:rFonts w:ascii="Verdana" w:hAnsi="Verdana"/>
        </w:rPr>
      </w:pPr>
    </w:p>
    <w:p w:rsidR="001B6151" w:rsidRPr="004E266E" w:rsidRDefault="001B6151" w:rsidP="001B6151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4E266E">
        <w:rPr>
          <w:rFonts w:ascii="Verdana" w:hAnsi="Verdana"/>
        </w:rPr>
        <w:tab/>
      </w:r>
      <w:r w:rsidRPr="004E266E">
        <w:rPr>
          <w:rFonts w:ascii="Bookman Old Style" w:hAnsi="Bookman Old Style"/>
          <w:sz w:val="22"/>
          <w:szCs w:val="22"/>
        </w:rPr>
        <w:t xml:space="preserve">       </w:t>
      </w:r>
      <w:r w:rsidRPr="004E266E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4E266E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1B6151" w:rsidRPr="004E266E" w:rsidRDefault="001B6151" w:rsidP="001B6151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1B6151" w:rsidRPr="004E266E" w:rsidRDefault="001B6151" w:rsidP="001B6151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1B6151" w:rsidRPr="004E266E" w:rsidRDefault="001B6151" w:rsidP="001B6151">
      <w:pPr>
        <w:rPr>
          <w:rFonts w:ascii="Bookman Old Style" w:hAnsi="Bookman Old Style"/>
          <w:sz w:val="22"/>
          <w:szCs w:val="22"/>
        </w:rPr>
      </w:pPr>
      <w:r w:rsidRPr="004E266E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4E266E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1B6151" w:rsidRPr="004E266E" w:rsidRDefault="001B6151" w:rsidP="001B6151">
      <w:pPr>
        <w:rPr>
          <w:rFonts w:ascii="Bookman Old Style" w:hAnsi="Bookman Old Style"/>
          <w:i/>
        </w:rPr>
      </w:pPr>
      <w:r w:rsidRPr="004E266E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1B6151" w:rsidRPr="004E266E" w:rsidRDefault="001B6151" w:rsidP="001B615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4E266E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1B6151" w:rsidRPr="004E266E" w:rsidRDefault="001B6151" w:rsidP="001B615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1B6151" w:rsidRPr="004E266E" w:rsidRDefault="001B6151" w:rsidP="001B615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1B6151" w:rsidRPr="004E266E" w:rsidRDefault="001B6151" w:rsidP="001B615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4E266E">
        <w:rPr>
          <w:rFonts w:ascii="Verdana" w:hAnsi="Verdana" w:cs="TimesNewRomanPS-BoldMT"/>
          <w:bCs/>
          <w:color w:val="000000"/>
        </w:rPr>
        <w:t>Zał. Nr 2 do umowy</w:t>
      </w:r>
    </w:p>
    <w:p w:rsidR="001B6151" w:rsidRPr="004E266E" w:rsidRDefault="001B6151" w:rsidP="001B6151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4E26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4E266E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4E26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4E26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:rsidR="001B6151" w:rsidRPr="004E266E" w:rsidRDefault="001B6151" w:rsidP="001B6151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1. zawarciem przez Strony umowy nr ……………………..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1. 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</w:t>
      </w:r>
      <w:r w:rsidRPr="004E266E">
        <w:t xml:space="preserve"> 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03.05.0-00-Z307/17-00, AGH jest umocowana do 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lastRenderedPageBreak/>
        <w:t>powierzenia przetwarzania danych osobowych podmiotom wykonującym zadania związane z udzieleniem wsparcia i realizacją Projektu.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2. 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3.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4. Podmiot przetwarzający oświadcza, iż prowadzi rejestr kategorii czynności przetwarzania oraz stosuje środki bezpieczeństwa spełniające wymogi zawarte w RODO.</w:t>
      </w:r>
    </w:p>
    <w:p w:rsidR="001B6151" w:rsidRPr="004E266E" w:rsidRDefault="001B6151" w:rsidP="001B6151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1. Podmiot przetwarzający będzie przetwarzał powierzone, na podstawie niniejszej umowy, następujące dane osobowe pracowników/studentów AGH: …………………………</w:t>
      </w: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2. Podmiot przetwarzający zobowiązuje się dołożyć należytej staranności przy przetwarzaniu powierzonych danych osobowych.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3. 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7. 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2. 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lastRenderedPageBreak/>
        <w:t>Zawiadomienie o zamiarze przeprowadzenia kontroli lub audytu powinno być przekazane podmiotowi kontrolowanemu co najmniej 5 dni roboczych  przed rozpoczęciem kontroli.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3. 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4. Kontrolerzy mają w szczególności prawo:</w:t>
      </w:r>
    </w:p>
    <w:p w:rsidR="001B6151" w:rsidRPr="004E266E" w:rsidRDefault="001B6151" w:rsidP="001B6151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1) 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1B6151" w:rsidRPr="004E266E" w:rsidRDefault="001B6151" w:rsidP="001B6151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2) 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1B6151" w:rsidRPr="004E266E" w:rsidRDefault="001B6151" w:rsidP="001B6151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3) wglądu do wszelkich dokumentów i wszelkich danych mających bezpośredni związek z przedmiotem kontroli lub audytu oraz sporządzania ich kopii;</w:t>
      </w:r>
    </w:p>
    <w:p w:rsidR="001B6151" w:rsidRPr="004E266E" w:rsidRDefault="001B6151" w:rsidP="001B6151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4) przeprowadzania oględzin urządzeń, nośników oraz systemu informatycznego służącego do przetwarzania danych osobowych.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5. 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4E26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4E26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6. 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7. Podmiot przetwarzający udostępnia AGH wszelkie informacje niezbędne do wykazania spełnienia obowiązków określonych w art. 28 RODO. </w:t>
      </w: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1. Podmiot przetwarzający nie może powierzyć danych osobowych objętych niniejszą umową do dalszego przetwarzania.  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2. 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3.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lastRenderedPageBreak/>
        <w:t>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4. 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:rsidR="001B6151" w:rsidRPr="004E266E" w:rsidRDefault="001B6151" w:rsidP="001B615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:rsidR="001B6151" w:rsidRPr="004E266E" w:rsidRDefault="001B6151" w:rsidP="001B6151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1) pomimo zobowiązania go do usunięcia uchybień stwierdzonych podczas kontroli nie usunie ich w wyznaczonym terminie;</w:t>
      </w:r>
    </w:p>
    <w:p w:rsidR="001B6151" w:rsidRPr="004E266E" w:rsidRDefault="001B6151" w:rsidP="001B6151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2) przetwarza dane osobowe w sposób niezgodny z umową lub przepisami prawa.</w:t>
      </w: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2. 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3. Obowiązek zachowania w tajemnicy danych osobowych powierzonych do przetwarzania obowiązuje bezterminowo.</w:t>
      </w:r>
    </w:p>
    <w:p w:rsidR="001B6151" w:rsidRPr="004E266E" w:rsidRDefault="001B6151" w:rsidP="001B6151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1. Niniejsza umowa zostaje zawarta na czas realizacji umowy …………………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2. Umowa została sporządzona w dwóch jednobrzmiących egzemplarzach po jednym 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3. W sprawach nieuregulowanych zastosowanie będą miały przepisy Kodeksu 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:rsidR="001B6151" w:rsidRPr="004E266E" w:rsidRDefault="001B6151" w:rsidP="001B6151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>4. Sądem właściwym dla rozpatrzenia sporów wynikających z niniejszej umowy będzie sąd właściwy dla siedziby AGH.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                                                 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…………………………………………………</w:t>
      </w:r>
    </w:p>
    <w:p w:rsidR="001B6151" w:rsidRPr="004E266E" w:rsidRDefault="001B6151" w:rsidP="001B6151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26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                                                     </w:t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4E266E">
        <w:rPr>
          <w:rFonts w:ascii="Calibri" w:eastAsia="Calibri" w:hAnsi="Calibri" w:cs="Calibri"/>
          <w:sz w:val="22"/>
          <w:szCs w:val="22"/>
          <w:lang w:eastAsia="en-US"/>
        </w:rPr>
        <w:tab/>
        <w:t>Podmiot przetwarzający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4E266E" w:rsidRPr="004E266E" w:rsidRDefault="004E266E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bookmarkStart w:id="14" w:name="_GoBack"/>
      <w:bookmarkEnd w:id="14"/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lastRenderedPageBreak/>
        <w:t>Załącznik nr 1 do umowy powierzenia przetwarzania danych osobowych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:rsidR="001B6151" w:rsidRPr="004E266E" w:rsidRDefault="001B6151" w:rsidP="001B6151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4E26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4E26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4E26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4E26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4E26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4E26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4E26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4E26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E26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4E26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:rsidR="001B6151" w:rsidRPr="004E266E" w:rsidRDefault="001B6151" w:rsidP="001B6151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p w:rsidR="001B6151" w:rsidRPr="003C626E" w:rsidRDefault="001B6151" w:rsidP="001B6151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4E266E">
        <w:rPr>
          <w:rFonts w:ascii="Calibri" w:eastAsia="Calibri" w:hAnsi="Calibri"/>
          <w:szCs w:val="22"/>
          <w:lang w:eastAsia="en-US"/>
        </w:rPr>
        <w:t>*niepotrzebne skreślić</w:t>
      </w:r>
    </w:p>
    <w:p w:rsidR="001B6151" w:rsidRPr="006D0F7E" w:rsidRDefault="001B6151" w:rsidP="001B6151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FEE" w:rsidRDefault="008E5FEE">
      <w:r>
        <w:separator/>
      </w:r>
    </w:p>
  </w:endnote>
  <w:endnote w:type="continuationSeparator" w:id="0">
    <w:p w:rsidR="008E5FEE" w:rsidRDefault="008E5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FEE" w:rsidRDefault="008E5FEE">
      <w:r>
        <w:separator/>
      </w:r>
    </w:p>
  </w:footnote>
  <w:footnote w:type="continuationSeparator" w:id="0">
    <w:p w:rsidR="008E5FEE" w:rsidRDefault="008E5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05A"/>
    <w:rsid w:val="000B6493"/>
    <w:rsid w:val="000E6EAF"/>
    <w:rsid w:val="0016298A"/>
    <w:rsid w:val="001836C1"/>
    <w:rsid w:val="001B6151"/>
    <w:rsid w:val="001B682A"/>
    <w:rsid w:val="002D5E0A"/>
    <w:rsid w:val="003A7144"/>
    <w:rsid w:val="00446B8D"/>
    <w:rsid w:val="00451B18"/>
    <w:rsid w:val="004973AF"/>
    <w:rsid w:val="004A0F0D"/>
    <w:rsid w:val="004C1054"/>
    <w:rsid w:val="004E266E"/>
    <w:rsid w:val="0050385D"/>
    <w:rsid w:val="005301F3"/>
    <w:rsid w:val="005D69AA"/>
    <w:rsid w:val="00691104"/>
    <w:rsid w:val="006D0F7E"/>
    <w:rsid w:val="007007FD"/>
    <w:rsid w:val="007613A2"/>
    <w:rsid w:val="00774622"/>
    <w:rsid w:val="007858A8"/>
    <w:rsid w:val="00881462"/>
    <w:rsid w:val="00892E0C"/>
    <w:rsid w:val="008C634A"/>
    <w:rsid w:val="008E5FEE"/>
    <w:rsid w:val="008F72A4"/>
    <w:rsid w:val="00976B68"/>
    <w:rsid w:val="009A2797"/>
    <w:rsid w:val="009D554D"/>
    <w:rsid w:val="00A326F9"/>
    <w:rsid w:val="00A82F98"/>
    <w:rsid w:val="00AE506E"/>
    <w:rsid w:val="00AF42D3"/>
    <w:rsid w:val="00B13586"/>
    <w:rsid w:val="00B46AF2"/>
    <w:rsid w:val="00B75500"/>
    <w:rsid w:val="00B8264E"/>
    <w:rsid w:val="00B93047"/>
    <w:rsid w:val="00CE2844"/>
    <w:rsid w:val="00D15551"/>
    <w:rsid w:val="00D3505A"/>
    <w:rsid w:val="00D679EB"/>
    <w:rsid w:val="00D67DB9"/>
    <w:rsid w:val="00DA1BE1"/>
    <w:rsid w:val="00DB133F"/>
    <w:rsid w:val="00E32983"/>
    <w:rsid w:val="00E375EB"/>
    <w:rsid w:val="00E5397F"/>
    <w:rsid w:val="00E73A2C"/>
    <w:rsid w:val="00ED2BA1"/>
    <w:rsid w:val="00F16EC6"/>
    <w:rsid w:val="00F20D4C"/>
    <w:rsid w:val="00F54208"/>
    <w:rsid w:val="00FA1E04"/>
    <w:rsid w:val="00FD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543296"/>
  <w15:docId w15:val="{3FCA3F55-6E14-4BE6-A7BB-1EA023028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6151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1B6151"/>
    <w:rPr>
      <w:rFonts w:ascii="Courier New" w:hAnsi="Courier New" w:cs="Courier New"/>
    </w:rPr>
  </w:style>
  <w:style w:type="character" w:styleId="Odwoaniedokomentarza">
    <w:name w:val="annotation reference"/>
    <w:unhideWhenUsed/>
    <w:qFormat/>
    <w:rsid w:val="0016298A"/>
    <w:rPr>
      <w:sz w:val="16"/>
      <w:szCs w:val="16"/>
    </w:rPr>
  </w:style>
  <w:style w:type="paragraph" w:styleId="Bezodstpw">
    <w:name w:val="No Spacing"/>
    <w:uiPriority w:val="1"/>
    <w:qFormat/>
    <w:rsid w:val="00B13586"/>
  </w:style>
  <w:style w:type="paragraph" w:styleId="Tekstdymka">
    <w:name w:val="Balloon Text"/>
    <w:basedOn w:val="Normalny"/>
    <w:link w:val="TekstdymkaZnak"/>
    <w:uiPriority w:val="99"/>
    <w:semiHidden/>
    <w:unhideWhenUsed/>
    <w:rsid w:val="004E26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6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197E1-576C-4CC3-AD12-5BD333985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3399</Words>
  <Characters>20396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2020-07-27T09:55:00Z</cp:lastPrinted>
  <dcterms:created xsi:type="dcterms:W3CDTF">2020-07-27T09:55:00Z</dcterms:created>
  <dcterms:modified xsi:type="dcterms:W3CDTF">2020-07-27T09:55:00Z</dcterms:modified>
</cp:coreProperties>
</file>