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443E" w:rsidRDefault="00320571" w:rsidP="001A443E">
      <w:pPr>
        <w:jc w:val="right"/>
        <w:rPr>
          <w:b/>
          <w:bCs/>
          <w:sz w:val="24"/>
        </w:rPr>
      </w:pPr>
      <w:r w:rsidRPr="00320571">
        <w:rPr>
          <w:sz w:val="24"/>
        </w:rPr>
        <w:t>Kraków</w:t>
      </w:r>
      <w:r w:rsidR="001A443E">
        <w:rPr>
          <w:sz w:val="24"/>
        </w:rPr>
        <w:t xml:space="preserve"> dnia: </w:t>
      </w:r>
      <w:r w:rsidRPr="00320571">
        <w:rPr>
          <w:sz w:val="24"/>
        </w:rPr>
        <w:t>2020-07-24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A80738" w:rsidRDefault="00320571" w:rsidP="0018613E">
      <w:pPr>
        <w:spacing w:after="40"/>
        <w:rPr>
          <w:b/>
          <w:bCs/>
          <w:sz w:val="24"/>
        </w:rPr>
      </w:pPr>
      <w:r w:rsidRPr="00320571">
        <w:rPr>
          <w:b/>
          <w:bCs/>
          <w:sz w:val="24"/>
        </w:rPr>
        <w:t>AWF Kraków</w:t>
      </w:r>
    </w:p>
    <w:p w:rsidR="00A80738" w:rsidRPr="0018613E" w:rsidRDefault="00320571" w:rsidP="00A80738">
      <w:pPr>
        <w:rPr>
          <w:bCs/>
          <w:sz w:val="24"/>
        </w:rPr>
      </w:pPr>
      <w:r w:rsidRPr="00320571">
        <w:rPr>
          <w:bCs/>
          <w:sz w:val="24"/>
        </w:rPr>
        <w:t>al. Jana Pawła II</w:t>
      </w:r>
      <w:r w:rsidR="00A80738" w:rsidRPr="0018613E">
        <w:rPr>
          <w:bCs/>
          <w:sz w:val="24"/>
        </w:rPr>
        <w:t xml:space="preserve"> </w:t>
      </w:r>
      <w:r w:rsidRPr="00320571">
        <w:rPr>
          <w:bCs/>
          <w:sz w:val="24"/>
        </w:rPr>
        <w:t>78</w:t>
      </w:r>
    </w:p>
    <w:p w:rsidR="00A80738" w:rsidRPr="0018613E" w:rsidRDefault="00320571" w:rsidP="00A80738">
      <w:pPr>
        <w:rPr>
          <w:bCs/>
          <w:sz w:val="24"/>
        </w:rPr>
      </w:pPr>
      <w:r w:rsidRPr="00320571">
        <w:rPr>
          <w:bCs/>
          <w:sz w:val="24"/>
        </w:rPr>
        <w:t>31-571</w:t>
      </w:r>
      <w:r w:rsidR="00A80738" w:rsidRPr="0018613E">
        <w:rPr>
          <w:bCs/>
          <w:sz w:val="24"/>
        </w:rPr>
        <w:t xml:space="preserve"> </w:t>
      </w:r>
      <w:r w:rsidRPr="00320571">
        <w:rPr>
          <w:bCs/>
          <w:sz w:val="24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320571" w:rsidRPr="00320571">
        <w:rPr>
          <w:b/>
          <w:sz w:val="24"/>
          <w:szCs w:val="24"/>
        </w:rPr>
        <w:t>K-2-381/13/2020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320571" w:rsidRPr="00320571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320571" w:rsidP="00CB5EDB">
      <w:pPr>
        <w:pStyle w:val="Tekstpodstawowywcity"/>
        <w:spacing w:before="120" w:after="240"/>
        <w:ind w:firstLine="0"/>
        <w:jc w:val="center"/>
      </w:pPr>
      <w:r w:rsidRPr="00320571">
        <w:rPr>
          <w:b/>
        </w:rPr>
        <w:t>Zakup wraz z dostawą mebli dla  Akademii Wychowania Fizycznego im. Bronisława Czecha w Krakowie.</w:t>
      </w:r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320571" w:rsidRPr="00320571">
        <w:rPr>
          <w:sz w:val="24"/>
          <w:szCs w:val="24"/>
        </w:rPr>
        <w:t>(</w:t>
      </w:r>
      <w:proofErr w:type="spellStart"/>
      <w:r w:rsidR="00320571" w:rsidRPr="00320571">
        <w:rPr>
          <w:sz w:val="24"/>
          <w:szCs w:val="24"/>
        </w:rPr>
        <w:t>t.j</w:t>
      </w:r>
      <w:proofErr w:type="spellEnd"/>
      <w:r w:rsidR="00320571" w:rsidRPr="00320571">
        <w:rPr>
          <w:sz w:val="24"/>
          <w:szCs w:val="24"/>
        </w:rPr>
        <w:t>. Dz.U. z 2019 r. poz. 1843)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320571" w:rsidRPr="00320571">
        <w:rPr>
          <w:sz w:val="24"/>
          <w:szCs w:val="24"/>
        </w:rPr>
        <w:t>24/07/2020</w:t>
      </w:r>
      <w:r w:rsidRPr="00FF4AB1">
        <w:rPr>
          <w:sz w:val="24"/>
          <w:szCs w:val="24"/>
        </w:rPr>
        <w:t xml:space="preserve"> o godz. </w:t>
      </w:r>
      <w:r w:rsidR="00320571" w:rsidRPr="00320571">
        <w:rPr>
          <w:sz w:val="24"/>
          <w:szCs w:val="24"/>
        </w:rPr>
        <w:t>10:30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320571" w:rsidRPr="006646D9" w:rsidTr="00405BBD">
        <w:trPr>
          <w:trHeight w:val="70"/>
        </w:trPr>
        <w:tc>
          <w:tcPr>
            <w:tcW w:w="9214" w:type="dxa"/>
          </w:tcPr>
          <w:p w:rsidR="00320571" w:rsidRPr="00A3048A" w:rsidRDefault="00320571" w:rsidP="00405BBD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20571">
              <w:rPr>
                <w:sz w:val="24"/>
                <w:szCs w:val="24"/>
              </w:rPr>
              <w:t>części 1 zamówienia w wysokości 590 641.08 zł brutto;</w:t>
            </w:r>
          </w:p>
        </w:tc>
      </w:tr>
      <w:tr w:rsidR="00320571" w:rsidRPr="006646D9" w:rsidTr="00405BBD">
        <w:trPr>
          <w:trHeight w:val="70"/>
        </w:trPr>
        <w:tc>
          <w:tcPr>
            <w:tcW w:w="9214" w:type="dxa"/>
          </w:tcPr>
          <w:p w:rsidR="00320571" w:rsidRPr="00A3048A" w:rsidRDefault="00320571" w:rsidP="00405BBD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20571">
              <w:rPr>
                <w:sz w:val="24"/>
                <w:szCs w:val="24"/>
              </w:rPr>
              <w:t>części 2 zamówienia w wysokości 64 170.31 zł brutto;</w:t>
            </w:r>
          </w:p>
        </w:tc>
      </w:tr>
      <w:tr w:rsidR="00320571" w:rsidRPr="006646D9" w:rsidTr="00405BBD">
        <w:trPr>
          <w:trHeight w:val="70"/>
        </w:trPr>
        <w:tc>
          <w:tcPr>
            <w:tcW w:w="9214" w:type="dxa"/>
          </w:tcPr>
          <w:p w:rsidR="00320571" w:rsidRPr="00A3048A" w:rsidRDefault="00320571" w:rsidP="00405BBD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20571">
              <w:rPr>
                <w:sz w:val="24"/>
                <w:szCs w:val="24"/>
              </w:rPr>
              <w:t>części 3 zamówienia w wysokości 132 939.66 zł brutto;</w:t>
            </w:r>
          </w:p>
        </w:tc>
      </w:tr>
      <w:tr w:rsidR="00320571" w:rsidRPr="006646D9" w:rsidTr="00405BBD">
        <w:trPr>
          <w:trHeight w:val="70"/>
        </w:trPr>
        <w:tc>
          <w:tcPr>
            <w:tcW w:w="9214" w:type="dxa"/>
          </w:tcPr>
          <w:p w:rsidR="00320571" w:rsidRPr="00A3048A" w:rsidRDefault="00320571" w:rsidP="00405BBD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20571">
              <w:rPr>
                <w:sz w:val="24"/>
                <w:szCs w:val="24"/>
              </w:rPr>
              <w:t>części 4 zamówienia w wysokości 6 150.00 zł brutto;</w:t>
            </w:r>
          </w:p>
        </w:tc>
      </w:tr>
      <w:tr w:rsidR="00320571" w:rsidRPr="006646D9" w:rsidTr="00405BBD">
        <w:trPr>
          <w:trHeight w:val="70"/>
        </w:trPr>
        <w:tc>
          <w:tcPr>
            <w:tcW w:w="9214" w:type="dxa"/>
          </w:tcPr>
          <w:p w:rsidR="00320571" w:rsidRPr="00A3048A" w:rsidRDefault="00320571" w:rsidP="00405BBD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20571">
              <w:rPr>
                <w:sz w:val="24"/>
                <w:szCs w:val="24"/>
              </w:rPr>
              <w:t>części 5 zamówienia w wysokości 1 402.93 zł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2295"/>
        <w:gridCol w:w="1276"/>
        <w:gridCol w:w="1276"/>
        <w:gridCol w:w="1134"/>
        <w:gridCol w:w="1417"/>
      </w:tblGrid>
      <w:tr w:rsidR="00C94D43" w:rsidRPr="00075CD0" w:rsidTr="00CB5EDB">
        <w:tc>
          <w:tcPr>
            <w:tcW w:w="82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295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Termin wykonania</w:t>
            </w:r>
            <w:r w:rsidR="00AF4C70">
              <w:t>- skrócenie terminu wykonania zgodnie z zapisami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320571" w:rsidRPr="00075CD0" w:rsidTr="00405BBD">
        <w:tc>
          <w:tcPr>
            <w:tcW w:w="824" w:type="dxa"/>
            <w:shd w:val="clear" w:color="auto" w:fill="auto"/>
            <w:vAlign w:val="center"/>
          </w:tcPr>
          <w:p w:rsidR="00320571" w:rsidRPr="00CB5EDB" w:rsidRDefault="00320571" w:rsidP="00405BBD">
            <w:pPr>
              <w:spacing w:before="120" w:after="120"/>
              <w:jc w:val="center"/>
            </w:pPr>
            <w:r w:rsidRPr="00320571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20571" w:rsidRPr="00CB5EDB" w:rsidRDefault="00320571" w:rsidP="00405BBD">
            <w:pPr>
              <w:spacing w:before="120" w:after="120"/>
              <w:jc w:val="center"/>
            </w:pPr>
            <w:r w:rsidRPr="00320571">
              <w:t>1</w:t>
            </w:r>
          </w:p>
        </w:tc>
        <w:tc>
          <w:tcPr>
            <w:tcW w:w="2295" w:type="dxa"/>
            <w:shd w:val="clear" w:color="auto" w:fill="auto"/>
          </w:tcPr>
          <w:p w:rsidR="00320571" w:rsidRPr="00CB5EDB" w:rsidRDefault="00320571" w:rsidP="00405BBD">
            <w:pPr>
              <w:spacing w:before="40"/>
            </w:pPr>
            <w:r w:rsidRPr="00320571">
              <w:t>TRONUS POLSKA</w:t>
            </w:r>
            <w:r w:rsidR="004C4BDD">
              <w:t xml:space="preserve"> sp. z o.o.</w:t>
            </w:r>
          </w:p>
          <w:p w:rsidR="00320571" w:rsidRPr="00CB5EDB" w:rsidRDefault="00320571" w:rsidP="00405BBD">
            <w:r w:rsidRPr="00320571">
              <w:t>Ordona</w:t>
            </w:r>
            <w:r w:rsidRPr="00CB5EDB">
              <w:t xml:space="preserve"> </w:t>
            </w:r>
            <w:r w:rsidRPr="00320571">
              <w:t>2a</w:t>
            </w:r>
            <w:r w:rsidRPr="00CB5EDB">
              <w:t xml:space="preserve"> </w:t>
            </w:r>
          </w:p>
          <w:p w:rsidR="00320571" w:rsidRPr="00CB5EDB" w:rsidRDefault="00320571" w:rsidP="00405BBD">
            <w:pPr>
              <w:spacing w:before="40" w:after="40"/>
              <w:jc w:val="both"/>
            </w:pPr>
            <w:r w:rsidRPr="00320571">
              <w:t>01-237</w:t>
            </w:r>
            <w:r w:rsidRPr="00CB5EDB">
              <w:t xml:space="preserve"> </w:t>
            </w:r>
            <w:r w:rsidRPr="00320571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20571" w:rsidRPr="00CB5EDB" w:rsidRDefault="00320571" w:rsidP="00405BBD">
            <w:pPr>
              <w:spacing w:before="120" w:after="120"/>
              <w:jc w:val="center"/>
            </w:pPr>
            <w:r w:rsidRPr="00320571">
              <w:t>2 418 814.68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20571" w:rsidRPr="00CB5EDB" w:rsidRDefault="00320571" w:rsidP="00405BBD">
            <w:pPr>
              <w:spacing w:before="120" w:after="120"/>
              <w:jc w:val="center"/>
            </w:pPr>
            <w:r w:rsidRPr="00320571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20571" w:rsidRPr="00CB5EDB" w:rsidRDefault="004C4BDD" w:rsidP="00405BBD">
            <w:pPr>
              <w:spacing w:before="120" w:after="120"/>
              <w:jc w:val="center"/>
            </w:pPr>
            <w:r>
              <w:t xml:space="preserve">24 </w:t>
            </w:r>
            <w:r w:rsidR="00320571" w:rsidRPr="00320571">
              <w:t>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20571" w:rsidRPr="00CB5EDB" w:rsidRDefault="00320571" w:rsidP="00405BBD">
            <w:pPr>
              <w:spacing w:before="120" w:after="120"/>
              <w:jc w:val="center"/>
            </w:pPr>
            <w:r w:rsidRPr="00320571">
              <w:t>30 dni</w:t>
            </w:r>
          </w:p>
        </w:tc>
      </w:tr>
      <w:tr w:rsidR="00320571" w:rsidRPr="00075CD0" w:rsidTr="00405BBD">
        <w:tc>
          <w:tcPr>
            <w:tcW w:w="824" w:type="dxa"/>
            <w:shd w:val="clear" w:color="auto" w:fill="auto"/>
            <w:vAlign w:val="center"/>
          </w:tcPr>
          <w:p w:rsidR="00320571" w:rsidRPr="00CB5EDB" w:rsidRDefault="00320571" w:rsidP="00405BBD">
            <w:pPr>
              <w:spacing w:before="120" w:after="120"/>
              <w:jc w:val="center"/>
            </w:pPr>
            <w:r w:rsidRPr="00320571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20571" w:rsidRPr="00CB5EDB" w:rsidRDefault="00320571" w:rsidP="00405BBD">
            <w:pPr>
              <w:spacing w:before="120" w:after="120"/>
              <w:jc w:val="center"/>
            </w:pPr>
            <w:r w:rsidRPr="00320571">
              <w:t>2</w:t>
            </w:r>
          </w:p>
        </w:tc>
        <w:tc>
          <w:tcPr>
            <w:tcW w:w="2295" w:type="dxa"/>
            <w:shd w:val="clear" w:color="auto" w:fill="auto"/>
          </w:tcPr>
          <w:p w:rsidR="004C4BDD" w:rsidRPr="00CB5EDB" w:rsidRDefault="004C4BDD" w:rsidP="004C4BDD">
            <w:pPr>
              <w:spacing w:before="40"/>
            </w:pPr>
            <w:r w:rsidRPr="00320571">
              <w:t>TRONUS POLSKA</w:t>
            </w:r>
            <w:r>
              <w:t xml:space="preserve"> sp. z o.o.</w:t>
            </w:r>
          </w:p>
          <w:p w:rsidR="004C4BDD" w:rsidRPr="00CB5EDB" w:rsidRDefault="004C4BDD" w:rsidP="004C4BDD">
            <w:r w:rsidRPr="00320571">
              <w:t>Ordona</w:t>
            </w:r>
            <w:r w:rsidRPr="00CB5EDB">
              <w:t xml:space="preserve"> </w:t>
            </w:r>
            <w:r w:rsidRPr="00320571">
              <w:t>2a</w:t>
            </w:r>
            <w:r w:rsidRPr="00CB5EDB">
              <w:t xml:space="preserve"> </w:t>
            </w:r>
          </w:p>
          <w:p w:rsidR="00320571" w:rsidRPr="00CB5EDB" w:rsidRDefault="004C4BDD" w:rsidP="004C4BDD">
            <w:pPr>
              <w:spacing w:before="40" w:after="40"/>
              <w:jc w:val="both"/>
            </w:pPr>
            <w:r w:rsidRPr="00320571">
              <w:t>01-237</w:t>
            </w:r>
            <w:r w:rsidRPr="00CB5EDB">
              <w:t xml:space="preserve"> </w:t>
            </w:r>
            <w:r w:rsidRPr="00320571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20571" w:rsidRPr="00CB5EDB" w:rsidRDefault="00320571" w:rsidP="00405BBD">
            <w:pPr>
              <w:spacing w:before="120" w:after="120"/>
              <w:jc w:val="center"/>
            </w:pPr>
            <w:r w:rsidRPr="00320571">
              <w:t>129 892.92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20571" w:rsidRPr="00CB5EDB" w:rsidRDefault="00320571" w:rsidP="00405BBD">
            <w:pPr>
              <w:spacing w:before="120" w:after="120"/>
              <w:jc w:val="center"/>
            </w:pPr>
            <w:r w:rsidRPr="00320571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20571" w:rsidRPr="00CB5EDB" w:rsidRDefault="00320571" w:rsidP="00405BBD">
            <w:pPr>
              <w:spacing w:before="120" w:after="120"/>
              <w:jc w:val="center"/>
            </w:pPr>
            <w:r w:rsidRPr="00320571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20571" w:rsidRPr="00CB5EDB" w:rsidRDefault="00320571" w:rsidP="00405BBD">
            <w:pPr>
              <w:spacing w:before="120" w:after="120"/>
              <w:jc w:val="center"/>
            </w:pPr>
            <w:r w:rsidRPr="00320571">
              <w:t>30 dni</w:t>
            </w:r>
          </w:p>
        </w:tc>
      </w:tr>
      <w:tr w:rsidR="00320571" w:rsidRPr="00075CD0" w:rsidTr="00405BBD">
        <w:tc>
          <w:tcPr>
            <w:tcW w:w="824" w:type="dxa"/>
            <w:shd w:val="clear" w:color="auto" w:fill="auto"/>
            <w:vAlign w:val="center"/>
          </w:tcPr>
          <w:p w:rsidR="00320571" w:rsidRPr="00CB5EDB" w:rsidRDefault="00320571" w:rsidP="00405BBD">
            <w:pPr>
              <w:spacing w:before="120" w:after="120"/>
              <w:jc w:val="center"/>
            </w:pPr>
            <w:r w:rsidRPr="00320571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20571" w:rsidRPr="00CB5EDB" w:rsidRDefault="00320571" w:rsidP="00405BBD">
            <w:pPr>
              <w:spacing w:before="120" w:after="120"/>
              <w:jc w:val="center"/>
            </w:pPr>
            <w:r w:rsidRPr="00320571">
              <w:t>3</w:t>
            </w:r>
          </w:p>
        </w:tc>
        <w:tc>
          <w:tcPr>
            <w:tcW w:w="2295" w:type="dxa"/>
            <w:shd w:val="clear" w:color="auto" w:fill="auto"/>
          </w:tcPr>
          <w:p w:rsidR="004C4BDD" w:rsidRPr="00CB5EDB" w:rsidRDefault="004C4BDD" w:rsidP="004C4BDD">
            <w:pPr>
              <w:spacing w:before="40"/>
            </w:pPr>
            <w:r w:rsidRPr="00320571">
              <w:t>TRONUS POLSKA</w:t>
            </w:r>
            <w:r>
              <w:t xml:space="preserve"> sp. z o.o.</w:t>
            </w:r>
          </w:p>
          <w:p w:rsidR="004C4BDD" w:rsidRPr="00CB5EDB" w:rsidRDefault="004C4BDD" w:rsidP="004C4BDD">
            <w:r w:rsidRPr="00320571">
              <w:t>Ordona</w:t>
            </w:r>
            <w:r w:rsidRPr="00CB5EDB">
              <w:t xml:space="preserve"> </w:t>
            </w:r>
            <w:r w:rsidRPr="00320571">
              <w:t>2a</w:t>
            </w:r>
            <w:r w:rsidRPr="00CB5EDB">
              <w:t xml:space="preserve"> </w:t>
            </w:r>
          </w:p>
          <w:p w:rsidR="00320571" w:rsidRPr="00CB5EDB" w:rsidRDefault="004C4BDD" w:rsidP="004C4BDD">
            <w:pPr>
              <w:spacing w:before="40" w:after="40"/>
              <w:jc w:val="both"/>
            </w:pPr>
            <w:r w:rsidRPr="00320571">
              <w:t>01-237</w:t>
            </w:r>
            <w:r w:rsidRPr="00CB5EDB">
              <w:t xml:space="preserve"> </w:t>
            </w:r>
            <w:r w:rsidRPr="00320571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20571" w:rsidRPr="00CB5EDB" w:rsidRDefault="00320571" w:rsidP="00405BBD">
            <w:pPr>
              <w:spacing w:before="120" w:after="120"/>
              <w:jc w:val="center"/>
            </w:pPr>
            <w:r w:rsidRPr="00320571">
              <w:t>160 080.81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20571" w:rsidRPr="00CB5EDB" w:rsidRDefault="00320571" w:rsidP="00405BBD">
            <w:pPr>
              <w:spacing w:before="120" w:after="120"/>
              <w:jc w:val="center"/>
            </w:pPr>
            <w:r w:rsidRPr="00320571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20571" w:rsidRPr="00CB5EDB" w:rsidRDefault="00320571" w:rsidP="00405BBD">
            <w:pPr>
              <w:spacing w:before="120" w:after="120"/>
              <w:jc w:val="center"/>
            </w:pPr>
            <w:r w:rsidRPr="00320571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20571" w:rsidRPr="00CB5EDB" w:rsidRDefault="00320571" w:rsidP="00405BBD">
            <w:pPr>
              <w:spacing w:before="120" w:after="120"/>
              <w:jc w:val="center"/>
            </w:pPr>
            <w:r w:rsidRPr="00320571">
              <w:t>30 dni</w:t>
            </w:r>
          </w:p>
        </w:tc>
      </w:tr>
      <w:tr w:rsidR="00320571" w:rsidRPr="00075CD0" w:rsidTr="00405BBD">
        <w:tc>
          <w:tcPr>
            <w:tcW w:w="824" w:type="dxa"/>
            <w:shd w:val="clear" w:color="auto" w:fill="auto"/>
            <w:vAlign w:val="center"/>
          </w:tcPr>
          <w:p w:rsidR="00320571" w:rsidRPr="00CB5EDB" w:rsidRDefault="00320571" w:rsidP="00405BBD">
            <w:pPr>
              <w:spacing w:before="120" w:after="120"/>
              <w:jc w:val="center"/>
            </w:pPr>
            <w:r w:rsidRPr="00320571">
              <w:lastRenderedPageBreak/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20571" w:rsidRPr="00CB5EDB" w:rsidRDefault="00320571" w:rsidP="00405BBD">
            <w:pPr>
              <w:spacing w:before="120" w:after="120"/>
              <w:jc w:val="center"/>
            </w:pPr>
            <w:r w:rsidRPr="00320571">
              <w:t>4</w:t>
            </w:r>
          </w:p>
        </w:tc>
        <w:tc>
          <w:tcPr>
            <w:tcW w:w="2295" w:type="dxa"/>
            <w:shd w:val="clear" w:color="auto" w:fill="auto"/>
          </w:tcPr>
          <w:p w:rsidR="004C4BDD" w:rsidRPr="00CB5EDB" w:rsidRDefault="004C4BDD" w:rsidP="004C4BDD">
            <w:pPr>
              <w:spacing w:before="40"/>
            </w:pPr>
            <w:r w:rsidRPr="00320571">
              <w:t>TRONUS POLSKA</w:t>
            </w:r>
            <w:r>
              <w:t xml:space="preserve"> sp. z o.o.</w:t>
            </w:r>
          </w:p>
          <w:p w:rsidR="004C4BDD" w:rsidRPr="00CB5EDB" w:rsidRDefault="004C4BDD" w:rsidP="004C4BDD">
            <w:r w:rsidRPr="00320571">
              <w:t>Ordona</w:t>
            </w:r>
            <w:r w:rsidRPr="00CB5EDB">
              <w:t xml:space="preserve"> </w:t>
            </w:r>
            <w:r w:rsidRPr="00320571">
              <w:t>2a</w:t>
            </w:r>
            <w:r w:rsidRPr="00CB5EDB">
              <w:t xml:space="preserve"> </w:t>
            </w:r>
          </w:p>
          <w:p w:rsidR="00320571" w:rsidRPr="00CB5EDB" w:rsidRDefault="004C4BDD" w:rsidP="004C4BDD">
            <w:pPr>
              <w:spacing w:before="40" w:after="40"/>
              <w:jc w:val="both"/>
            </w:pPr>
            <w:r w:rsidRPr="00320571">
              <w:t>01-237</w:t>
            </w:r>
            <w:r w:rsidRPr="00CB5EDB">
              <w:t xml:space="preserve"> </w:t>
            </w:r>
            <w:r w:rsidRPr="00320571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20571" w:rsidRPr="00CB5EDB" w:rsidRDefault="00320571" w:rsidP="00405BBD">
            <w:pPr>
              <w:spacing w:before="120" w:after="120"/>
              <w:jc w:val="center"/>
            </w:pPr>
            <w:r w:rsidRPr="00320571">
              <w:t>16 113.00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20571" w:rsidRPr="00CB5EDB" w:rsidRDefault="00320571" w:rsidP="00405BBD">
            <w:pPr>
              <w:spacing w:before="120" w:after="120"/>
              <w:jc w:val="center"/>
            </w:pPr>
            <w:r w:rsidRPr="00320571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20571" w:rsidRPr="00CB5EDB" w:rsidRDefault="00320571" w:rsidP="00405BBD">
            <w:pPr>
              <w:spacing w:before="120" w:after="120"/>
              <w:jc w:val="center"/>
            </w:pPr>
            <w:r w:rsidRPr="00320571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20571" w:rsidRPr="00CB5EDB" w:rsidRDefault="00320571" w:rsidP="00405BBD">
            <w:pPr>
              <w:spacing w:before="120" w:after="120"/>
              <w:jc w:val="center"/>
            </w:pPr>
            <w:r w:rsidRPr="00320571">
              <w:t>30 dni</w:t>
            </w:r>
          </w:p>
        </w:tc>
      </w:tr>
      <w:tr w:rsidR="00320571" w:rsidRPr="00075CD0" w:rsidTr="00405BBD">
        <w:tc>
          <w:tcPr>
            <w:tcW w:w="824" w:type="dxa"/>
            <w:shd w:val="clear" w:color="auto" w:fill="auto"/>
            <w:vAlign w:val="center"/>
          </w:tcPr>
          <w:p w:rsidR="00320571" w:rsidRPr="00CB5EDB" w:rsidRDefault="00320571" w:rsidP="00405BBD">
            <w:pPr>
              <w:spacing w:before="120" w:after="120"/>
              <w:jc w:val="center"/>
            </w:pPr>
            <w:r w:rsidRPr="00320571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20571" w:rsidRPr="00CB5EDB" w:rsidRDefault="00320571" w:rsidP="00405BBD">
            <w:pPr>
              <w:spacing w:before="120" w:after="120"/>
              <w:jc w:val="center"/>
            </w:pPr>
            <w:r w:rsidRPr="00320571">
              <w:t>5</w:t>
            </w:r>
          </w:p>
        </w:tc>
        <w:tc>
          <w:tcPr>
            <w:tcW w:w="2295" w:type="dxa"/>
            <w:shd w:val="clear" w:color="auto" w:fill="auto"/>
          </w:tcPr>
          <w:p w:rsidR="004C4BDD" w:rsidRPr="00CB5EDB" w:rsidRDefault="004C4BDD" w:rsidP="004C4BDD">
            <w:pPr>
              <w:spacing w:before="40"/>
            </w:pPr>
            <w:r w:rsidRPr="00320571">
              <w:t>TRONUS POLSKA</w:t>
            </w:r>
            <w:r>
              <w:t xml:space="preserve"> sp. z o.o.</w:t>
            </w:r>
          </w:p>
          <w:p w:rsidR="004C4BDD" w:rsidRPr="00CB5EDB" w:rsidRDefault="004C4BDD" w:rsidP="004C4BDD">
            <w:r w:rsidRPr="00320571">
              <w:t>Ordona</w:t>
            </w:r>
            <w:r w:rsidRPr="00CB5EDB">
              <w:t xml:space="preserve"> </w:t>
            </w:r>
            <w:r w:rsidRPr="00320571">
              <w:t>2a</w:t>
            </w:r>
            <w:r w:rsidRPr="00CB5EDB">
              <w:t xml:space="preserve"> </w:t>
            </w:r>
          </w:p>
          <w:p w:rsidR="00320571" w:rsidRPr="00CB5EDB" w:rsidRDefault="004C4BDD" w:rsidP="004C4BDD">
            <w:pPr>
              <w:spacing w:before="40" w:after="40"/>
              <w:jc w:val="both"/>
            </w:pPr>
            <w:r w:rsidRPr="00320571">
              <w:t>01-237</w:t>
            </w:r>
            <w:r w:rsidRPr="00CB5EDB">
              <w:t xml:space="preserve"> </w:t>
            </w:r>
            <w:r w:rsidRPr="00320571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20571" w:rsidRPr="00CB5EDB" w:rsidRDefault="00320571" w:rsidP="00405BBD">
            <w:pPr>
              <w:spacing w:before="120" w:after="120"/>
              <w:jc w:val="center"/>
            </w:pPr>
            <w:r w:rsidRPr="00320571">
              <w:t>5 043.00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20571" w:rsidRPr="00CB5EDB" w:rsidRDefault="00320571" w:rsidP="00405BBD">
            <w:pPr>
              <w:spacing w:before="120" w:after="120"/>
              <w:jc w:val="center"/>
            </w:pPr>
            <w:r w:rsidRPr="00320571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20571" w:rsidRPr="00CB5EDB" w:rsidRDefault="00320571" w:rsidP="00405BBD">
            <w:pPr>
              <w:spacing w:before="120" w:after="120"/>
              <w:jc w:val="center"/>
            </w:pPr>
            <w:r w:rsidRPr="00320571">
              <w:t>60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20571" w:rsidRPr="00CB5EDB" w:rsidRDefault="00320571" w:rsidP="00405BBD">
            <w:pPr>
              <w:spacing w:before="120" w:after="120"/>
              <w:jc w:val="center"/>
            </w:pPr>
            <w:r w:rsidRPr="00320571">
              <w:t>30 dni</w:t>
            </w:r>
          </w:p>
        </w:tc>
      </w:tr>
      <w:tr w:rsidR="00320571" w:rsidRPr="00075CD0" w:rsidTr="00405BBD">
        <w:tc>
          <w:tcPr>
            <w:tcW w:w="824" w:type="dxa"/>
            <w:shd w:val="clear" w:color="auto" w:fill="auto"/>
            <w:vAlign w:val="center"/>
          </w:tcPr>
          <w:p w:rsidR="00320571" w:rsidRPr="00CB5EDB" w:rsidRDefault="00320571" w:rsidP="00405BBD">
            <w:pPr>
              <w:spacing w:before="120" w:after="120"/>
              <w:jc w:val="center"/>
            </w:pPr>
            <w:r w:rsidRPr="00320571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20571" w:rsidRPr="00CB5EDB" w:rsidRDefault="00320571" w:rsidP="00405BBD">
            <w:pPr>
              <w:spacing w:before="120" w:after="120"/>
              <w:jc w:val="center"/>
            </w:pPr>
            <w:r w:rsidRPr="00320571">
              <w:t>4</w:t>
            </w:r>
          </w:p>
        </w:tc>
        <w:tc>
          <w:tcPr>
            <w:tcW w:w="2295" w:type="dxa"/>
            <w:shd w:val="clear" w:color="auto" w:fill="auto"/>
          </w:tcPr>
          <w:p w:rsidR="00320571" w:rsidRPr="00CB5EDB" w:rsidRDefault="00320571" w:rsidP="00405BBD">
            <w:pPr>
              <w:spacing w:before="40"/>
            </w:pPr>
            <w:proofErr w:type="spellStart"/>
            <w:r w:rsidRPr="00320571">
              <w:t>Brekko</w:t>
            </w:r>
            <w:proofErr w:type="spellEnd"/>
            <w:r w:rsidR="004C4BDD">
              <w:t xml:space="preserve"> Marcin Bernacki</w:t>
            </w:r>
          </w:p>
          <w:p w:rsidR="00320571" w:rsidRPr="00CB5EDB" w:rsidRDefault="00320571" w:rsidP="00405BBD">
            <w:proofErr w:type="spellStart"/>
            <w:r w:rsidRPr="00320571">
              <w:t>ul.Filipowskiego</w:t>
            </w:r>
            <w:proofErr w:type="spellEnd"/>
            <w:r w:rsidRPr="00CB5EDB">
              <w:t xml:space="preserve"> </w:t>
            </w:r>
            <w:r w:rsidRPr="00320571">
              <w:t>1/11</w:t>
            </w:r>
            <w:r w:rsidRPr="00CB5EDB">
              <w:t xml:space="preserve"> </w:t>
            </w:r>
          </w:p>
          <w:p w:rsidR="00320571" w:rsidRPr="00CB5EDB" w:rsidRDefault="00320571" w:rsidP="00405BBD">
            <w:pPr>
              <w:spacing w:before="40" w:after="40"/>
              <w:jc w:val="both"/>
            </w:pPr>
            <w:r w:rsidRPr="00320571">
              <w:t>81-578</w:t>
            </w:r>
            <w:r w:rsidRPr="00CB5EDB">
              <w:t xml:space="preserve"> </w:t>
            </w:r>
            <w:r w:rsidRPr="00320571">
              <w:t>Gdynia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20571" w:rsidRPr="00CB5EDB" w:rsidRDefault="00320571" w:rsidP="00405BBD">
            <w:pPr>
              <w:spacing w:before="120" w:after="120"/>
              <w:jc w:val="center"/>
            </w:pPr>
            <w:r w:rsidRPr="00320571">
              <w:t>5 777.60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20571" w:rsidRPr="00CB5EDB" w:rsidRDefault="00320571" w:rsidP="00405BBD">
            <w:pPr>
              <w:spacing w:before="120" w:after="120"/>
              <w:jc w:val="center"/>
            </w:pPr>
            <w:r w:rsidRPr="00320571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20571" w:rsidRPr="00CB5EDB" w:rsidRDefault="00320571" w:rsidP="00405BBD">
            <w:pPr>
              <w:spacing w:before="120" w:after="120"/>
              <w:jc w:val="center"/>
            </w:pPr>
            <w:r w:rsidRPr="00320571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20571" w:rsidRPr="00CB5EDB" w:rsidRDefault="00320571" w:rsidP="00405BBD">
            <w:pPr>
              <w:spacing w:before="120" w:after="120"/>
              <w:jc w:val="center"/>
            </w:pPr>
            <w:r w:rsidRPr="00320571">
              <w:t>30 dni</w:t>
            </w:r>
          </w:p>
        </w:tc>
      </w:tr>
      <w:tr w:rsidR="00320571" w:rsidRPr="00075CD0" w:rsidTr="00405BBD">
        <w:tc>
          <w:tcPr>
            <w:tcW w:w="824" w:type="dxa"/>
            <w:shd w:val="clear" w:color="auto" w:fill="auto"/>
            <w:vAlign w:val="center"/>
          </w:tcPr>
          <w:p w:rsidR="00320571" w:rsidRPr="00CB5EDB" w:rsidRDefault="00320571" w:rsidP="00405BBD">
            <w:pPr>
              <w:spacing w:before="120" w:after="120"/>
              <w:jc w:val="center"/>
            </w:pPr>
            <w:r w:rsidRPr="00320571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20571" w:rsidRPr="00CB5EDB" w:rsidRDefault="00320571" w:rsidP="00405BBD">
            <w:pPr>
              <w:spacing w:before="120" w:after="120"/>
              <w:jc w:val="center"/>
            </w:pPr>
            <w:r w:rsidRPr="00320571">
              <w:t>1</w:t>
            </w:r>
          </w:p>
        </w:tc>
        <w:tc>
          <w:tcPr>
            <w:tcW w:w="2295" w:type="dxa"/>
            <w:shd w:val="clear" w:color="auto" w:fill="auto"/>
          </w:tcPr>
          <w:p w:rsidR="00320571" w:rsidRPr="00CB5EDB" w:rsidRDefault="00320571" w:rsidP="00405BBD">
            <w:pPr>
              <w:spacing w:before="40"/>
            </w:pPr>
            <w:r w:rsidRPr="00320571">
              <w:t xml:space="preserve">Przedsiębiorstwo Usługowo - Produkcyjne MEBLOSTAL Michał </w:t>
            </w:r>
            <w:proofErr w:type="spellStart"/>
            <w:r w:rsidRPr="00320571">
              <w:t>Baczewicz</w:t>
            </w:r>
            <w:proofErr w:type="spellEnd"/>
          </w:p>
          <w:p w:rsidR="00320571" w:rsidRPr="00CB5EDB" w:rsidRDefault="00320571" w:rsidP="00405BBD">
            <w:r w:rsidRPr="00320571">
              <w:t>ul. Traugutta</w:t>
            </w:r>
            <w:r w:rsidRPr="00CB5EDB">
              <w:t xml:space="preserve"> </w:t>
            </w:r>
            <w:r w:rsidRPr="00320571">
              <w:t>56</w:t>
            </w:r>
            <w:r w:rsidRPr="00CB5EDB">
              <w:t xml:space="preserve"> </w:t>
            </w:r>
          </w:p>
          <w:p w:rsidR="00320571" w:rsidRPr="00CB5EDB" w:rsidRDefault="00320571" w:rsidP="00405BBD">
            <w:pPr>
              <w:spacing w:before="40" w:after="40"/>
              <w:jc w:val="both"/>
            </w:pPr>
            <w:r w:rsidRPr="00320571">
              <w:t>83-200</w:t>
            </w:r>
            <w:r w:rsidRPr="00CB5EDB">
              <w:t xml:space="preserve"> </w:t>
            </w:r>
            <w:r w:rsidRPr="00320571">
              <w:t>Starogard Gdański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20571" w:rsidRPr="00CB5EDB" w:rsidRDefault="00320571" w:rsidP="00405BBD">
            <w:pPr>
              <w:spacing w:before="120" w:after="120"/>
              <w:jc w:val="center"/>
            </w:pPr>
            <w:r w:rsidRPr="00320571">
              <w:t>583 242.63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20571" w:rsidRPr="00CB5EDB" w:rsidRDefault="00320571" w:rsidP="00405BBD">
            <w:pPr>
              <w:spacing w:before="120" w:after="120"/>
              <w:jc w:val="center"/>
            </w:pPr>
            <w:r w:rsidRPr="00320571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20571" w:rsidRPr="00CB5EDB" w:rsidRDefault="00320571" w:rsidP="00405BBD">
            <w:pPr>
              <w:spacing w:before="120" w:after="120"/>
              <w:jc w:val="center"/>
            </w:pPr>
            <w:r w:rsidRPr="00320571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20571" w:rsidRPr="00CB5EDB" w:rsidRDefault="00320571" w:rsidP="00405BBD">
            <w:pPr>
              <w:spacing w:before="120" w:after="120"/>
              <w:jc w:val="center"/>
            </w:pPr>
            <w:r w:rsidRPr="00320571">
              <w:t>30 dni</w:t>
            </w:r>
          </w:p>
        </w:tc>
      </w:tr>
      <w:tr w:rsidR="00320571" w:rsidRPr="00075CD0" w:rsidTr="00405BBD">
        <w:tc>
          <w:tcPr>
            <w:tcW w:w="824" w:type="dxa"/>
            <w:shd w:val="clear" w:color="auto" w:fill="auto"/>
            <w:vAlign w:val="center"/>
          </w:tcPr>
          <w:p w:rsidR="00320571" w:rsidRPr="00CB5EDB" w:rsidRDefault="00320571" w:rsidP="00405BBD">
            <w:pPr>
              <w:spacing w:before="120" w:after="120"/>
              <w:jc w:val="center"/>
            </w:pPr>
            <w:r w:rsidRPr="00320571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20571" w:rsidRPr="00CB5EDB" w:rsidRDefault="00320571" w:rsidP="00405BBD">
            <w:pPr>
              <w:spacing w:before="120" w:after="120"/>
              <w:jc w:val="center"/>
            </w:pPr>
            <w:r w:rsidRPr="00320571">
              <w:t>1</w:t>
            </w:r>
          </w:p>
        </w:tc>
        <w:tc>
          <w:tcPr>
            <w:tcW w:w="2295" w:type="dxa"/>
            <w:shd w:val="clear" w:color="auto" w:fill="auto"/>
          </w:tcPr>
          <w:p w:rsidR="00320571" w:rsidRPr="00CB5EDB" w:rsidRDefault="00320571" w:rsidP="00405BBD">
            <w:pPr>
              <w:spacing w:before="40"/>
            </w:pPr>
            <w:proofErr w:type="spellStart"/>
            <w:r w:rsidRPr="00320571">
              <w:t>Przedsiebiorstwo</w:t>
            </w:r>
            <w:proofErr w:type="spellEnd"/>
            <w:r w:rsidRPr="00320571">
              <w:t xml:space="preserve"> Handlowo-Usługowo-Produkcyjne Wiesław Zajączek</w:t>
            </w:r>
          </w:p>
          <w:p w:rsidR="00320571" w:rsidRPr="00CB5EDB" w:rsidRDefault="00320571" w:rsidP="00405BBD">
            <w:proofErr w:type="spellStart"/>
            <w:r w:rsidRPr="00320571">
              <w:t>Zdunowska</w:t>
            </w:r>
            <w:proofErr w:type="spellEnd"/>
            <w:r w:rsidRPr="00CB5EDB">
              <w:t xml:space="preserve"> </w:t>
            </w:r>
            <w:r w:rsidRPr="00320571">
              <w:t>201</w:t>
            </w:r>
            <w:r w:rsidRPr="00CB5EDB">
              <w:t xml:space="preserve"> </w:t>
            </w:r>
          </w:p>
          <w:p w:rsidR="00320571" w:rsidRPr="00CB5EDB" w:rsidRDefault="00320571" w:rsidP="00405BBD">
            <w:pPr>
              <w:spacing w:before="40" w:after="40"/>
              <w:jc w:val="both"/>
            </w:pPr>
            <w:r w:rsidRPr="00320571">
              <w:t>63-700</w:t>
            </w:r>
            <w:r w:rsidRPr="00CB5EDB">
              <w:t xml:space="preserve"> </w:t>
            </w:r>
            <w:r w:rsidRPr="00320571">
              <w:t>Krotoszyn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20571" w:rsidRPr="00CB5EDB" w:rsidRDefault="00320571" w:rsidP="00405BBD">
            <w:pPr>
              <w:spacing w:before="120" w:after="120"/>
              <w:jc w:val="center"/>
            </w:pPr>
            <w:r w:rsidRPr="00320571">
              <w:t>646 321.00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20571" w:rsidRPr="00CB5EDB" w:rsidRDefault="00320571" w:rsidP="00405BBD">
            <w:pPr>
              <w:spacing w:before="120" w:after="120"/>
              <w:jc w:val="center"/>
            </w:pPr>
            <w:r w:rsidRPr="00320571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20571" w:rsidRPr="00CB5EDB" w:rsidRDefault="00320571" w:rsidP="00405BBD">
            <w:pPr>
              <w:spacing w:before="120" w:after="120"/>
              <w:jc w:val="center"/>
            </w:pPr>
            <w:r w:rsidRPr="00320571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20571" w:rsidRPr="00CB5EDB" w:rsidRDefault="00320571" w:rsidP="00405BBD">
            <w:pPr>
              <w:spacing w:before="120" w:after="120"/>
              <w:jc w:val="center"/>
            </w:pPr>
            <w:r w:rsidRPr="00320571">
              <w:t>30 dni</w:t>
            </w:r>
          </w:p>
        </w:tc>
      </w:tr>
      <w:tr w:rsidR="00320571" w:rsidRPr="00075CD0" w:rsidTr="00405BBD">
        <w:tc>
          <w:tcPr>
            <w:tcW w:w="824" w:type="dxa"/>
            <w:shd w:val="clear" w:color="auto" w:fill="auto"/>
            <w:vAlign w:val="center"/>
          </w:tcPr>
          <w:p w:rsidR="00320571" w:rsidRPr="00CB5EDB" w:rsidRDefault="00320571" w:rsidP="00405BBD">
            <w:pPr>
              <w:spacing w:before="120" w:after="120"/>
              <w:jc w:val="center"/>
            </w:pPr>
            <w:r w:rsidRPr="00320571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20571" w:rsidRPr="00CB5EDB" w:rsidRDefault="00320571" w:rsidP="00405BBD">
            <w:pPr>
              <w:spacing w:before="120" w:after="120"/>
              <w:jc w:val="center"/>
            </w:pPr>
            <w:r w:rsidRPr="00320571">
              <w:t>4</w:t>
            </w:r>
          </w:p>
        </w:tc>
        <w:tc>
          <w:tcPr>
            <w:tcW w:w="2295" w:type="dxa"/>
            <w:shd w:val="clear" w:color="auto" w:fill="auto"/>
          </w:tcPr>
          <w:p w:rsidR="00320571" w:rsidRPr="00CB5EDB" w:rsidRDefault="00320571" w:rsidP="00405BBD">
            <w:pPr>
              <w:spacing w:before="40"/>
            </w:pPr>
            <w:r w:rsidRPr="00320571">
              <w:t>KJMK MEBLE SP Z O.O.</w:t>
            </w:r>
          </w:p>
          <w:p w:rsidR="00320571" w:rsidRPr="00CB5EDB" w:rsidRDefault="00320571" w:rsidP="00405BBD">
            <w:r w:rsidRPr="00320571">
              <w:t>UL. GLIWICKA</w:t>
            </w:r>
            <w:r w:rsidRPr="00CB5EDB">
              <w:t xml:space="preserve"> </w:t>
            </w:r>
            <w:r w:rsidRPr="00320571">
              <w:t>189</w:t>
            </w:r>
            <w:r w:rsidRPr="00CB5EDB">
              <w:t xml:space="preserve"> </w:t>
            </w:r>
          </w:p>
          <w:p w:rsidR="00320571" w:rsidRPr="00CB5EDB" w:rsidRDefault="00320571" w:rsidP="00405BBD">
            <w:pPr>
              <w:spacing w:before="40" w:after="40"/>
              <w:jc w:val="both"/>
            </w:pPr>
            <w:r w:rsidRPr="00320571">
              <w:t>40-859</w:t>
            </w:r>
            <w:r w:rsidRPr="00CB5EDB">
              <w:t xml:space="preserve"> </w:t>
            </w:r>
            <w:r w:rsidRPr="00320571">
              <w:t>KATOWICE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20571" w:rsidRPr="00CB5EDB" w:rsidRDefault="00320571" w:rsidP="00405BBD">
            <w:pPr>
              <w:spacing w:before="120" w:after="120"/>
              <w:jc w:val="center"/>
            </w:pPr>
            <w:r w:rsidRPr="00320571">
              <w:t>6 912.60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20571" w:rsidRPr="00CB5EDB" w:rsidRDefault="00320571" w:rsidP="00405BBD">
            <w:pPr>
              <w:spacing w:before="120" w:after="120"/>
              <w:jc w:val="center"/>
            </w:pPr>
            <w:r w:rsidRPr="00320571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20571" w:rsidRPr="00CB5EDB" w:rsidRDefault="00320571" w:rsidP="00405BBD">
            <w:pPr>
              <w:spacing w:before="120" w:after="120"/>
              <w:jc w:val="center"/>
            </w:pPr>
            <w:r w:rsidRPr="00320571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20571" w:rsidRPr="00CB5EDB" w:rsidRDefault="00320571" w:rsidP="00405BBD">
            <w:pPr>
              <w:spacing w:before="120" w:after="120"/>
              <w:jc w:val="center"/>
            </w:pPr>
            <w:r w:rsidRPr="00320571">
              <w:t>30 dni</w:t>
            </w:r>
          </w:p>
        </w:tc>
      </w:tr>
      <w:tr w:rsidR="00320571" w:rsidRPr="00075CD0" w:rsidTr="00405BBD">
        <w:tc>
          <w:tcPr>
            <w:tcW w:w="824" w:type="dxa"/>
            <w:shd w:val="clear" w:color="auto" w:fill="auto"/>
            <w:vAlign w:val="center"/>
          </w:tcPr>
          <w:p w:rsidR="00320571" w:rsidRPr="00CB5EDB" w:rsidRDefault="00320571" w:rsidP="00405BBD">
            <w:pPr>
              <w:spacing w:before="120" w:after="120"/>
              <w:jc w:val="center"/>
            </w:pPr>
            <w:r w:rsidRPr="00320571">
              <w:t>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20571" w:rsidRPr="00CB5EDB" w:rsidRDefault="00320571" w:rsidP="00405BBD">
            <w:pPr>
              <w:spacing w:before="120" w:after="120"/>
              <w:jc w:val="center"/>
            </w:pPr>
            <w:r w:rsidRPr="00320571">
              <w:t>1</w:t>
            </w:r>
          </w:p>
        </w:tc>
        <w:tc>
          <w:tcPr>
            <w:tcW w:w="2295" w:type="dxa"/>
            <w:shd w:val="clear" w:color="auto" w:fill="auto"/>
          </w:tcPr>
          <w:p w:rsidR="00320571" w:rsidRPr="00CB5EDB" w:rsidRDefault="00320571" w:rsidP="00405BBD">
            <w:pPr>
              <w:spacing w:before="40"/>
            </w:pPr>
            <w:r w:rsidRPr="00320571">
              <w:t>St</w:t>
            </w:r>
            <w:r w:rsidR="004C4BDD">
              <w:t>udio Kreska Przemysław Ptaszyński</w:t>
            </w:r>
          </w:p>
          <w:p w:rsidR="00320571" w:rsidRPr="00CB5EDB" w:rsidRDefault="00320571" w:rsidP="00405BBD">
            <w:r w:rsidRPr="00320571">
              <w:t>ul. Hutnicza</w:t>
            </w:r>
            <w:r w:rsidRPr="00CB5EDB">
              <w:t xml:space="preserve"> </w:t>
            </w:r>
            <w:r w:rsidRPr="00320571">
              <w:t>125</w:t>
            </w:r>
            <w:r w:rsidRPr="00CB5EDB">
              <w:t xml:space="preserve"> </w:t>
            </w:r>
          </w:p>
          <w:p w:rsidR="00320571" w:rsidRPr="00CB5EDB" w:rsidRDefault="00320571" w:rsidP="00405BBD">
            <w:pPr>
              <w:spacing w:before="40" w:after="40"/>
              <w:jc w:val="both"/>
            </w:pPr>
            <w:r w:rsidRPr="00320571">
              <w:t>85-873</w:t>
            </w:r>
            <w:r w:rsidRPr="00CB5EDB">
              <w:t xml:space="preserve"> </w:t>
            </w:r>
            <w:r w:rsidRPr="00320571">
              <w:t>Bydgoszcz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20571" w:rsidRPr="00CB5EDB" w:rsidRDefault="00320571" w:rsidP="00405BBD">
            <w:pPr>
              <w:spacing w:before="120" w:after="120"/>
              <w:jc w:val="center"/>
            </w:pPr>
            <w:r w:rsidRPr="00320571">
              <w:t>874 057.61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20571" w:rsidRPr="00CB5EDB" w:rsidRDefault="00320571" w:rsidP="00405BBD">
            <w:pPr>
              <w:spacing w:before="120" w:after="120"/>
              <w:jc w:val="center"/>
            </w:pPr>
            <w:r w:rsidRPr="00320571">
              <w:t>1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20571" w:rsidRPr="00CB5EDB" w:rsidRDefault="00320571" w:rsidP="00405BBD">
            <w:pPr>
              <w:spacing w:before="120" w:after="120"/>
              <w:jc w:val="center"/>
            </w:pPr>
            <w:r w:rsidRPr="00320571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20571" w:rsidRPr="00CB5EDB" w:rsidRDefault="00320571" w:rsidP="00405BBD">
            <w:pPr>
              <w:spacing w:before="120" w:after="120"/>
              <w:jc w:val="center"/>
            </w:pPr>
            <w:r w:rsidRPr="00320571">
              <w:t>30 dni</w:t>
            </w:r>
          </w:p>
        </w:tc>
      </w:tr>
      <w:tr w:rsidR="00320571" w:rsidRPr="00075CD0" w:rsidTr="00405BBD">
        <w:tc>
          <w:tcPr>
            <w:tcW w:w="824" w:type="dxa"/>
            <w:shd w:val="clear" w:color="auto" w:fill="auto"/>
            <w:vAlign w:val="center"/>
          </w:tcPr>
          <w:p w:rsidR="00320571" w:rsidRPr="00CB5EDB" w:rsidRDefault="00320571" w:rsidP="00405BBD">
            <w:pPr>
              <w:spacing w:before="120" w:after="120"/>
              <w:jc w:val="center"/>
            </w:pPr>
            <w:r w:rsidRPr="00320571">
              <w:t>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20571" w:rsidRPr="00CB5EDB" w:rsidRDefault="00320571" w:rsidP="00405BBD">
            <w:pPr>
              <w:spacing w:before="120" w:after="120"/>
              <w:jc w:val="center"/>
            </w:pPr>
            <w:r w:rsidRPr="00320571">
              <w:t>2</w:t>
            </w:r>
          </w:p>
        </w:tc>
        <w:tc>
          <w:tcPr>
            <w:tcW w:w="2295" w:type="dxa"/>
            <w:shd w:val="clear" w:color="auto" w:fill="auto"/>
          </w:tcPr>
          <w:p w:rsidR="00320571" w:rsidRPr="00CB5EDB" w:rsidRDefault="00320571" w:rsidP="00405BBD">
            <w:pPr>
              <w:spacing w:before="40"/>
            </w:pPr>
            <w:r w:rsidRPr="00320571">
              <w:t>Studio Kreska Przemysław Ptaszy</w:t>
            </w:r>
            <w:r w:rsidR="004C4BDD">
              <w:t>ński</w:t>
            </w:r>
          </w:p>
          <w:p w:rsidR="00320571" w:rsidRPr="00CB5EDB" w:rsidRDefault="00320571" w:rsidP="00405BBD">
            <w:r w:rsidRPr="00320571">
              <w:t>ul. Hutnicza</w:t>
            </w:r>
            <w:r w:rsidRPr="00CB5EDB">
              <w:t xml:space="preserve"> </w:t>
            </w:r>
            <w:r w:rsidRPr="00320571">
              <w:t>125</w:t>
            </w:r>
            <w:r w:rsidRPr="00CB5EDB">
              <w:t xml:space="preserve"> </w:t>
            </w:r>
          </w:p>
          <w:p w:rsidR="00320571" w:rsidRPr="00CB5EDB" w:rsidRDefault="00320571" w:rsidP="00405BBD">
            <w:pPr>
              <w:spacing w:before="40" w:after="40"/>
              <w:jc w:val="both"/>
            </w:pPr>
            <w:r w:rsidRPr="00320571">
              <w:t>85-873</w:t>
            </w:r>
            <w:r w:rsidRPr="00CB5EDB">
              <w:t xml:space="preserve"> </w:t>
            </w:r>
            <w:r w:rsidRPr="00320571">
              <w:t>Bydgoszcz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20571" w:rsidRPr="00CB5EDB" w:rsidRDefault="00320571" w:rsidP="00405BBD">
            <w:pPr>
              <w:spacing w:before="120" w:after="120"/>
              <w:jc w:val="center"/>
            </w:pPr>
            <w:r w:rsidRPr="00320571">
              <w:t>68 376.33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20571" w:rsidRPr="00CB5EDB" w:rsidRDefault="00320571" w:rsidP="00405BBD">
            <w:pPr>
              <w:spacing w:before="120" w:after="120"/>
              <w:jc w:val="center"/>
            </w:pPr>
            <w:r w:rsidRPr="00320571">
              <w:t>1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20571" w:rsidRPr="00CB5EDB" w:rsidRDefault="00320571" w:rsidP="00405BBD">
            <w:pPr>
              <w:spacing w:before="120" w:after="120"/>
              <w:jc w:val="center"/>
            </w:pPr>
            <w:r w:rsidRPr="00320571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20571" w:rsidRPr="00CB5EDB" w:rsidRDefault="00320571" w:rsidP="00405BBD">
            <w:pPr>
              <w:spacing w:before="120" w:after="120"/>
              <w:jc w:val="center"/>
            </w:pPr>
            <w:r w:rsidRPr="00320571">
              <w:t>30 dni</w:t>
            </w:r>
          </w:p>
        </w:tc>
      </w:tr>
      <w:tr w:rsidR="00320571" w:rsidRPr="00075CD0" w:rsidTr="00405BBD">
        <w:tc>
          <w:tcPr>
            <w:tcW w:w="824" w:type="dxa"/>
            <w:shd w:val="clear" w:color="auto" w:fill="auto"/>
            <w:vAlign w:val="center"/>
          </w:tcPr>
          <w:p w:rsidR="00320571" w:rsidRPr="00CB5EDB" w:rsidRDefault="00320571" w:rsidP="00405BBD">
            <w:pPr>
              <w:spacing w:before="120" w:after="120"/>
              <w:jc w:val="center"/>
            </w:pPr>
            <w:r w:rsidRPr="00320571"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20571" w:rsidRPr="00CB5EDB" w:rsidRDefault="00320571" w:rsidP="00405BBD">
            <w:pPr>
              <w:spacing w:before="120" w:after="120"/>
              <w:jc w:val="center"/>
            </w:pPr>
            <w:r w:rsidRPr="00320571">
              <w:t>2</w:t>
            </w:r>
          </w:p>
        </w:tc>
        <w:tc>
          <w:tcPr>
            <w:tcW w:w="2295" w:type="dxa"/>
            <w:shd w:val="clear" w:color="auto" w:fill="auto"/>
          </w:tcPr>
          <w:p w:rsidR="00320571" w:rsidRPr="00CB5EDB" w:rsidRDefault="00320571" w:rsidP="00405BBD">
            <w:pPr>
              <w:spacing w:before="40"/>
            </w:pPr>
            <w:r w:rsidRPr="00320571">
              <w:t>FHU ANEX WIESŁAW STANUSZEK</w:t>
            </w:r>
          </w:p>
          <w:p w:rsidR="00320571" w:rsidRPr="00CB5EDB" w:rsidRDefault="00320571" w:rsidP="00405BBD">
            <w:r w:rsidRPr="00320571">
              <w:t>BRACI ŻMUDÓW</w:t>
            </w:r>
            <w:r w:rsidRPr="00CB5EDB">
              <w:t xml:space="preserve"> </w:t>
            </w:r>
            <w:r w:rsidRPr="00320571">
              <w:t>35B</w:t>
            </w:r>
            <w:r w:rsidRPr="00CB5EDB">
              <w:t xml:space="preserve"> </w:t>
            </w:r>
          </w:p>
          <w:p w:rsidR="00320571" w:rsidRPr="00CB5EDB" w:rsidRDefault="00320571" w:rsidP="00405BBD">
            <w:pPr>
              <w:spacing w:before="40" w:after="40"/>
              <w:jc w:val="both"/>
            </w:pPr>
            <w:r w:rsidRPr="00320571">
              <w:t>33-100</w:t>
            </w:r>
            <w:r w:rsidRPr="00CB5EDB">
              <w:t xml:space="preserve"> </w:t>
            </w:r>
            <w:r w:rsidRPr="00320571">
              <w:t>TARNÓW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20571" w:rsidRPr="00CB5EDB" w:rsidRDefault="00320571" w:rsidP="00405BBD">
            <w:pPr>
              <w:spacing w:before="120" w:after="120"/>
              <w:jc w:val="center"/>
            </w:pPr>
            <w:r w:rsidRPr="00320571">
              <w:t>88 879.80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20571" w:rsidRPr="00CB5EDB" w:rsidRDefault="00320571" w:rsidP="00405BBD">
            <w:pPr>
              <w:spacing w:before="120" w:after="120"/>
              <w:jc w:val="center"/>
            </w:pPr>
            <w:r w:rsidRPr="00320571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20571" w:rsidRPr="00CB5EDB" w:rsidRDefault="00320571" w:rsidP="00405BBD">
            <w:pPr>
              <w:spacing w:before="120" w:after="120"/>
              <w:jc w:val="center"/>
            </w:pPr>
            <w:r w:rsidRPr="00320571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20571" w:rsidRPr="00CB5EDB" w:rsidRDefault="00320571" w:rsidP="00405BBD">
            <w:pPr>
              <w:spacing w:before="120" w:after="120"/>
              <w:jc w:val="center"/>
            </w:pPr>
            <w:r w:rsidRPr="00320571">
              <w:t>30 dni</w:t>
            </w:r>
          </w:p>
        </w:tc>
      </w:tr>
      <w:tr w:rsidR="00320571" w:rsidRPr="00075CD0" w:rsidTr="00405BBD">
        <w:tc>
          <w:tcPr>
            <w:tcW w:w="824" w:type="dxa"/>
            <w:shd w:val="clear" w:color="auto" w:fill="auto"/>
            <w:vAlign w:val="center"/>
          </w:tcPr>
          <w:p w:rsidR="00320571" w:rsidRPr="00CB5EDB" w:rsidRDefault="00320571" w:rsidP="00405BBD">
            <w:pPr>
              <w:spacing w:before="120" w:after="120"/>
              <w:jc w:val="center"/>
            </w:pPr>
            <w:r w:rsidRPr="00320571">
              <w:t>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20571" w:rsidRPr="00CB5EDB" w:rsidRDefault="00320571" w:rsidP="00405BBD">
            <w:pPr>
              <w:spacing w:before="120" w:after="120"/>
              <w:jc w:val="center"/>
            </w:pPr>
            <w:r w:rsidRPr="00320571">
              <w:t>3</w:t>
            </w:r>
          </w:p>
        </w:tc>
        <w:tc>
          <w:tcPr>
            <w:tcW w:w="2295" w:type="dxa"/>
            <w:shd w:val="clear" w:color="auto" w:fill="auto"/>
          </w:tcPr>
          <w:p w:rsidR="00320571" w:rsidRPr="00CB5EDB" w:rsidRDefault="00320571" w:rsidP="00405BBD">
            <w:pPr>
              <w:spacing w:before="40"/>
            </w:pPr>
            <w:r w:rsidRPr="00320571">
              <w:t>OFFICE Mebel Jan Wierzbicki</w:t>
            </w:r>
          </w:p>
          <w:p w:rsidR="00320571" w:rsidRPr="00CB5EDB" w:rsidRDefault="00320571" w:rsidP="00405BBD">
            <w:r w:rsidRPr="00320571">
              <w:t>ul. Kraszewskiego</w:t>
            </w:r>
            <w:r w:rsidRPr="00CB5EDB">
              <w:t xml:space="preserve"> </w:t>
            </w:r>
            <w:r w:rsidRPr="00320571">
              <w:t>36</w:t>
            </w:r>
            <w:r w:rsidRPr="00CB5EDB">
              <w:t xml:space="preserve"> </w:t>
            </w:r>
          </w:p>
          <w:p w:rsidR="00320571" w:rsidRPr="00CB5EDB" w:rsidRDefault="00320571" w:rsidP="00405BBD">
            <w:pPr>
              <w:spacing w:before="40" w:after="40"/>
              <w:jc w:val="both"/>
            </w:pPr>
            <w:r w:rsidRPr="00320571">
              <w:t>30-110</w:t>
            </w:r>
            <w:r w:rsidRPr="00CB5EDB">
              <w:t xml:space="preserve"> </w:t>
            </w:r>
            <w:r w:rsidRPr="00320571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20571" w:rsidRPr="00CB5EDB" w:rsidRDefault="00320571" w:rsidP="00405BBD">
            <w:pPr>
              <w:spacing w:before="120" w:after="120"/>
              <w:jc w:val="center"/>
            </w:pPr>
            <w:r w:rsidRPr="00320571">
              <w:t>102 788.64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20571" w:rsidRPr="00CB5EDB" w:rsidRDefault="00320571" w:rsidP="00405BBD">
            <w:pPr>
              <w:spacing w:before="120" w:after="120"/>
              <w:jc w:val="center"/>
            </w:pPr>
            <w:r w:rsidRPr="00320571">
              <w:t>2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20571" w:rsidRPr="00CB5EDB" w:rsidRDefault="00320571" w:rsidP="00405BBD">
            <w:pPr>
              <w:spacing w:before="120" w:after="120"/>
              <w:jc w:val="center"/>
            </w:pPr>
            <w:r w:rsidRPr="00320571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20571" w:rsidRPr="00CB5EDB" w:rsidRDefault="00320571" w:rsidP="00405BBD">
            <w:pPr>
              <w:spacing w:before="120" w:after="120"/>
              <w:jc w:val="center"/>
            </w:pPr>
            <w:r w:rsidRPr="00320571">
              <w:t>30 dni</w:t>
            </w:r>
          </w:p>
        </w:tc>
      </w:tr>
      <w:tr w:rsidR="00320571" w:rsidRPr="00075CD0" w:rsidTr="00405BBD">
        <w:tc>
          <w:tcPr>
            <w:tcW w:w="824" w:type="dxa"/>
            <w:shd w:val="clear" w:color="auto" w:fill="auto"/>
            <w:vAlign w:val="center"/>
          </w:tcPr>
          <w:p w:rsidR="00320571" w:rsidRPr="00CB5EDB" w:rsidRDefault="00320571" w:rsidP="00405BBD">
            <w:pPr>
              <w:spacing w:before="120" w:after="120"/>
              <w:jc w:val="center"/>
            </w:pPr>
            <w:r w:rsidRPr="00320571">
              <w:t>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20571" w:rsidRPr="00CB5EDB" w:rsidRDefault="00320571" w:rsidP="00405BBD">
            <w:pPr>
              <w:spacing w:before="120" w:after="120"/>
              <w:jc w:val="center"/>
            </w:pPr>
            <w:r w:rsidRPr="00320571">
              <w:t>3</w:t>
            </w:r>
          </w:p>
        </w:tc>
        <w:tc>
          <w:tcPr>
            <w:tcW w:w="2295" w:type="dxa"/>
            <w:shd w:val="clear" w:color="auto" w:fill="auto"/>
          </w:tcPr>
          <w:p w:rsidR="00320571" w:rsidRPr="00CB5EDB" w:rsidRDefault="00320571" w:rsidP="00405BBD">
            <w:pPr>
              <w:spacing w:before="40"/>
            </w:pPr>
            <w:r w:rsidRPr="00320571">
              <w:t>CEZAS Sp. z o.o.</w:t>
            </w:r>
          </w:p>
          <w:p w:rsidR="00320571" w:rsidRPr="00CB5EDB" w:rsidRDefault="00320571" w:rsidP="00405BBD">
            <w:r w:rsidRPr="00320571">
              <w:t>Aleja Solidarności</w:t>
            </w:r>
            <w:r w:rsidRPr="00CB5EDB">
              <w:t xml:space="preserve"> </w:t>
            </w:r>
            <w:r w:rsidRPr="00320571">
              <w:t>15</w:t>
            </w:r>
            <w:r w:rsidRPr="00CB5EDB">
              <w:t xml:space="preserve"> </w:t>
            </w:r>
          </w:p>
          <w:p w:rsidR="00320571" w:rsidRPr="00CB5EDB" w:rsidRDefault="00320571" w:rsidP="00405BBD">
            <w:pPr>
              <w:spacing w:before="40" w:after="40"/>
              <w:jc w:val="both"/>
            </w:pPr>
            <w:r w:rsidRPr="00320571">
              <w:t>15-751</w:t>
            </w:r>
            <w:r w:rsidRPr="00CB5EDB">
              <w:t xml:space="preserve"> </w:t>
            </w:r>
            <w:r w:rsidRPr="00320571">
              <w:t>Białystok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20571" w:rsidRPr="00CB5EDB" w:rsidRDefault="00320571" w:rsidP="00405BBD">
            <w:pPr>
              <w:spacing w:before="120" w:after="120"/>
              <w:jc w:val="center"/>
            </w:pPr>
            <w:r w:rsidRPr="00320571">
              <w:t>87 858.90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20571" w:rsidRPr="00CB5EDB" w:rsidRDefault="00320571" w:rsidP="00405BBD">
            <w:pPr>
              <w:spacing w:before="120" w:after="120"/>
              <w:jc w:val="center"/>
            </w:pPr>
            <w:r w:rsidRPr="00320571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20571" w:rsidRPr="00CB5EDB" w:rsidRDefault="00320571" w:rsidP="00405BBD">
            <w:pPr>
              <w:spacing w:before="120" w:after="120"/>
              <w:jc w:val="center"/>
            </w:pPr>
            <w:r w:rsidRPr="00320571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20571" w:rsidRPr="00CB5EDB" w:rsidRDefault="00320571" w:rsidP="00405BBD">
            <w:pPr>
              <w:spacing w:before="120" w:after="120"/>
              <w:jc w:val="center"/>
            </w:pPr>
            <w:r w:rsidRPr="00320571">
              <w:t>30 dni</w:t>
            </w:r>
          </w:p>
        </w:tc>
      </w:tr>
      <w:tr w:rsidR="00320571" w:rsidRPr="00075CD0" w:rsidTr="00405BBD">
        <w:tc>
          <w:tcPr>
            <w:tcW w:w="824" w:type="dxa"/>
            <w:shd w:val="clear" w:color="auto" w:fill="auto"/>
            <w:vAlign w:val="center"/>
          </w:tcPr>
          <w:p w:rsidR="00320571" w:rsidRPr="00CB5EDB" w:rsidRDefault="00320571" w:rsidP="00405BBD">
            <w:pPr>
              <w:spacing w:before="120" w:after="120"/>
              <w:jc w:val="center"/>
            </w:pPr>
            <w:r w:rsidRPr="00320571">
              <w:t>10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20571" w:rsidRPr="00CB5EDB" w:rsidRDefault="00320571" w:rsidP="00405BBD">
            <w:pPr>
              <w:spacing w:before="120" w:after="120"/>
              <w:jc w:val="center"/>
            </w:pPr>
            <w:r w:rsidRPr="00320571">
              <w:t>1</w:t>
            </w:r>
          </w:p>
        </w:tc>
        <w:tc>
          <w:tcPr>
            <w:tcW w:w="2295" w:type="dxa"/>
            <w:shd w:val="clear" w:color="auto" w:fill="auto"/>
          </w:tcPr>
          <w:p w:rsidR="00320571" w:rsidRPr="00CB5EDB" w:rsidRDefault="00320571" w:rsidP="00405BBD">
            <w:pPr>
              <w:spacing w:before="40"/>
            </w:pPr>
            <w:r w:rsidRPr="00320571">
              <w:t>OFFICE PLUS KRAKÓW SP Z O.O.</w:t>
            </w:r>
          </w:p>
          <w:p w:rsidR="00320571" w:rsidRPr="00CB5EDB" w:rsidRDefault="00320571" w:rsidP="00405BBD">
            <w:r w:rsidRPr="00320571">
              <w:t>Słupecka</w:t>
            </w:r>
            <w:r w:rsidRPr="00CB5EDB">
              <w:t xml:space="preserve"> </w:t>
            </w:r>
            <w:r w:rsidRPr="00320571">
              <w:t>4/85</w:t>
            </w:r>
            <w:r w:rsidRPr="00CB5EDB">
              <w:t xml:space="preserve"> </w:t>
            </w:r>
          </w:p>
          <w:p w:rsidR="00320571" w:rsidRPr="00CB5EDB" w:rsidRDefault="00320571" w:rsidP="00405BBD">
            <w:pPr>
              <w:spacing w:before="40" w:after="40"/>
              <w:jc w:val="both"/>
            </w:pPr>
            <w:r w:rsidRPr="00320571">
              <w:t>32-309</w:t>
            </w:r>
            <w:r w:rsidRPr="00CB5EDB">
              <w:t xml:space="preserve"> </w:t>
            </w:r>
            <w:r w:rsidRPr="00320571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20571" w:rsidRPr="00CB5EDB" w:rsidRDefault="00320571" w:rsidP="00405BBD">
            <w:pPr>
              <w:spacing w:before="120" w:after="120"/>
              <w:jc w:val="center"/>
            </w:pPr>
            <w:r w:rsidRPr="00320571">
              <w:t>1 444 548.80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20571" w:rsidRPr="00CB5EDB" w:rsidRDefault="00320571" w:rsidP="00405BBD">
            <w:pPr>
              <w:spacing w:before="120" w:after="120"/>
              <w:jc w:val="center"/>
            </w:pPr>
            <w:r w:rsidRPr="00320571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20571" w:rsidRPr="00CB5EDB" w:rsidRDefault="00320571" w:rsidP="00405BBD">
            <w:pPr>
              <w:spacing w:before="120" w:after="120"/>
              <w:jc w:val="center"/>
            </w:pPr>
            <w:r w:rsidRPr="00320571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20571" w:rsidRPr="00CB5EDB" w:rsidRDefault="00320571" w:rsidP="00405BBD">
            <w:pPr>
              <w:spacing w:before="120" w:after="120"/>
              <w:jc w:val="center"/>
            </w:pPr>
            <w:r w:rsidRPr="00320571">
              <w:t>30 dni</w:t>
            </w:r>
          </w:p>
        </w:tc>
      </w:tr>
    </w:tbl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9A682B" w:rsidRDefault="009A682B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Zastępca Kanclerza AWF w Krakowie , mgr inż. arch. Anna Sieńkowska</w:t>
      </w:r>
      <w:bookmarkStart w:id="0" w:name="_GoBack"/>
      <w:bookmarkEnd w:id="0"/>
    </w:p>
    <w:p w:rsidR="00A80738" w:rsidRDefault="00A80738" w:rsidP="00A80738">
      <w:pPr>
        <w:jc w:val="right"/>
        <w:rPr>
          <w:sz w:val="24"/>
        </w:rPr>
      </w:pPr>
    </w:p>
    <w:p w:rsidR="00A80738" w:rsidRDefault="00320571" w:rsidP="00A80738">
      <w:pPr>
        <w:jc w:val="right"/>
        <w:rPr>
          <w:sz w:val="24"/>
        </w:rPr>
      </w:pPr>
      <w:r w:rsidRPr="00320571">
        <w:rPr>
          <w:sz w:val="22"/>
        </w:rPr>
        <w:t xml:space="preserve">  </w:t>
      </w:r>
    </w:p>
    <w:p w:rsidR="00C236D3" w:rsidRDefault="00C236D3"/>
    <w:sectPr w:rsidR="00C236D3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127C" w:rsidRDefault="0046127C">
      <w:r>
        <w:separator/>
      </w:r>
    </w:p>
  </w:endnote>
  <w:endnote w:type="continuationSeparator" w:id="0">
    <w:p w:rsidR="0046127C" w:rsidRDefault="004612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9A682B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A682B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A682B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6127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127C" w:rsidRDefault="0046127C">
      <w:r>
        <w:separator/>
      </w:r>
    </w:p>
  </w:footnote>
  <w:footnote w:type="continuationSeparator" w:id="0">
    <w:p w:rsidR="0046127C" w:rsidRDefault="004612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0571" w:rsidRDefault="0032057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0571" w:rsidRDefault="0032057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0571" w:rsidRDefault="0032057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6127C"/>
    <w:rsid w:val="0001764B"/>
    <w:rsid w:val="0003529D"/>
    <w:rsid w:val="00075CD0"/>
    <w:rsid w:val="00092C61"/>
    <w:rsid w:val="0014428B"/>
    <w:rsid w:val="0018613E"/>
    <w:rsid w:val="001A443E"/>
    <w:rsid w:val="002628C2"/>
    <w:rsid w:val="00320571"/>
    <w:rsid w:val="00342653"/>
    <w:rsid w:val="0035216A"/>
    <w:rsid w:val="003B044E"/>
    <w:rsid w:val="0046127C"/>
    <w:rsid w:val="004C4BDD"/>
    <w:rsid w:val="004C7E9B"/>
    <w:rsid w:val="005028C0"/>
    <w:rsid w:val="00617D11"/>
    <w:rsid w:val="00647371"/>
    <w:rsid w:val="00651764"/>
    <w:rsid w:val="00666480"/>
    <w:rsid w:val="0069085C"/>
    <w:rsid w:val="00861E75"/>
    <w:rsid w:val="00864EE2"/>
    <w:rsid w:val="008B02BA"/>
    <w:rsid w:val="009A682B"/>
    <w:rsid w:val="009F189D"/>
    <w:rsid w:val="00A3048A"/>
    <w:rsid w:val="00A80738"/>
    <w:rsid w:val="00AC7F83"/>
    <w:rsid w:val="00AF4C70"/>
    <w:rsid w:val="00B50940"/>
    <w:rsid w:val="00C236D3"/>
    <w:rsid w:val="00C94D43"/>
    <w:rsid w:val="00CB5EDB"/>
    <w:rsid w:val="00E314E0"/>
    <w:rsid w:val="00EB7963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41C57FC"/>
  <w15:chartTrackingRefBased/>
  <w15:docId w15:val="{45C2DDA3-2C2C-492F-97CD-95F1CFD43D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.DE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3</Pages>
  <Words>487</Words>
  <Characters>2379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Tadeusz Józefczyk</dc:creator>
  <cp:keywords/>
  <dc:description/>
  <cp:lastModifiedBy>Tadeusz Józefczyk</cp:lastModifiedBy>
  <cp:revision>5</cp:revision>
  <dcterms:created xsi:type="dcterms:W3CDTF">2020-07-24T12:32:00Z</dcterms:created>
  <dcterms:modified xsi:type="dcterms:W3CDTF">2020-07-24T12:58:00Z</dcterms:modified>
</cp:coreProperties>
</file>