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A72D2" w14:textId="77777777" w:rsidR="008D2AB8" w:rsidRPr="00240E71" w:rsidRDefault="00D74BD5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3FDFEB" wp14:editId="177E1C0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74AB6AA4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953D2C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FC9289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278AC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F034D7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CC03E1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61A60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CED5E6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94BC65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67F6">
        <w:rPr>
          <w:sz w:val="22"/>
          <w:lang w:val="en-US"/>
        </w:rPr>
        <w:t>……………………………………………………………………………………………..</w:t>
      </w:r>
    </w:p>
    <w:p w14:paraId="7B0432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67F6">
        <w:rPr>
          <w:sz w:val="22"/>
          <w:lang w:val="en-US"/>
        </w:rPr>
        <w:t>…………………………………………………………………………………………….</w:t>
      </w:r>
    </w:p>
    <w:p w14:paraId="6B0D46A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75C03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0224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7683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1A65323" w14:textId="77777777" w:rsidR="00310A5B" w:rsidRPr="00310A5B" w:rsidRDefault="00310A5B" w:rsidP="008D2AB8">
      <w:pPr>
        <w:ind w:right="-110"/>
        <w:rPr>
          <w:b/>
        </w:rPr>
      </w:pPr>
      <w:r w:rsidRPr="00310A5B">
        <w:rPr>
          <w:b/>
        </w:rPr>
        <w:t>Akademia Górniczo - Hutnicza</w:t>
      </w:r>
    </w:p>
    <w:p w14:paraId="04D025EF" w14:textId="77777777" w:rsidR="00310A5B" w:rsidRPr="00310A5B" w:rsidRDefault="00310A5B" w:rsidP="008D2AB8">
      <w:pPr>
        <w:ind w:right="-110"/>
        <w:rPr>
          <w:b/>
        </w:rPr>
      </w:pPr>
      <w:r w:rsidRPr="00310A5B">
        <w:rPr>
          <w:b/>
        </w:rPr>
        <w:t>im. Stanisława Staszica w Krakowie</w:t>
      </w:r>
    </w:p>
    <w:p w14:paraId="404BE87D" w14:textId="77777777" w:rsidR="008D2AB8" w:rsidRDefault="00310A5B" w:rsidP="008D2AB8">
      <w:pPr>
        <w:ind w:right="-110"/>
        <w:rPr>
          <w:b/>
        </w:rPr>
      </w:pPr>
      <w:r w:rsidRPr="00310A5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B22D2C3" w14:textId="77777777" w:rsidR="008D2AB8" w:rsidRDefault="00310A5B" w:rsidP="008D2AB8">
      <w:pPr>
        <w:ind w:right="-110"/>
        <w:rPr>
          <w:b/>
        </w:rPr>
      </w:pPr>
      <w:r w:rsidRPr="00310A5B">
        <w:rPr>
          <w:b/>
        </w:rPr>
        <w:t>Al. Mickiewicza</w:t>
      </w:r>
      <w:r w:rsidR="008D2AB8">
        <w:rPr>
          <w:b/>
        </w:rPr>
        <w:t xml:space="preserve"> </w:t>
      </w:r>
      <w:r w:rsidRPr="00310A5B">
        <w:rPr>
          <w:b/>
        </w:rPr>
        <w:t>30</w:t>
      </w:r>
      <w:r w:rsidR="008D2AB8">
        <w:rPr>
          <w:b/>
        </w:rPr>
        <w:t xml:space="preserve"> </w:t>
      </w:r>
    </w:p>
    <w:p w14:paraId="41FC4407" w14:textId="77777777" w:rsidR="008D2AB8" w:rsidRDefault="00310A5B" w:rsidP="008D2AB8">
      <w:pPr>
        <w:rPr>
          <w:b/>
        </w:rPr>
      </w:pPr>
      <w:r w:rsidRPr="00310A5B">
        <w:rPr>
          <w:b/>
        </w:rPr>
        <w:t>30-059</w:t>
      </w:r>
      <w:r w:rsidR="008D2AB8">
        <w:rPr>
          <w:b/>
        </w:rPr>
        <w:t xml:space="preserve"> </w:t>
      </w:r>
      <w:r w:rsidRPr="00310A5B">
        <w:rPr>
          <w:b/>
        </w:rPr>
        <w:t>Kraków</w:t>
      </w:r>
      <w:r w:rsidR="008D2AB8">
        <w:rPr>
          <w:b/>
        </w:rPr>
        <w:t xml:space="preserve">,  </w:t>
      </w:r>
    </w:p>
    <w:p w14:paraId="05CA9B6F" w14:textId="5B9C1FB1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778A4" w:rsidRPr="00B778A4">
        <w:rPr>
          <w:b/>
        </w:rPr>
        <w:t xml:space="preserve">dostawa 3 wag laboratoryjnych dla </w:t>
      </w:r>
      <w:proofErr w:type="spellStart"/>
      <w:r w:rsidR="00B778A4" w:rsidRPr="00B778A4">
        <w:rPr>
          <w:b/>
        </w:rPr>
        <w:t>WGiG</w:t>
      </w:r>
      <w:proofErr w:type="spellEnd"/>
      <w:r w:rsidR="00B778A4" w:rsidRPr="00B778A4">
        <w:rPr>
          <w:b/>
        </w:rPr>
        <w:t xml:space="preserve"> - KC-</w:t>
      </w:r>
      <w:proofErr w:type="spellStart"/>
      <w:r w:rsidR="00B778A4" w:rsidRPr="00B778A4">
        <w:rPr>
          <w:b/>
        </w:rPr>
        <w:t>zp</w:t>
      </w:r>
      <w:proofErr w:type="spellEnd"/>
      <w:r w:rsidR="00B778A4" w:rsidRPr="00B778A4">
        <w:rPr>
          <w:b/>
        </w:rPr>
        <w:t>. 272-311/20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2267F6">
        <w:t>ealizację przedmiotu zamówienia</w:t>
      </w:r>
      <w:r>
        <w:t>, zgodnie z zasadami określonymi w specyfikacji istotnych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AE6886" w14:paraId="5914FBA6" w14:textId="77777777" w:rsidTr="00DE2C73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B9B176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D9E84B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40B1325A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58DDF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980826C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183DFA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0E8A5E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DF1D3A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01711530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A46811E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2DD43BF6" w14:textId="77777777" w:rsidR="00AE6886" w:rsidRDefault="00AE6886" w:rsidP="00DE2C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0D0610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08AE6869" w14:textId="77777777" w:rsidR="00AE6886" w:rsidRDefault="00AE6886" w:rsidP="00DE2C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25E83A65" w14:textId="77777777" w:rsidR="00AE6886" w:rsidRDefault="00AE6886" w:rsidP="00DE2C7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AE6886" w14:paraId="1DC84F2C" w14:textId="77777777" w:rsidTr="00DE2C73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06E9AC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3F2135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E9D129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09E2BF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4C6C7C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EACC9B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B81E04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6452C6" w14:textId="77777777" w:rsidR="00AE6886" w:rsidRDefault="00AE6886" w:rsidP="00DE2C7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AE6886" w14:paraId="27A2DC11" w14:textId="77777777" w:rsidTr="00DE2C7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920B46" w14:textId="77777777" w:rsidR="00AE6886" w:rsidRDefault="00AE6886" w:rsidP="00AE688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7506E" w14:textId="166D0346" w:rsidR="00AE6886" w:rsidRPr="00D677D1" w:rsidRDefault="00B778A4" w:rsidP="00DE2C73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Waga 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30D3" w14:textId="77777777" w:rsidR="00AE6886" w:rsidRDefault="00AE6886" w:rsidP="00DE2C7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EF694" w14:textId="6AD505C3" w:rsidR="00AE6886" w:rsidRDefault="00B778A4" w:rsidP="00DE2C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6323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E13F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FF1C2F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E8F8EF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</w:tr>
      <w:tr w:rsidR="00AE6886" w14:paraId="10D91382" w14:textId="77777777" w:rsidTr="00DE2C7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139BD" w14:textId="77777777" w:rsidR="00AE6886" w:rsidRDefault="00AE6886" w:rsidP="00AE688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73FB" w14:textId="329843F7" w:rsidR="00635126" w:rsidRPr="00D472D0" w:rsidRDefault="00B778A4" w:rsidP="00DE2C73">
            <w:pPr>
              <w:pStyle w:val="NormalnyWeb"/>
              <w:suppressAutoHyphens/>
              <w:spacing w:before="0" w:beforeAutospacing="0"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Waga 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4C68" w14:textId="77777777" w:rsidR="00AE6886" w:rsidRDefault="00AE6886" w:rsidP="00DE2C7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2505" w14:textId="1B29C3A6" w:rsidR="00AE6886" w:rsidRDefault="00B778A4" w:rsidP="00DE2C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18BE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0877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539618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B200E4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</w:tr>
      <w:tr w:rsidR="00B778A4" w14:paraId="2DB76340" w14:textId="77777777" w:rsidTr="00DE2C73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7C3805" w14:textId="77777777" w:rsidR="00B778A4" w:rsidRDefault="00B778A4" w:rsidP="00AE6886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F1F4" w14:textId="5F0533C4" w:rsidR="00B778A4" w:rsidRDefault="00B778A4" w:rsidP="00DE2C73">
            <w:pPr>
              <w:pStyle w:val="NormalnyWeb"/>
              <w:suppressAutoHyphens/>
              <w:spacing w:before="0" w:beforeAutospacing="0"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Waga 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0B2F" w14:textId="77777777" w:rsidR="00B778A4" w:rsidRDefault="00B778A4" w:rsidP="00DE2C73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F958" w14:textId="2C4369CF" w:rsidR="00B778A4" w:rsidRDefault="00B778A4" w:rsidP="00DE2C7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74C4" w14:textId="77777777" w:rsidR="00B778A4" w:rsidRDefault="00B778A4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6E34" w14:textId="77777777" w:rsidR="00B778A4" w:rsidRDefault="00B778A4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B830D" w14:textId="77777777" w:rsidR="00B778A4" w:rsidRDefault="00B778A4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5F727A" w14:textId="77777777" w:rsidR="00B778A4" w:rsidRDefault="00B778A4" w:rsidP="00DE2C73">
            <w:pPr>
              <w:ind w:right="425"/>
              <w:rPr>
                <w:sz w:val="18"/>
                <w:szCs w:val="18"/>
              </w:rPr>
            </w:pPr>
          </w:p>
        </w:tc>
      </w:tr>
      <w:tr w:rsidR="00AE6886" w14:paraId="0AFF5BBC" w14:textId="77777777" w:rsidTr="00DE2C73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E0C2F" w14:textId="77777777" w:rsidR="00AE6886" w:rsidRDefault="00AE6886" w:rsidP="00B778A4">
            <w:pPr>
              <w:ind w:right="-116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65B65C7C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F32A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AB5E3C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4B04AE" w14:textId="77777777" w:rsidR="00AE6886" w:rsidRDefault="00AE6886" w:rsidP="00DE2C7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4DED627" w14:textId="77777777" w:rsidR="00B778A4" w:rsidRDefault="00B778A4" w:rsidP="008D2AB8">
      <w:pPr>
        <w:widowControl w:val="0"/>
        <w:spacing w:line="360" w:lineRule="auto"/>
        <w:ind w:right="1"/>
        <w:jc w:val="both"/>
        <w:rPr>
          <w:b/>
        </w:rPr>
      </w:pPr>
    </w:p>
    <w:p w14:paraId="1729FAD9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33806309" w14:textId="68B187E6" w:rsidR="001A6603" w:rsidRDefault="001A6603" w:rsidP="001A660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do 14 dni od daty podpisania umowy</w:t>
      </w:r>
      <w:bookmarkStart w:id="0" w:name="_GoBack"/>
      <w:bookmarkEnd w:id="0"/>
    </w:p>
    <w:p w14:paraId="40890A76" w14:textId="659FDFCF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  <w:r w:rsidR="00B778A4">
        <w:rPr>
          <w:b/>
          <w:sz w:val="22"/>
        </w:rPr>
        <w:t>*</w:t>
      </w:r>
    </w:p>
    <w:p w14:paraId="6463159D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7493921" w14:textId="77777777" w:rsidR="00B778A4" w:rsidRDefault="00B778A4" w:rsidP="008D2AB8">
      <w:pPr>
        <w:jc w:val="both"/>
        <w:rPr>
          <w:sz w:val="18"/>
          <w:szCs w:val="18"/>
        </w:rPr>
      </w:pPr>
    </w:p>
    <w:p w14:paraId="484107CB" w14:textId="63CA69C9"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14:paraId="01D4D5D6" w14:textId="77777777"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14:paraId="488AFACF" w14:textId="77777777" w:rsidR="00B778A4" w:rsidRDefault="00B778A4" w:rsidP="008D2AB8">
      <w:pPr>
        <w:tabs>
          <w:tab w:val="left" w:pos="5040"/>
        </w:tabs>
        <w:ind w:left="708"/>
      </w:pPr>
    </w:p>
    <w:p w14:paraId="5D1C131C" w14:textId="7F21A384"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19160500" w14:textId="77777777"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7CCA83B9" w14:textId="77777777"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002C4F4A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EEA7FC2" w14:textId="77777777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2267F6" w:rsidRPr="002267F6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4533FFF5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6EF30FE" w14:textId="2B1D118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 w:rsidR="00B778A4" w:rsidRPr="00B778A4">
        <w:rPr>
          <w:sz w:val="22"/>
          <w:szCs w:val="22"/>
          <w:vertAlign w:val="superscript"/>
        </w:rPr>
        <w:t>1</w:t>
      </w:r>
      <w:r w:rsidRPr="00B778A4"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B778A4" w:rsidRPr="00B778A4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51377C0E" w14:textId="02533B29" w:rsidR="00FE545C" w:rsidRDefault="00B778A4" w:rsidP="00FE545C">
      <w:pPr>
        <w:ind w:left="360"/>
        <w:jc w:val="both"/>
        <w:rPr>
          <w:i/>
          <w:sz w:val="22"/>
          <w:szCs w:val="22"/>
        </w:rPr>
      </w:pPr>
      <w:r w:rsidRPr="00B778A4">
        <w:rPr>
          <w:i/>
          <w:sz w:val="22"/>
          <w:szCs w:val="22"/>
          <w:vertAlign w:val="superscript"/>
        </w:rPr>
        <w:t>1</w:t>
      </w:r>
      <w:r w:rsidR="00FE545C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9F019F" w14:textId="06312D1B" w:rsidR="00FE545C" w:rsidRDefault="00B778A4" w:rsidP="00FE545C">
      <w:pPr>
        <w:ind w:left="360"/>
        <w:jc w:val="both"/>
        <w:rPr>
          <w:i/>
          <w:sz w:val="22"/>
          <w:szCs w:val="22"/>
        </w:rPr>
      </w:pPr>
      <w:r w:rsidRPr="00B778A4">
        <w:rPr>
          <w:i/>
          <w:sz w:val="22"/>
          <w:szCs w:val="22"/>
          <w:vertAlign w:val="superscript"/>
        </w:rPr>
        <w:t>2</w:t>
      </w:r>
      <w:r w:rsidR="00FE545C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0E171D" w14:textId="1228EA3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</w:t>
      </w:r>
      <w:r w:rsidR="00B778A4">
        <w:rPr>
          <w:sz w:val="22"/>
          <w:szCs w:val="22"/>
        </w:rPr>
        <w:t>*</w:t>
      </w:r>
      <w:r w:rsidRPr="001D671E">
        <w:rPr>
          <w:sz w:val="22"/>
          <w:szCs w:val="22"/>
        </w:rPr>
        <w:t xml:space="preserve"> powierzyć realizację następujących części zamówienia podwykonawcom*</w:t>
      </w:r>
      <w:r w:rsidR="00B778A4">
        <w:rPr>
          <w:sz w:val="22"/>
          <w:szCs w:val="22"/>
        </w:rPr>
        <w:t>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1E8962E6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9920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3A587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D72127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B6B1F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BCC6F8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3D4D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91A4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26F1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729C8415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FFC1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6DAF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B230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41C3A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C3BCDFC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D5A328E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8527504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E5FBEA4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A218F85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48B910C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94847E2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4FA90B9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8F116D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A9C6521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CE0775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A4FCC20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256E162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BF639A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7D5CDB31" w14:textId="77777777" w:rsidR="00FE545C" w:rsidRDefault="00FE545C" w:rsidP="00FE545C">
      <w:pPr>
        <w:jc w:val="both"/>
        <w:rPr>
          <w:sz w:val="22"/>
          <w:szCs w:val="22"/>
        </w:rPr>
      </w:pPr>
    </w:p>
    <w:p w14:paraId="6E51D53E" w14:textId="77777777" w:rsidR="00FE545C" w:rsidRDefault="00FE545C" w:rsidP="00FE545C">
      <w:pPr>
        <w:jc w:val="both"/>
        <w:rPr>
          <w:sz w:val="22"/>
          <w:szCs w:val="22"/>
        </w:rPr>
      </w:pPr>
    </w:p>
    <w:p w14:paraId="546EA1D6" w14:textId="77777777"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33436164" w14:textId="77777777"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3AFBFA37" w14:textId="77777777"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6FBAF55B" w14:textId="77777777"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72639B0B" w14:textId="67AD3806" w:rsidR="00B778A4" w:rsidRDefault="00B778A4" w:rsidP="00FE545C">
      <w:pPr>
        <w:jc w:val="right"/>
        <w:rPr>
          <w:sz w:val="20"/>
          <w:szCs w:val="20"/>
        </w:rPr>
      </w:pPr>
    </w:p>
    <w:p w14:paraId="129384E8" w14:textId="77777777" w:rsidR="00B778A4" w:rsidRPr="00B778A4" w:rsidRDefault="00B778A4" w:rsidP="00B778A4">
      <w:pPr>
        <w:rPr>
          <w:sz w:val="20"/>
          <w:szCs w:val="20"/>
        </w:rPr>
      </w:pPr>
    </w:p>
    <w:p w14:paraId="7B4B36E3" w14:textId="405E6EFB" w:rsidR="00B778A4" w:rsidRDefault="00B778A4" w:rsidP="00B778A4">
      <w:pPr>
        <w:rPr>
          <w:sz w:val="20"/>
          <w:szCs w:val="20"/>
        </w:rPr>
      </w:pPr>
    </w:p>
    <w:p w14:paraId="01D45D97" w14:textId="6420770B" w:rsidR="00FE545C" w:rsidRDefault="00B778A4" w:rsidP="00B778A4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5EB022D4" w14:textId="5D188EBE" w:rsidR="00B778A4" w:rsidRPr="002674EB" w:rsidRDefault="00B778A4" w:rsidP="00B778A4">
      <w:pPr>
        <w:rPr>
          <w:sz w:val="20"/>
          <w:szCs w:val="20"/>
        </w:rPr>
      </w:pPr>
      <w:r w:rsidRPr="002674EB">
        <w:rPr>
          <w:sz w:val="20"/>
          <w:szCs w:val="20"/>
        </w:rPr>
        <w:t>*</w:t>
      </w:r>
      <w:r>
        <w:rPr>
          <w:sz w:val="20"/>
          <w:szCs w:val="20"/>
        </w:rPr>
        <w:t>*</w:t>
      </w:r>
      <w:r w:rsidRPr="002674EB">
        <w:rPr>
          <w:sz w:val="20"/>
          <w:szCs w:val="20"/>
        </w:rPr>
        <w:t>jeżeli dotyczy</w:t>
      </w:r>
    </w:p>
    <w:p w14:paraId="4C83C70C" w14:textId="77777777" w:rsidR="00B778A4" w:rsidRPr="00B778A4" w:rsidRDefault="00B778A4" w:rsidP="00B778A4">
      <w:pPr>
        <w:rPr>
          <w:sz w:val="20"/>
          <w:szCs w:val="20"/>
        </w:rPr>
      </w:pPr>
    </w:p>
    <w:sectPr w:rsidR="00B778A4" w:rsidRPr="00B778A4" w:rsidSect="00B778A4">
      <w:footerReference w:type="default" r:id="rId8"/>
      <w:pgSz w:w="11906" w:h="16838"/>
      <w:pgMar w:top="993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7C3C6" w14:textId="77777777" w:rsidR="00B62212" w:rsidRDefault="00B62212">
      <w:r>
        <w:separator/>
      </w:r>
    </w:p>
  </w:endnote>
  <w:endnote w:type="continuationSeparator" w:id="0">
    <w:p w14:paraId="52EDD7EE" w14:textId="77777777" w:rsidR="00B62212" w:rsidRDefault="00B6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C09BF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A151A" w14:textId="77777777" w:rsidR="00B62212" w:rsidRDefault="00B62212">
      <w:r>
        <w:separator/>
      </w:r>
    </w:p>
  </w:footnote>
  <w:footnote w:type="continuationSeparator" w:id="0">
    <w:p w14:paraId="288B3767" w14:textId="77777777" w:rsidR="00B62212" w:rsidRDefault="00B62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F08"/>
    <w:rsid w:val="00012286"/>
    <w:rsid w:val="0006514C"/>
    <w:rsid w:val="00071CCC"/>
    <w:rsid w:val="000B731D"/>
    <w:rsid w:val="000D6134"/>
    <w:rsid w:val="000E09C7"/>
    <w:rsid w:val="000F6589"/>
    <w:rsid w:val="00106636"/>
    <w:rsid w:val="00116EC6"/>
    <w:rsid w:val="001801DD"/>
    <w:rsid w:val="001A6603"/>
    <w:rsid w:val="001D4612"/>
    <w:rsid w:val="00207E98"/>
    <w:rsid w:val="002267F6"/>
    <w:rsid w:val="002723B0"/>
    <w:rsid w:val="00310A5B"/>
    <w:rsid w:val="00315A4A"/>
    <w:rsid w:val="00370F08"/>
    <w:rsid w:val="004B7300"/>
    <w:rsid w:val="004C6753"/>
    <w:rsid w:val="00595C87"/>
    <w:rsid w:val="005D2C65"/>
    <w:rsid w:val="005E6D94"/>
    <w:rsid w:val="0063384F"/>
    <w:rsid w:val="00635126"/>
    <w:rsid w:val="00643C6F"/>
    <w:rsid w:val="00646202"/>
    <w:rsid w:val="0065290F"/>
    <w:rsid w:val="006815F6"/>
    <w:rsid w:val="006C19D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4CF6"/>
    <w:rsid w:val="00A0022B"/>
    <w:rsid w:val="00A346FE"/>
    <w:rsid w:val="00A47B4D"/>
    <w:rsid w:val="00A83018"/>
    <w:rsid w:val="00A85C72"/>
    <w:rsid w:val="00AE6886"/>
    <w:rsid w:val="00B62212"/>
    <w:rsid w:val="00B774DC"/>
    <w:rsid w:val="00B778A4"/>
    <w:rsid w:val="00C969A6"/>
    <w:rsid w:val="00CA7D36"/>
    <w:rsid w:val="00D24208"/>
    <w:rsid w:val="00D472D0"/>
    <w:rsid w:val="00D60C38"/>
    <w:rsid w:val="00D66893"/>
    <w:rsid w:val="00D74BD5"/>
    <w:rsid w:val="00D774C9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8A4BFD"/>
  <w15:docId w15:val="{E2588ABB-1F02-4A70-8AC1-31937028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E688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AE6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31B38-1AF7-4DDB-9F64-AB9E20CA2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Anna Trybus</cp:lastModifiedBy>
  <cp:revision>5</cp:revision>
  <cp:lastPrinted>2020-07-16T07:35:00Z</cp:lastPrinted>
  <dcterms:created xsi:type="dcterms:W3CDTF">2020-07-13T18:51:00Z</dcterms:created>
  <dcterms:modified xsi:type="dcterms:W3CDTF">2020-07-16T07:35:00Z</dcterms:modified>
</cp:coreProperties>
</file>