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E6FD6" w:rsidRDefault="005229D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2273AF">
        <w:rPr>
          <w:b/>
          <w:lang w:val="pl-PL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63290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/2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020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146B" w:rsidRPr="006D4104" w:rsidRDefault="00A56A6F" w:rsidP="006D410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E122A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207B6" w:rsidRPr="008207B6">
        <w:rPr>
          <w:rFonts w:ascii="Times New Roman" w:hAnsi="Times New Roman"/>
          <w:b/>
        </w:rPr>
        <w:t xml:space="preserve">Zakup i dostawa stymulatorów jednojamowych typu SSIR </w:t>
      </w:r>
      <w:r w:rsidR="00063290">
        <w:rPr>
          <w:rFonts w:ascii="Times New Roman" w:hAnsi="Times New Roman"/>
          <w:b/>
        </w:rPr>
        <w:br/>
      </w:r>
      <w:bookmarkStart w:id="0" w:name="_GoBack"/>
      <w:bookmarkEnd w:id="0"/>
      <w:r w:rsidR="008207B6" w:rsidRPr="008207B6">
        <w:rPr>
          <w:rFonts w:ascii="Times New Roman" w:hAnsi="Times New Roman"/>
          <w:b/>
        </w:rPr>
        <w:t>i dwujamowych typu DDDR oraz Kardiowerterów.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063290"/>
    <w:rsid w:val="001C2314"/>
    <w:rsid w:val="002273AF"/>
    <w:rsid w:val="002330A8"/>
    <w:rsid w:val="00445FC5"/>
    <w:rsid w:val="005229DB"/>
    <w:rsid w:val="005624D8"/>
    <w:rsid w:val="005B146B"/>
    <w:rsid w:val="006D4104"/>
    <w:rsid w:val="008207B6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C901E3"/>
    <w:rsid w:val="00D55FC4"/>
    <w:rsid w:val="00FB7BA7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14F79E0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Katarzyna Kędzierska</cp:lastModifiedBy>
  <cp:revision>10</cp:revision>
  <cp:lastPrinted>2020-06-01T08:14:00Z</cp:lastPrinted>
  <dcterms:created xsi:type="dcterms:W3CDTF">2019-04-16T09:06:00Z</dcterms:created>
  <dcterms:modified xsi:type="dcterms:W3CDTF">2020-06-04T08:59:00Z</dcterms:modified>
</cp:coreProperties>
</file>