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2599" w:rsidRPr="00A22599" w:rsidRDefault="00A22599" w:rsidP="00A22599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2259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540132453-N-2020 z dnia 21-07-2020 r.</w:t>
      </w:r>
    </w:p>
    <w:p w:rsidR="00A22599" w:rsidRPr="00A22599" w:rsidRDefault="00A22599" w:rsidP="00A22599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A22599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A22599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A22599" w:rsidRPr="00A22599" w:rsidRDefault="00A22599" w:rsidP="00A22599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2259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A22599" w:rsidRPr="00A22599" w:rsidRDefault="00A22599" w:rsidP="00A22599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2259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A22599" w:rsidRPr="00A22599" w:rsidRDefault="00A22599" w:rsidP="00A22599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A22599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A22599" w:rsidRPr="00A22599" w:rsidRDefault="00A22599" w:rsidP="00A22599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2259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A2259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556349-N-2020</w:t>
      </w:r>
      <w:r w:rsidRPr="00A2259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2259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A2259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30/06/2020</w:t>
      </w:r>
    </w:p>
    <w:p w:rsidR="00A22599" w:rsidRPr="00A22599" w:rsidRDefault="00A22599" w:rsidP="00A22599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A22599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A22599" w:rsidRPr="00A22599" w:rsidRDefault="00A22599" w:rsidP="00A22599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2259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 w:rsidRPr="00A2259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A2259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A2259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www.dzp.agh.edu.pl</w:t>
      </w:r>
    </w:p>
    <w:p w:rsidR="00A22599" w:rsidRPr="00A22599" w:rsidRDefault="00A22599" w:rsidP="00A22599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A22599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A22599" w:rsidRPr="00A22599" w:rsidRDefault="00A22599" w:rsidP="00A22599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2259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A22599" w:rsidRPr="00A22599" w:rsidRDefault="00A22599" w:rsidP="00A22599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2259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A2259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2259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A2259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A2259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2259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A2259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</w:t>
      </w:r>
      <w:r w:rsidRPr="00A2259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2259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A2259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2020-07-09, godzina: 09:30,</w:t>
      </w:r>
      <w:r w:rsidRPr="00A2259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2259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A2259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2020-08-07, godzina: 09:30,</w:t>
      </w:r>
    </w:p>
    <w:p w:rsidR="005A6FC2" w:rsidRDefault="005A6FC2">
      <w:bookmarkStart w:id="0" w:name="_GoBack"/>
      <w:bookmarkEnd w:id="0"/>
    </w:p>
    <w:sectPr w:rsidR="005A6F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421"/>
    <w:rsid w:val="003F364D"/>
    <w:rsid w:val="005A6FC2"/>
    <w:rsid w:val="00A22599"/>
    <w:rsid w:val="00E5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730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ogłoszenie o zmianie ogłoszenia 2</Template>
  <TotalTime>1</TotalTime>
  <Pages>1</Pages>
  <Words>132</Words>
  <Characters>797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2020-07-21T10:20:00Z</dcterms:created>
  <dcterms:modified xsi:type="dcterms:W3CDTF">2020-07-21T10:21:00Z</dcterms:modified>
</cp:coreProperties>
</file>