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3939E9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939E9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3939E9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3939E9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3939E9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3939E9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939E9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3939E9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3939E9" w:rsidRPr="003939E9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3939E9" w:rsidRPr="003939E9">
        <w:rPr>
          <w:rFonts w:ascii="Tahoma" w:hAnsi="Tahoma" w:cs="Tahoma"/>
          <w:b/>
          <w:sz w:val="16"/>
          <w:szCs w:val="16"/>
        </w:rPr>
        <w:t>Dostawa sprzętu komputerowego dla Katedry Maszyn Cieplnych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3939E9" w:rsidRPr="003939E9">
        <w:rPr>
          <w:rFonts w:ascii="Tahoma" w:hAnsi="Tahoma" w:cs="Tahoma"/>
          <w:b/>
          <w:sz w:val="16"/>
          <w:szCs w:val="16"/>
        </w:rPr>
        <w:t>ZP/DK-14/20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3939E9" w:rsidRPr="00AF2CA7" w:rsidTr="003D1096">
        <w:tc>
          <w:tcPr>
            <w:tcW w:w="1134" w:type="dxa"/>
          </w:tcPr>
          <w:p w:rsidR="003939E9" w:rsidRPr="00AF2CA7" w:rsidRDefault="003939E9" w:rsidP="003D109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39E9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3939E9" w:rsidRPr="00AF2CA7" w:rsidRDefault="003939E9" w:rsidP="003D109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39E9">
              <w:rPr>
                <w:rFonts w:ascii="Tahoma" w:hAnsi="Tahoma" w:cs="Tahoma"/>
                <w:sz w:val="16"/>
                <w:szCs w:val="16"/>
              </w:rPr>
              <w:t>Komputer typu desktop dla Katedry Maszyn Cieplnych</w:t>
            </w:r>
          </w:p>
          <w:p w:rsidR="003939E9" w:rsidRPr="00AF2CA7" w:rsidRDefault="003939E9" w:rsidP="003D109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939E9" w:rsidRPr="00AF2CA7" w:rsidRDefault="003939E9" w:rsidP="003D109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939E9" w:rsidRPr="00AF2CA7" w:rsidRDefault="003939E9" w:rsidP="003D109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39E9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39E9" w:rsidRPr="00AF2CA7" w:rsidRDefault="003939E9" w:rsidP="003D109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39E9" w:rsidRPr="00AF2CA7" w:rsidRDefault="003939E9" w:rsidP="003D109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39E9" w:rsidRPr="00AF2CA7" w:rsidRDefault="003939E9" w:rsidP="003D109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39E9" w:rsidRPr="00AF2CA7" w:rsidRDefault="003939E9" w:rsidP="003D109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39E9" w:rsidRPr="00AF2CA7" w:rsidRDefault="003939E9" w:rsidP="003D109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939E9" w:rsidRPr="00AF2CA7" w:rsidRDefault="003939E9" w:rsidP="003D109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939E9" w:rsidRPr="00AF2CA7" w:rsidRDefault="003939E9" w:rsidP="003D109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39E9" w:rsidRPr="00AF2CA7" w:rsidRDefault="003939E9" w:rsidP="003D109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939E9" w:rsidRPr="00AF2CA7" w:rsidTr="003D1096">
        <w:tc>
          <w:tcPr>
            <w:tcW w:w="1134" w:type="dxa"/>
          </w:tcPr>
          <w:p w:rsidR="003939E9" w:rsidRPr="00AF2CA7" w:rsidRDefault="003939E9" w:rsidP="003D109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39E9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3939E9" w:rsidRPr="00AF2CA7" w:rsidRDefault="003939E9" w:rsidP="003D109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39E9">
              <w:rPr>
                <w:rFonts w:ascii="Tahoma" w:hAnsi="Tahoma" w:cs="Tahoma"/>
                <w:sz w:val="16"/>
                <w:szCs w:val="16"/>
              </w:rPr>
              <w:t>Notebook dla Katedry Maszyn Cieplnych</w:t>
            </w:r>
          </w:p>
          <w:p w:rsidR="003939E9" w:rsidRPr="00AF2CA7" w:rsidRDefault="003939E9" w:rsidP="003D109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939E9" w:rsidRPr="00AF2CA7" w:rsidRDefault="003939E9" w:rsidP="003D109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939E9" w:rsidRPr="00AF2CA7" w:rsidRDefault="003939E9" w:rsidP="003D109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39E9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939E9" w:rsidRPr="00AF2CA7" w:rsidRDefault="003939E9" w:rsidP="003D109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939E9" w:rsidRPr="00AF2CA7" w:rsidRDefault="003939E9" w:rsidP="003D109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39E9" w:rsidRPr="00AF2CA7" w:rsidRDefault="003939E9" w:rsidP="003D109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939E9" w:rsidRPr="00AF2CA7" w:rsidRDefault="003939E9" w:rsidP="003D109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939E9" w:rsidRPr="00AF2CA7" w:rsidRDefault="003939E9" w:rsidP="003D109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939E9" w:rsidRPr="00AF2CA7" w:rsidRDefault="003939E9" w:rsidP="003D109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939E9" w:rsidRPr="00AF2CA7" w:rsidRDefault="003939E9" w:rsidP="003D109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939E9" w:rsidRPr="00AF2CA7" w:rsidRDefault="003939E9" w:rsidP="003D109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221" w:rsidRDefault="00400221">
      <w:r>
        <w:separator/>
      </w:r>
    </w:p>
  </w:endnote>
  <w:endnote w:type="continuationSeparator" w:id="0">
    <w:p w:rsidR="00400221" w:rsidRDefault="00400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9E9" w:rsidRDefault="003939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939E9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9E9" w:rsidRDefault="003939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221" w:rsidRDefault="00400221">
      <w:r>
        <w:separator/>
      </w:r>
    </w:p>
  </w:footnote>
  <w:footnote w:type="continuationSeparator" w:id="0">
    <w:p w:rsidR="00400221" w:rsidRDefault="00400221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9E9" w:rsidRDefault="003939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9E9" w:rsidRDefault="003939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9E9" w:rsidRDefault="003939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0221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939E9"/>
    <w:rsid w:val="003B417C"/>
    <w:rsid w:val="003F4800"/>
    <w:rsid w:val="00400221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095EAD-F930-4B28-B9E1-D73DE8081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6598A2A-A6B9-44D2-9882-C920B894A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565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2020-07-16T08:02:00Z</dcterms:created>
  <dcterms:modified xsi:type="dcterms:W3CDTF">2020-07-16T08:02:00Z</dcterms:modified>
</cp:coreProperties>
</file>