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471A54" w:rsidRDefault="006676AE" w:rsidP="00471A54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05A41" w:rsidRPr="00505A41">
        <w:rPr>
          <w:b/>
          <w:i w:val="0"/>
          <w:sz w:val="22"/>
          <w:szCs w:val="22"/>
        </w:rPr>
        <w:t>2</w:t>
      </w:r>
      <w:r w:rsidR="00471A54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05A41" w:rsidRPr="00505A41">
        <w:rPr>
          <w:rFonts w:ascii="Times New Roman" w:hAnsi="Times New Roman"/>
          <w:b/>
        </w:rPr>
        <w:t>NA/P/209/2020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5A41" w:rsidRPr="00505A4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5A41" w:rsidRPr="00505A4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05A41" w:rsidRPr="00505A4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05A41" w:rsidRPr="00505A4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05A41" w:rsidRPr="00505A4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05A41" w:rsidRPr="00505A41">
        <w:rPr>
          <w:rFonts w:ascii="Times New Roman" w:hAnsi="Times New Roman"/>
        </w:rPr>
        <w:t>(</w:t>
      </w:r>
      <w:proofErr w:type="spellStart"/>
      <w:r w:rsidR="00505A41" w:rsidRPr="00505A41">
        <w:rPr>
          <w:rFonts w:ascii="Times New Roman" w:hAnsi="Times New Roman"/>
        </w:rPr>
        <w:t>t.j</w:t>
      </w:r>
      <w:proofErr w:type="spellEnd"/>
      <w:r w:rsidR="00505A41" w:rsidRPr="00505A4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471A54" w:rsidRDefault="00313417" w:rsidP="00471A54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05A41" w:rsidRPr="00505A41">
        <w:rPr>
          <w:rFonts w:ascii="Times New Roman" w:hAnsi="Times New Roman"/>
          <w:b/>
        </w:rPr>
        <w:t>Wymiana wykładziny sportowej na arenie sportowej wraz z niezbędnym rusztem oraz malowaniem linii boisk.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05A41" w:rsidRPr="00505A4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505A41" w:rsidRPr="00997D0F" w:rsidRDefault="00505A41" w:rsidP="00505A4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505A41" w:rsidRPr="00023477" w:rsidRDefault="00505A41" w:rsidP="00505A4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05A41" w:rsidRPr="00997D0F" w:rsidRDefault="00505A41" w:rsidP="00505A41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505A41" w:rsidRPr="000247FF" w:rsidRDefault="00505A41" w:rsidP="00505A4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505A41" w:rsidP="00471A54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471A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4C1" w:rsidRDefault="002C24C1" w:rsidP="0038231F">
      <w:pPr>
        <w:spacing w:after="0" w:line="240" w:lineRule="auto"/>
      </w:pPr>
      <w:r>
        <w:separator/>
      </w:r>
    </w:p>
  </w:endnote>
  <w:endnote w:type="continuationSeparator" w:id="0">
    <w:p w:rsidR="002C24C1" w:rsidRDefault="002C24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41" w:rsidRDefault="00505A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71A5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71A5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41" w:rsidRDefault="00505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4C1" w:rsidRDefault="002C24C1" w:rsidP="0038231F">
      <w:pPr>
        <w:spacing w:after="0" w:line="240" w:lineRule="auto"/>
      </w:pPr>
      <w:r>
        <w:separator/>
      </w:r>
    </w:p>
  </w:footnote>
  <w:footnote w:type="continuationSeparator" w:id="0">
    <w:p w:rsidR="002C24C1" w:rsidRDefault="002C24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41" w:rsidRDefault="00505A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41" w:rsidRDefault="00505A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A41" w:rsidRDefault="00505A4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4C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24C1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4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5A41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93A3287-F615-4412-9DE2-3A7446991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880DEB-D985-49B5-9030-3D2287256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2020-07-20T07:43:00Z</dcterms:created>
  <dcterms:modified xsi:type="dcterms:W3CDTF">2020-07-20T07:44:00Z</dcterms:modified>
</cp:coreProperties>
</file>