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4FF176" w14:textId="77777777" w:rsidR="00CB6204" w:rsidRDefault="003E520D" w:rsidP="00CB6204">
      <w:pPr>
        <w:pStyle w:val="Nagwek4"/>
        <w:rPr>
          <w:b/>
          <w:i w:val="0"/>
        </w:rPr>
      </w:pPr>
      <w:r>
        <w:rPr>
          <w:noProof/>
        </w:rPr>
        <w:pict w14:anchorId="02FFB98C"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14:paraId="070BA5B3" w14:textId="77777777" w:rsidR="00CB6204" w:rsidRDefault="00CB6204" w:rsidP="00CB6204"/>
                <w:p w14:paraId="64E076D4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123B82B4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1011E525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1990874C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58A333B1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0802F947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7521C273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2B2DB5AE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139FB073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67EA8" w:rsidRPr="00767EA8">
        <w:rPr>
          <w:b/>
          <w:i w:val="0"/>
        </w:rPr>
        <w:t>1</w:t>
      </w:r>
    </w:p>
    <w:p w14:paraId="3EEF0A9E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772590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E9012B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51DEB233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67EA8" w:rsidRPr="00767EA8">
        <w:rPr>
          <w:b/>
          <w:sz w:val="24"/>
        </w:rPr>
        <w:t>ZP.272.7.2020</w:t>
      </w:r>
    </w:p>
    <w:p w14:paraId="676737B9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DD1B54E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71257043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4450AF27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665C4BE6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7DD8A37F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7B054362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13F6F75F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67EA8" w:rsidRPr="00767EA8">
        <w:rPr>
          <w:b/>
        </w:rPr>
        <w:t>przetarg nieograniczony</w:t>
      </w:r>
      <w:r w:rsidR="00753DC1">
        <w:t xml:space="preserve"> na:</w:t>
      </w:r>
    </w:p>
    <w:p w14:paraId="047CB93A" w14:textId="77777777" w:rsidR="0000184A" w:rsidRDefault="00767EA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67EA8">
        <w:rPr>
          <w:b/>
          <w:sz w:val="24"/>
          <w:szCs w:val="24"/>
        </w:rPr>
        <w:t>"Sukcesywne wykonywanie usług geodezyjnych na rzecz Gminy Niepołomice"</w:t>
      </w:r>
    </w:p>
    <w:p w14:paraId="3FDAA503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41F92DBF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67EA8" w:rsidRPr="00767EA8">
        <w:rPr>
          <w:sz w:val="24"/>
          <w:szCs w:val="24"/>
        </w:rPr>
        <w:t>(</w:t>
      </w:r>
      <w:proofErr w:type="spellStart"/>
      <w:r w:rsidR="00767EA8" w:rsidRPr="00767EA8">
        <w:rPr>
          <w:sz w:val="24"/>
          <w:szCs w:val="24"/>
        </w:rPr>
        <w:t>t.j</w:t>
      </w:r>
      <w:proofErr w:type="spellEnd"/>
      <w:r w:rsidR="00767EA8" w:rsidRPr="00767EA8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0F5CC112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4678A5B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4333B573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31C4E84D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67EA8" w:rsidRPr="00767EA8">
        <w:rPr>
          <w:sz w:val="24"/>
          <w:szCs w:val="24"/>
        </w:rPr>
        <w:t>(</w:t>
      </w:r>
      <w:proofErr w:type="spellStart"/>
      <w:r w:rsidR="00767EA8" w:rsidRPr="00767EA8">
        <w:rPr>
          <w:sz w:val="24"/>
          <w:szCs w:val="24"/>
        </w:rPr>
        <w:t>t.j</w:t>
      </w:r>
      <w:proofErr w:type="spellEnd"/>
      <w:r w:rsidR="00767EA8" w:rsidRPr="00767EA8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14:paraId="6A109E8C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67EA8" w:rsidRPr="00767EA8">
        <w:rPr>
          <w:sz w:val="24"/>
          <w:szCs w:val="24"/>
        </w:rPr>
        <w:t>(</w:t>
      </w:r>
      <w:proofErr w:type="spellStart"/>
      <w:r w:rsidR="00767EA8" w:rsidRPr="00767EA8">
        <w:rPr>
          <w:sz w:val="24"/>
          <w:szCs w:val="24"/>
        </w:rPr>
        <w:t>t.j</w:t>
      </w:r>
      <w:proofErr w:type="spellEnd"/>
      <w:r w:rsidR="00767EA8" w:rsidRPr="00767EA8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1A9F5321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14:paraId="55A661FF" w14:textId="77777777" w:rsidTr="00C527C7">
        <w:tc>
          <w:tcPr>
            <w:tcW w:w="543" w:type="dxa"/>
          </w:tcPr>
          <w:p w14:paraId="6D44CC8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0367A2C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39DC5B46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69A39BFF" w14:textId="77777777" w:rsidTr="00C527C7">
        <w:tc>
          <w:tcPr>
            <w:tcW w:w="543" w:type="dxa"/>
          </w:tcPr>
          <w:p w14:paraId="6B0A5E1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07C9364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4D34476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2E49236B" w14:textId="77777777" w:rsidTr="00C527C7">
        <w:tc>
          <w:tcPr>
            <w:tcW w:w="543" w:type="dxa"/>
          </w:tcPr>
          <w:p w14:paraId="44A4693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72654C2D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33285B73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20794FCA" w14:textId="77777777" w:rsidTr="00C527C7">
        <w:tc>
          <w:tcPr>
            <w:tcW w:w="543" w:type="dxa"/>
          </w:tcPr>
          <w:p w14:paraId="46E0952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30C654AE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43AB5F7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68F6B4C6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5B81F934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24422199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180FBF07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2F203E38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E0F83C" w14:textId="77777777" w:rsidR="009B0B8F" w:rsidRDefault="009B0B8F">
      <w:r>
        <w:separator/>
      </w:r>
    </w:p>
  </w:endnote>
  <w:endnote w:type="continuationSeparator" w:id="0">
    <w:p w14:paraId="75262176" w14:textId="77777777" w:rsidR="009B0B8F" w:rsidRDefault="009B0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48EC02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C930255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3BDF5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65F4C667" w14:textId="511530A1" w:rsidR="00336EEB" w:rsidRDefault="00336EEB" w:rsidP="003E520D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7DE31D" w14:textId="77777777" w:rsidR="009B0B8F" w:rsidRDefault="009B0B8F">
      <w:r>
        <w:separator/>
      </w:r>
    </w:p>
  </w:footnote>
  <w:footnote w:type="continuationSeparator" w:id="0">
    <w:p w14:paraId="48D962BA" w14:textId="77777777" w:rsidR="009B0B8F" w:rsidRDefault="009B0B8F">
      <w:r>
        <w:continuationSeparator/>
      </w:r>
    </w:p>
  </w:footnote>
  <w:footnote w:id="1">
    <w:p w14:paraId="08EE5386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3A0700B0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0B8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20D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67EA8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B0B8F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F66DFE"/>
  <w15:chartTrackingRefBased/>
  <w15:docId w15:val="{2508D2C8-C5DB-4AD1-AC7F-4D798837A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171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2010-01-07T09:39:00Z</cp:lastPrinted>
  <dcterms:created xsi:type="dcterms:W3CDTF">2020-07-20T06:19:00Z</dcterms:created>
  <dcterms:modified xsi:type="dcterms:W3CDTF">2020-07-20T06:19:00Z</dcterms:modified>
</cp:coreProperties>
</file>