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6559F5" w:rsidRDefault="006559F5"/>
                          <w:p w14:paraId="0087201A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6559F5" w:rsidRDefault="006559F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6559F5" w:rsidRDefault="006559F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6559F5" w:rsidRDefault="006559F5"/>
                    <w:p w14:paraId="0087201A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6559F5" w:rsidRDefault="006559F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6559F5" w:rsidRDefault="006559F5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</w:t>
      </w:r>
      <w:proofErr w:type="spellStart"/>
      <w:r w:rsidRPr="009C281C">
        <w:rPr>
          <w:lang w:val="en-US"/>
        </w:rPr>
        <w:t>Numer</w:t>
      </w:r>
      <w:proofErr w:type="spellEnd"/>
      <w:r w:rsidRPr="009C281C">
        <w:rPr>
          <w:lang w:val="en-US"/>
        </w:rPr>
        <w:t xml:space="preserve"> </w:t>
      </w:r>
      <w:proofErr w:type="spellStart"/>
      <w:r w:rsidRPr="009C281C">
        <w:rPr>
          <w:lang w:val="en-US"/>
        </w:rPr>
        <w:t>konta</w:t>
      </w:r>
      <w:proofErr w:type="spellEnd"/>
      <w:r w:rsidRPr="009C281C">
        <w:rPr>
          <w:lang w:val="en-US"/>
        </w:rPr>
        <w:t xml:space="preserve">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4287EB17" w:rsidR="00CA7C6C" w:rsidRDefault="00CA7C6C">
      <w:pPr>
        <w:spacing w:line="360" w:lineRule="auto"/>
        <w:jc w:val="both"/>
      </w:pPr>
      <w:r>
        <w:t xml:space="preserve">Nawiązując do </w:t>
      </w:r>
      <w:r w:rsidR="00DD6829">
        <w:t xml:space="preserve">ogłoszonego przetargu w trybie </w:t>
      </w:r>
      <w:r w:rsidR="00B61996" w:rsidRPr="00DD6829">
        <w:t>przetarg</w:t>
      </w:r>
      <w:r w:rsidR="00C8058B" w:rsidRPr="00DD6829">
        <w:t>u</w:t>
      </w:r>
      <w:r w:rsidR="00B61996" w:rsidRPr="00DD6829">
        <w:t xml:space="preserve"> nieograniczon</w:t>
      </w:r>
      <w:r w:rsidR="00C8058B" w:rsidRPr="00DD6829">
        <w:t>ego</w:t>
      </w:r>
      <w:r>
        <w:t xml:space="preserve"> na:</w:t>
      </w:r>
    </w:p>
    <w:p w14:paraId="69075FFB" w14:textId="7FDC520E" w:rsidR="00CA7C6C" w:rsidRDefault="00CA7C6C">
      <w:pPr>
        <w:spacing w:line="360" w:lineRule="auto"/>
        <w:jc w:val="both"/>
      </w:pPr>
      <w:r>
        <w:t>„</w:t>
      </w:r>
      <w:r w:rsidR="009C281C">
        <w:rPr>
          <w:b/>
        </w:rPr>
        <w:t xml:space="preserve"> </w:t>
      </w:r>
      <w:r w:rsidR="0025683B" w:rsidRPr="0025683B">
        <w:rPr>
          <w:b/>
        </w:rPr>
        <w:t>Dostaw</w:t>
      </w:r>
      <w:r w:rsidR="0025683B">
        <w:rPr>
          <w:b/>
        </w:rPr>
        <w:t>ę</w:t>
      </w:r>
      <w:r w:rsidR="00F3415E" w:rsidRPr="00F3415E">
        <w:rPr>
          <w:b/>
        </w:rPr>
        <w:t xml:space="preserve"> leków wpływających na układ nerwowy</w:t>
      </w:r>
      <w:r w:rsidR="0025683B" w:rsidRPr="0025683B">
        <w:rPr>
          <w:b/>
        </w:rPr>
        <w:t xml:space="preserve"> dla Szpitala Wojewódzkiego w Poznaniu</w:t>
      </w:r>
      <w:r w:rsidR="0025683B">
        <w:rPr>
          <w:b/>
        </w:rPr>
        <w:t>”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D20D356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0" w:name="_Hlk42587562"/>
      <w:r w:rsidRPr="008A564B">
        <w:rPr>
          <w:b/>
        </w:rPr>
        <w:t>termin dostawy na hasło „na ratunek życia” (max. 8 godzin ) ………….</w:t>
      </w:r>
      <w:bookmarkEnd w:id="0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66777F1F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0D3188B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107EA158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5E42C7A6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37017F35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7B5C0D1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26942AA2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38D96C49" w14:textId="78E8D08C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1BF359BD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4241DA9" w14:textId="21AFE44F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4CB8FBEC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59E1C794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DD6829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6FB5F941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1219E37" w14:textId="01BF4FF8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2DB70C69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560BD20" w14:textId="6B4429AC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warunki płatności: przelew 60 dni na zasadach określonych we wzorze umowy –</w:t>
      </w:r>
    </w:p>
    <w:p w14:paraId="76B2C191" w14:textId="2AEBD46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0FF9C67" w14:textId="626FD10B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7C02D64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76B37CA4" w14:textId="17A9486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5A1374A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44A9E1C" w14:textId="082F0E8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67EF5B55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04C4F7F" w14:textId="0F58C395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1238812D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CC04E3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</w:t>
      </w:r>
      <w:r w:rsidR="00DD6829">
        <w:rPr>
          <w:bCs/>
        </w:rPr>
        <w:t>w</w:t>
      </w:r>
      <w:r w:rsidR="008A564B">
        <w:rPr>
          <w:bCs/>
        </w:rPr>
        <w:t>y</w:t>
      </w:r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650A1C19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799F299D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B7C710D" w14:textId="6009BB4A" w:rsidR="00224949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4444B5E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</w:t>
      </w:r>
      <w:r w:rsidR="00DD6829">
        <w:rPr>
          <w:b/>
        </w:rPr>
        <w:t xml:space="preserve">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FC332B4" w14:textId="7CFCEE7F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7DE3529E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DD6829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3F7B1F8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4FFC6DF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3BC80126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dostawy od złożenia zamówienia (max. 2</w:t>
      </w:r>
      <w:r w:rsidR="00DD6829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0851DB44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 xml:space="preserve">termin dostawy od złożenia zamówienia </w:t>
      </w:r>
      <w:r w:rsidR="00DD6829">
        <w:rPr>
          <w:b/>
        </w:rPr>
        <w:t xml:space="preserve">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7396780" w14:textId="3539341C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13C6F649" w14:textId="4125B75D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DD6829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6E90E8BE" w14:textId="43658C9E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722BE54C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dostawy od złożenia zamówienia (max. 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6E6F9C2F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DD6829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0CE9D5DB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DD6829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12ED86C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E624CF" w14:textId="32213FFF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0FD5723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411D60A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022C53A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2437BEA9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76067784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2153DBE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72C845B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3319F90F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3D86E0F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768AE79" w14:textId="57507D1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lastRenderedPageBreak/>
        <w:tab/>
      </w:r>
      <w:r w:rsidRPr="000273D4">
        <w:rPr>
          <w:b/>
        </w:rPr>
        <w:t>termin dostawy od złożenia zamówienia (max. 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5E40382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CCB16B3" w14:textId="269BCE2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72BBC09" w14:textId="722BD96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74D5307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DD6829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50C6CC28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592FFC2" w14:textId="236A9E87" w:rsidR="006559F5" w:rsidRDefault="006559F5" w:rsidP="000273D4">
      <w:pPr>
        <w:spacing w:line="360" w:lineRule="auto"/>
        <w:ind w:hanging="284"/>
        <w:jc w:val="both"/>
        <w:rPr>
          <w:b/>
        </w:rPr>
      </w:pPr>
    </w:p>
    <w:p w14:paraId="44989804" w14:textId="4FB77DC3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8</w:t>
      </w:r>
    </w:p>
    <w:p w14:paraId="2D0CBD2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/>
        </w:rPr>
        <w:tab/>
      </w:r>
      <w:r w:rsidRPr="006559F5">
        <w:rPr>
          <w:bCs/>
        </w:rPr>
        <w:t>wartość netto za wykonanie całości przedmiotu zamówienia wynosi....................... zł</w:t>
      </w:r>
    </w:p>
    <w:p w14:paraId="5CC04F23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stawka  podatku VAT wynosi  ......%</w:t>
      </w:r>
    </w:p>
    <w:p w14:paraId="58A8DBBD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kwota podatku VAT wynosi ................................ zł</w:t>
      </w:r>
    </w:p>
    <w:p w14:paraId="6102BC52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wartość brutto za wykonanie całości przedmiotu zamówienia wynosi....................... zł</w:t>
      </w:r>
    </w:p>
    <w:p w14:paraId="40FF8DC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6EDD12C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 xml:space="preserve">wyliczenie zgodnie z odpowiednią tabelą zawartą w załączniku do Formularza ofertowego - Formularz cenowy  </w:t>
      </w:r>
    </w:p>
    <w:p w14:paraId="0C7E5756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termin wykonania umowy wynosi 12 miesięcy od daty zawarcia umowy</w:t>
      </w:r>
    </w:p>
    <w:p w14:paraId="65E92341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lastRenderedPageBreak/>
        <w:t xml:space="preserve">    okres gwarancji minimum 2 lata od daty dostawy </w:t>
      </w:r>
    </w:p>
    <w:p w14:paraId="3BFA6A7A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warunki płatności: przelew 60 dni na zasadach określonych we wzorze umowy –</w:t>
      </w:r>
    </w:p>
    <w:p w14:paraId="10D39973" w14:textId="0A4B7B11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0B27D10" w14:textId="3556D096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8CD9C4" w14:textId="5C8B14C9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1E56ECAC" w14:textId="15542FB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9</w:t>
      </w:r>
    </w:p>
    <w:p w14:paraId="07C24C11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3ECE9E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72D58EC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5D2E53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06B084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D68B0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DA004B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4EE2191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52E9E9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72BDA0F1" w14:textId="470C0DE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FD43FB3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A94207" w14:textId="735B1D70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73990E4" w14:textId="4C725D4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50</w:t>
      </w:r>
    </w:p>
    <w:p w14:paraId="56784DF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6055214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CEB75DE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301598E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7975B76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149CA8A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FE6F3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3FCC64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034F67F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8541DDD" w14:textId="1921FA8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E0A646D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09853B1E" w14:textId="52DB860D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0004BE6" w14:textId="7777777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DE942E8" w14:textId="06E0541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lastRenderedPageBreak/>
        <w:t xml:space="preserve">Zadanie częściowe nr </w:t>
      </w:r>
      <w:r>
        <w:rPr>
          <w:b/>
        </w:rPr>
        <w:t>51</w:t>
      </w:r>
    </w:p>
    <w:p w14:paraId="38B8841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19B131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DC36F6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D95C61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5DC597C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161C5A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EE9AA0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52CDE7B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155FEBE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BE9C0E1" w14:textId="6952026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19947E9" w14:textId="166C7845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A4EAE01" w14:textId="17764C6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7DDFEF56" w14:textId="32C50258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52</w:t>
      </w:r>
    </w:p>
    <w:p w14:paraId="12EDA6A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21E8060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272FAF7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6B6AC10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797C9CE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9C6F4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6618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5FD4ABD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7CD1B4A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40CE23C" w14:textId="5FD4305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D4FD0AB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5D1449" w14:textId="3B5576A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528CED8" w14:textId="2B4F08A0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53</w:t>
      </w:r>
    </w:p>
    <w:p w14:paraId="49941A39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51BEC9C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1F50E08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CC20B6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3B3B89D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7624C66A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lastRenderedPageBreak/>
        <w:tab/>
        <w:t xml:space="preserve">wyliczenie zgodnie z odpowiednią tabelą zawartą w załączniku do Formularza ofertowego - Formularz cenowy  </w:t>
      </w:r>
    </w:p>
    <w:p w14:paraId="7BDCB64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5D48F59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302862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2E29B3B" w14:textId="0ABDD4B9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A69FE52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80C9123" w14:textId="01D18E6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CEB2410" w14:textId="4A018B26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54</w:t>
      </w:r>
    </w:p>
    <w:p w14:paraId="43D357B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netto za wykonanie całości przedmiotu zamówienia wynosi....................... zł</w:t>
      </w:r>
    </w:p>
    <w:p w14:paraId="1DD8385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0AF6DC1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3B6640D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CD138F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6183278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F916BE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08E50CF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62EC1A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5AC936A2" w14:textId="2BB1669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441B971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F51B720" w14:textId="5E32304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A00E5A3" w14:textId="5D33455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55</w:t>
      </w:r>
    </w:p>
    <w:p w14:paraId="3F769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44A280C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29341A1B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4EDA4B49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2787025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170AC4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5A8CF06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6BEED75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44C7ED9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44F26A56" w14:textId="7720173A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2E62CBA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lastRenderedPageBreak/>
        <w:t xml:space="preserve">   termin dostawy na hasło „na ratunek życia” (max. 8 godzin ) ………….</w:t>
      </w:r>
    </w:p>
    <w:p w14:paraId="4673F814" w14:textId="4EDF6378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1DA53EF" w14:textId="106D1F5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56</w:t>
      </w:r>
    </w:p>
    <w:p w14:paraId="6FD2C55F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03EACDA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61DFD76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6358826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58FBBC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622AB2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0C374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1EB094C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774859F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DAFC04E" w14:textId="201E55C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DD6829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DD6829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A714215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AF7DCB1" w14:textId="6789BE4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EDA73A4" w14:textId="3F13CDB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57</w:t>
      </w:r>
    </w:p>
    <w:p w14:paraId="4D9359A8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28E35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35A4478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A598E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8BB457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2363F49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4CAA23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361F35F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6666253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77AF6D33" w14:textId="52B290C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DD6829">
        <w:rPr>
          <w:b/>
        </w:rPr>
        <w:t>4</w:t>
      </w:r>
      <w:bookmarkStart w:id="1" w:name="_GoBack"/>
      <w:bookmarkEnd w:id="1"/>
      <w:r w:rsidRPr="006559F5">
        <w:rPr>
          <w:b/>
        </w:rPr>
        <w:t xml:space="preserve"> godziny): …………....</w:t>
      </w:r>
    </w:p>
    <w:p w14:paraId="1FFD27C7" w14:textId="75C8BBFA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E04A60" w14:textId="279215B9" w:rsidR="005C1043" w:rsidRDefault="005C1043" w:rsidP="006559F5">
      <w:pPr>
        <w:spacing w:line="360" w:lineRule="auto"/>
        <w:ind w:hanging="284"/>
        <w:jc w:val="both"/>
        <w:rPr>
          <w:b/>
        </w:rPr>
      </w:pP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lastRenderedPageBreak/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 xml:space="preserve">oświadczamy, zgodnie z art. 91 ust. 3a </w:t>
      </w:r>
      <w:proofErr w:type="spellStart"/>
      <w:r w:rsidRPr="00C67FC7">
        <w:t>Pzp</w:t>
      </w:r>
      <w:proofErr w:type="spellEnd"/>
      <w:r w:rsidRPr="00C67FC7">
        <w:t>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DD6829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DD6829">
        <w:rPr>
          <w:lang w:val="cs-CZ"/>
        </w:rPr>
      </w:r>
      <w:r w:rsidR="00DD6829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lastRenderedPageBreak/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68014" w14:textId="77777777" w:rsidR="006559F5" w:rsidRDefault="006559F5">
      <w:r>
        <w:separator/>
      </w:r>
    </w:p>
  </w:endnote>
  <w:endnote w:type="continuationSeparator" w:id="0">
    <w:p w14:paraId="21D6F64E" w14:textId="77777777" w:rsidR="006559F5" w:rsidRDefault="0065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6559F5" w:rsidRDefault="006559F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6829">
      <w:rPr>
        <w:rStyle w:val="Numerstrony"/>
        <w:noProof/>
      </w:rPr>
      <w:t>24</w:t>
    </w:r>
    <w:r>
      <w:rPr>
        <w:rStyle w:val="Numerstrony"/>
      </w:rPr>
      <w:fldChar w:fldCharType="end"/>
    </w:r>
  </w:p>
  <w:p w14:paraId="6C312935" w14:textId="77777777" w:rsidR="006559F5" w:rsidRDefault="006559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BF9" w14:textId="77777777" w:rsidR="006559F5" w:rsidRDefault="006559F5">
      <w:r>
        <w:separator/>
      </w:r>
    </w:p>
  </w:footnote>
  <w:footnote w:type="continuationSeparator" w:id="0">
    <w:p w14:paraId="15F6793C" w14:textId="77777777" w:rsidR="006559F5" w:rsidRDefault="006559F5">
      <w:r>
        <w:continuationSeparator/>
      </w:r>
    </w:p>
  </w:footnote>
  <w:footnote w:id="1">
    <w:p w14:paraId="73AF2F89" w14:textId="77777777" w:rsidR="006559F5" w:rsidRDefault="006559F5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B44FF"/>
    <w:rsid w:val="001303B5"/>
    <w:rsid w:val="00131DFB"/>
    <w:rsid w:val="0018410E"/>
    <w:rsid w:val="00224949"/>
    <w:rsid w:val="0025683B"/>
    <w:rsid w:val="0030391A"/>
    <w:rsid w:val="00443C09"/>
    <w:rsid w:val="00535E57"/>
    <w:rsid w:val="00555CB8"/>
    <w:rsid w:val="00586339"/>
    <w:rsid w:val="005A70C7"/>
    <w:rsid w:val="005C1043"/>
    <w:rsid w:val="005F3F41"/>
    <w:rsid w:val="006559F5"/>
    <w:rsid w:val="006B229B"/>
    <w:rsid w:val="00740C0B"/>
    <w:rsid w:val="00893A41"/>
    <w:rsid w:val="008A02C2"/>
    <w:rsid w:val="008A564B"/>
    <w:rsid w:val="009C281C"/>
    <w:rsid w:val="00A17840"/>
    <w:rsid w:val="00AB6CB2"/>
    <w:rsid w:val="00B22BF8"/>
    <w:rsid w:val="00B61996"/>
    <w:rsid w:val="00C67FC7"/>
    <w:rsid w:val="00C8058B"/>
    <w:rsid w:val="00CA0475"/>
    <w:rsid w:val="00CA7C6C"/>
    <w:rsid w:val="00DD6829"/>
    <w:rsid w:val="00F2537A"/>
    <w:rsid w:val="00F3415E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2CCA5-9464-46C5-BBBE-0686A3A85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27</Pages>
  <Words>7910</Words>
  <Characters>47464</Characters>
  <Application>Microsoft Office Word</Application>
  <DocSecurity>0</DocSecurity>
  <Lines>395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4</cp:revision>
  <cp:lastPrinted>2007-10-05T07:59:00Z</cp:lastPrinted>
  <dcterms:created xsi:type="dcterms:W3CDTF">2020-06-19T06:20:00Z</dcterms:created>
  <dcterms:modified xsi:type="dcterms:W3CDTF">2020-07-15T08:33:00Z</dcterms:modified>
</cp:coreProperties>
</file>