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10C57" w14:textId="77777777" w:rsidR="00CA7C6C" w:rsidRDefault="00CA7C6C" w:rsidP="0030391A">
      <w:pPr>
        <w:pStyle w:val="Nagwek2"/>
        <w:widowControl/>
        <w:spacing w:line="360" w:lineRule="auto"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14:paraId="33432FC9" w14:textId="77777777" w:rsidR="00CA7C6C" w:rsidRDefault="00CA7C6C">
      <w:pPr>
        <w:spacing w:line="360" w:lineRule="auto"/>
        <w:ind w:left="709" w:hanging="425"/>
        <w:jc w:val="center"/>
        <w:rPr>
          <w:b/>
        </w:rPr>
      </w:pPr>
    </w:p>
    <w:p w14:paraId="338D051E" w14:textId="77777777" w:rsidR="00CA7C6C" w:rsidRDefault="001303B5" w:rsidP="0030391A">
      <w:pPr>
        <w:spacing w:line="360" w:lineRule="auto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6938B9" wp14:editId="53B1CFD9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CE4704" w14:textId="77777777" w:rsidR="00224949" w:rsidRDefault="00224949"/>
                          <w:p w14:paraId="0087201A" w14:textId="77777777" w:rsidR="00224949" w:rsidRDefault="0022494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E72909" w14:textId="77777777" w:rsidR="00224949" w:rsidRDefault="0022494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1E22D2" w14:textId="77777777" w:rsidR="00224949" w:rsidRDefault="0022494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2AD4D1" w14:textId="77777777" w:rsidR="00224949" w:rsidRDefault="0022494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331997" w14:textId="77777777" w:rsidR="00224949" w:rsidRDefault="0022494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D696A27" w14:textId="77777777" w:rsidR="00224949" w:rsidRDefault="0022494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046938B9" id="AutoShape 2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" filled="f" strokeweight=".25pt">
                <v:textbox inset="1pt,1pt,1pt,1pt">
                  <w:txbxContent>
                    <w:p w14:paraId="2CCE4704" w14:textId="77777777" w:rsidR="00224949" w:rsidRDefault="00224949"/>
                    <w:p w14:paraId="0087201A" w14:textId="77777777" w:rsidR="00224949" w:rsidRDefault="00224949">
                      <w:pPr>
                        <w:rPr>
                          <w:sz w:val="12"/>
                        </w:rPr>
                      </w:pPr>
                    </w:p>
                    <w:p w14:paraId="5AE72909" w14:textId="77777777" w:rsidR="00224949" w:rsidRDefault="00224949">
                      <w:pPr>
                        <w:rPr>
                          <w:sz w:val="12"/>
                        </w:rPr>
                      </w:pPr>
                    </w:p>
                    <w:p w14:paraId="711E22D2" w14:textId="77777777" w:rsidR="00224949" w:rsidRDefault="00224949">
                      <w:pPr>
                        <w:rPr>
                          <w:sz w:val="12"/>
                        </w:rPr>
                      </w:pPr>
                    </w:p>
                    <w:p w14:paraId="2C2AD4D1" w14:textId="77777777" w:rsidR="00224949" w:rsidRDefault="00224949">
                      <w:pPr>
                        <w:rPr>
                          <w:sz w:val="12"/>
                        </w:rPr>
                      </w:pPr>
                    </w:p>
                    <w:p w14:paraId="02331997" w14:textId="77777777" w:rsidR="00224949" w:rsidRDefault="0022494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D696A27" w14:textId="77777777" w:rsidR="00224949" w:rsidRDefault="00224949"/>
                  </w:txbxContent>
                </v:textbox>
              </v:roundrect>
            </w:pict>
          </mc:Fallback>
        </mc:AlternateContent>
      </w:r>
    </w:p>
    <w:p w14:paraId="440A143C" w14:textId="77777777" w:rsidR="00CA7C6C" w:rsidRDefault="00CA7C6C">
      <w:pPr>
        <w:spacing w:line="360" w:lineRule="auto"/>
        <w:ind w:left="709" w:hanging="425"/>
        <w:jc w:val="both"/>
      </w:pPr>
    </w:p>
    <w:p w14:paraId="51B70E73" w14:textId="77777777" w:rsidR="00CA7C6C" w:rsidRDefault="00CA7C6C">
      <w:pPr>
        <w:spacing w:line="360" w:lineRule="auto"/>
        <w:ind w:left="709" w:hanging="425"/>
        <w:jc w:val="both"/>
      </w:pPr>
    </w:p>
    <w:p w14:paraId="76B224A5" w14:textId="77777777" w:rsidR="00CA7C6C" w:rsidRDefault="00CA7C6C" w:rsidP="00740C0B">
      <w:pPr>
        <w:spacing w:line="360" w:lineRule="auto"/>
        <w:jc w:val="both"/>
      </w:pPr>
    </w:p>
    <w:p w14:paraId="2B34CA19" w14:textId="77777777" w:rsidR="00B61996" w:rsidRPr="00B61996" w:rsidRDefault="00B61996">
      <w:pPr>
        <w:ind w:firstLine="3969"/>
        <w:rPr>
          <w:b/>
        </w:rPr>
      </w:pPr>
      <w:r w:rsidRPr="00B61996">
        <w:rPr>
          <w:b/>
        </w:rPr>
        <w:t>Szpital Wojewódzki w Poznaniu</w:t>
      </w:r>
    </w:p>
    <w:p w14:paraId="2339FA2D" w14:textId="77777777" w:rsidR="00CA7C6C" w:rsidRDefault="00C8058B">
      <w:pPr>
        <w:ind w:firstLine="3969"/>
        <w:rPr>
          <w:b/>
        </w:rPr>
      </w:pPr>
      <w:r>
        <w:rPr>
          <w:b/>
        </w:rPr>
        <w:t>Dział</w:t>
      </w:r>
      <w:r w:rsidR="00B61996" w:rsidRPr="00B61996">
        <w:rPr>
          <w:b/>
        </w:rPr>
        <w:t xml:space="preserve"> Zamówień Publicznych</w:t>
      </w:r>
    </w:p>
    <w:p w14:paraId="023F42B4" w14:textId="77777777" w:rsidR="00CA7C6C" w:rsidRDefault="00C8058B">
      <w:pPr>
        <w:ind w:left="3969"/>
        <w:rPr>
          <w:b/>
        </w:rPr>
      </w:pPr>
      <w:r>
        <w:rPr>
          <w:b/>
        </w:rPr>
        <w:t xml:space="preserve">ul. </w:t>
      </w:r>
      <w:r w:rsidR="00B61996" w:rsidRPr="00B61996">
        <w:rPr>
          <w:b/>
        </w:rPr>
        <w:t>Juraszów</w:t>
      </w:r>
      <w:r w:rsidR="00CA7C6C">
        <w:rPr>
          <w:b/>
        </w:rPr>
        <w:t xml:space="preserve"> </w:t>
      </w:r>
      <w:r w:rsidR="00B61996" w:rsidRPr="00B61996">
        <w:rPr>
          <w:b/>
        </w:rPr>
        <w:t>7/19</w:t>
      </w:r>
    </w:p>
    <w:p w14:paraId="4FEEA943" w14:textId="77777777" w:rsidR="00CA7C6C" w:rsidRDefault="00B61996">
      <w:pPr>
        <w:ind w:firstLine="3969"/>
        <w:rPr>
          <w:b/>
        </w:rPr>
      </w:pPr>
      <w:r w:rsidRPr="00B61996">
        <w:rPr>
          <w:b/>
        </w:rPr>
        <w:t>60-479</w:t>
      </w:r>
      <w:r w:rsidR="00CA7C6C">
        <w:rPr>
          <w:b/>
        </w:rPr>
        <w:t xml:space="preserve"> </w:t>
      </w:r>
      <w:r w:rsidRPr="00B61996">
        <w:rPr>
          <w:b/>
        </w:rPr>
        <w:t>Poznań</w:t>
      </w:r>
    </w:p>
    <w:p w14:paraId="11E06030" w14:textId="77777777" w:rsidR="00CA7C6C" w:rsidRDefault="00CA7C6C">
      <w:pPr>
        <w:spacing w:line="360" w:lineRule="auto"/>
        <w:jc w:val="both"/>
      </w:pPr>
    </w:p>
    <w:p w14:paraId="67D6CAAE" w14:textId="77777777" w:rsidR="00740C0B" w:rsidRPr="00740C0B" w:rsidRDefault="00740C0B" w:rsidP="00740C0B">
      <w:pPr>
        <w:rPr>
          <w:b/>
        </w:rPr>
      </w:pPr>
      <w:r w:rsidRPr="00740C0B">
        <w:rPr>
          <w:b/>
        </w:rPr>
        <w:t>Dane Wykonawcy:</w:t>
      </w:r>
    </w:p>
    <w:p w14:paraId="362A6CB9" w14:textId="77777777" w:rsidR="00740C0B" w:rsidRPr="00740C0B" w:rsidRDefault="00740C0B" w:rsidP="00740C0B">
      <w:pPr>
        <w:pStyle w:val="Nagwek6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14:paraId="1499C42F" w14:textId="77777777" w:rsidR="00740C0B" w:rsidRPr="00740C0B" w:rsidRDefault="00740C0B" w:rsidP="00740C0B">
      <w:pPr>
        <w:ind w:left="708"/>
      </w:pPr>
    </w:p>
    <w:p w14:paraId="6A0803C8" w14:textId="77777777" w:rsidR="00740C0B" w:rsidRPr="00740C0B" w:rsidRDefault="00740C0B" w:rsidP="00740C0B"/>
    <w:p w14:paraId="5085FF26" w14:textId="77777777" w:rsidR="00740C0B" w:rsidRPr="00740C0B" w:rsidRDefault="00740C0B" w:rsidP="00740C0B">
      <w:pPr>
        <w:ind w:left="708"/>
      </w:pPr>
      <w:r w:rsidRPr="00740C0B">
        <w:t>B. Adres (kod, miejscowość, województwo, powiat, ulica, nr domu, nr lokalu):</w:t>
      </w:r>
    </w:p>
    <w:p w14:paraId="3F9A396F" w14:textId="77777777" w:rsidR="00740C0B" w:rsidRPr="00740C0B" w:rsidRDefault="00740C0B" w:rsidP="00740C0B">
      <w:pPr>
        <w:ind w:left="708"/>
      </w:pPr>
    </w:p>
    <w:p w14:paraId="1A9A2EFE" w14:textId="77777777" w:rsidR="00740C0B" w:rsidRPr="00740C0B" w:rsidRDefault="00740C0B" w:rsidP="0030391A">
      <w:pPr>
        <w:ind w:left="708"/>
      </w:pPr>
      <w:r w:rsidRPr="00740C0B">
        <w:tab/>
        <w:t xml:space="preserve">   </w:t>
      </w:r>
      <w:r w:rsidRPr="00740C0B">
        <w:tab/>
      </w:r>
      <w:r w:rsidRPr="00740C0B">
        <w:tab/>
      </w:r>
    </w:p>
    <w:p w14:paraId="28098DAF" w14:textId="77777777" w:rsidR="00740C0B" w:rsidRPr="00740C0B" w:rsidRDefault="00740C0B" w:rsidP="00740C0B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14:paraId="118D2A06" w14:textId="77777777" w:rsidR="00740C0B" w:rsidRPr="00740C0B" w:rsidRDefault="00740C0B" w:rsidP="00740C0B">
      <w:pPr>
        <w:ind w:left="708"/>
      </w:pPr>
    </w:p>
    <w:p w14:paraId="6F91EB8A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D.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telefonu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4C05F249" w14:textId="77777777" w:rsidR="00740C0B" w:rsidRPr="00740C0B" w:rsidRDefault="00740C0B" w:rsidP="00740C0B">
      <w:pPr>
        <w:ind w:left="708"/>
        <w:rPr>
          <w:lang w:val="de-DE"/>
        </w:rPr>
      </w:pPr>
    </w:p>
    <w:p w14:paraId="1B2CBCC1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E.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faxu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1E51F09D" w14:textId="77777777" w:rsidR="00740C0B" w:rsidRPr="00740C0B" w:rsidRDefault="00740C0B" w:rsidP="00740C0B">
      <w:pPr>
        <w:ind w:firstLine="708"/>
        <w:rPr>
          <w:lang w:val="de-DE"/>
        </w:rPr>
      </w:pPr>
    </w:p>
    <w:p w14:paraId="488868DD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14:paraId="342BB81C" w14:textId="77777777" w:rsidR="00740C0B" w:rsidRPr="00740C0B" w:rsidRDefault="00740C0B" w:rsidP="00740C0B">
      <w:pPr>
        <w:ind w:firstLine="708"/>
        <w:rPr>
          <w:lang w:val="en-US"/>
        </w:rPr>
      </w:pPr>
    </w:p>
    <w:p w14:paraId="0C42CB23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14:paraId="7977C3B2" w14:textId="77777777" w:rsidR="00740C0B" w:rsidRPr="009C281C" w:rsidRDefault="00740C0B" w:rsidP="00740C0B">
      <w:pPr>
        <w:ind w:firstLine="708"/>
        <w:rPr>
          <w:lang w:val="en-US"/>
        </w:rPr>
      </w:pPr>
      <w:r w:rsidRPr="009C281C">
        <w:rPr>
          <w:lang w:val="en-US"/>
        </w:rPr>
        <w:t xml:space="preserve">H. </w:t>
      </w:r>
      <w:proofErr w:type="spellStart"/>
      <w:r w:rsidRPr="009C281C">
        <w:rPr>
          <w:lang w:val="en-US"/>
        </w:rPr>
        <w:t>Numer</w:t>
      </w:r>
      <w:proofErr w:type="spellEnd"/>
      <w:r w:rsidRPr="009C281C">
        <w:rPr>
          <w:lang w:val="en-US"/>
        </w:rPr>
        <w:t xml:space="preserve"> </w:t>
      </w:r>
      <w:proofErr w:type="spellStart"/>
      <w:r w:rsidRPr="009C281C">
        <w:rPr>
          <w:lang w:val="en-US"/>
        </w:rPr>
        <w:t>konta</w:t>
      </w:r>
      <w:proofErr w:type="spellEnd"/>
      <w:r w:rsidRPr="009C281C">
        <w:rPr>
          <w:lang w:val="en-US"/>
        </w:rPr>
        <w:t xml:space="preserve"> </w:t>
      </w:r>
    </w:p>
    <w:p w14:paraId="029B7689" w14:textId="77777777" w:rsidR="00740C0B" w:rsidRPr="00740C0B" w:rsidRDefault="00740C0B" w:rsidP="00740C0B">
      <w:pPr>
        <w:ind w:firstLine="708"/>
      </w:pPr>
      <w:r w:rsidRPr="009C281C">
        <w:rPr>
          <w:lang w:val="en-US"/>
        </w:rPr>
        <w:t xml:space="preserve">     </w:t>
      </w:r>
      <w:r w:rsidRPr="00740C0B">
        <w:t>bankowego</w:t>
      </w:r>
      <w:r w:rsidRPr="00740C0B">
        <w:tab/>
      </w:r>
    </w:p>
    <w:p w14:paraId="211F046B" w14:textId="77777777" w:rsidR="00740C0B" w:rsidRDefault="00740C0B" w:rsidP="00740C0B">
      <w:pPr>
        <w:ind w:left="708"/>
      </w:pPr>
      <w:r>
        <w:t xml:space="preserve">I.  </w:t>
      </w:r>
      <w:r w:rsidRPr="00740C0B">
        <w:t>Zarejestrowana/ wpisana w</w:t>
      </w:r>
    </w:p>
    <w:p w14:paraId="3DF93B84" w14:textId="77777777" w:rsidR="00740C0B" w:rsidRPr="00740C0B" w:rsidRDefault="00740C0B" w:rsidP="00740C0B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14:paraId="1D6CFBBD" w14:textId="77777777" w:rsidR="00740C0B" w:rsidRDefault="00740C0B">
      <w:pPr>
        <w:spacing w:line="360" w:lineRule="auto"/>
        <w:jc w:val="both"/>
      </w:pPr>
    </w:p>
    <w:p w14:paraId="790251C1" w14:textId="021F94F7" w:rsidR="00CA7C6C" w:rsidRDefault="00CA7C6C">
      <w:pPr>
        <w:spacing w:line="360" w:lineRule="auto"/>
        <w:jc w:val="both"/>
      </w:pPr>
      <w:r>
        <w:t xml:space="preserve">Nawiązując do </w:t>
      </w:r>
      <w:r w:rsidR="00045825">
        <w:t xml:space="preserve">ogłoszonego przetargu w trybie </w:t>
      </w:r>
      <w:bookmarkStart w:id="0" w:name="_GoBack"/>
      <w:r w:rsidR="00B61996" w:rsidRPr="00045825">
        <w:t>przetarg</w:t>
      </w:r>
      <w:r w:rsidR="00C8058B" w:rsidRPr="00045825">
        <w:t>u</w:t>
      </w:r>
      <w:r w:rsidR="00B61996" w:rsidRPr="00045825">
        <w:t xml:space="preserve"> nieograniczon</w:t>
      </w:r>
      <w:r w:rsidR="00C8058B" w:rsidRPr="00045825">
        <w:t>ego</w:t>
      </w:r>
      <w:r>
        <w:t xml:space="preserve"> </w:t>
      </w:r>
      <w:bookmarkEnd w:id="0"/>
      <w:r>
        <w:t>na:</w:t>
      </w:r>
    </w:p>
    <w:p w14:paraId="69075FFB" w14:textId="7D83F580" w:rsidR="00CA7C6C" w:rsidRDefault="0025683B">
      <w:pPr>
        <w:spacing w:line="360" w:lineRule="auto"/>
        <w:jc w:val="both"/>
      </w:pPr>
      <w:r w:rsidRPr="0025683B">
        <w:rPr>
          <w:b/>
        </w:rPr>
        <w:t>Dostaw</w:t>
      </w:r>
      <w:r>
        <w:rPr>
          <w:b/>
        </w:rPr>
        <w:t>ę</w:t>
      </w:r>
      <w:r w:rsidRPr="0025683B">
        <w:rPr>
          <w:b/>
        </w:rPr>
        <w:t xml:space="preserve"> antybiotyków, leków p/wirusowych o raz p/grzybiczych dla Szpitala Wojewódzkiego w Poznaniu</w:t>
      </w:r>
    </w:p>
    <w:p w14:paraId="48744ABE" w14:textId="77777777" w:rsidR="00CA7C6C" w:rsidRDefault="00CA7C6C" w:rsidP="0025683B">
      <w:pPr>
        <w:spacing w:line="360" w:lineRule="auto"/>
        <w:jc w:val="both"/>
      </w:pPr>
    </w:p>
    <w:p w14:paraId="3064243B" w14:textId="77777777" w:rsidR="00CA7C6C" w:rsidRDefault="00F2537A" w:rsidP="00C8058B">
      <w:pPr>
        <w:pStyle w:val="Akapitzlist"/>
        <w:numPr>
          <w:ilvl w:val="0"/>
          <w:numId w:val="35"/>
        </w:numPr>
        <w:spacing w:line="360" w:lineRule="auto"/>
        <w:jc w:val="both"/>
      </w:pPr>
      <w:r>
        <w:t>Przystępując do Postępowania o udzielenie zamówienia publicznego o przedmiocie określonym powyżej oferujemy realizację zamówienia zgodnie z zasadami określonymi w Specyfikacji Istotnych Warunków Zamówienia</w:t>
      </w:r>
      <w:r w:rsidR="005F3F41">
        <w:rPr>
          <w:rStyle w:val="Odwoanieprzypisudolnego"/>
        </w:rPr>
        <w:footnoteReference w:id="1"/>
      </w:r>
    </w:p>
    <w:p w14:paraId="0CCEB0AC" w14:textId="77777777" w:rsidR="00C8058B" w:rsidRPr="00C8058B" w:rsidRDefault="00C8058B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lastRenderedPageBreak/>
        <w:t>Zadanie częściowe nr 1</w:t>
      </w:r>
    </w:p>
    <w:p w14:paraId="705C63AA" w14:textId="77777777" w:rsidR="00740C0B" w:rsidRDefault="00CA7C6C">
      <w:pPr>
        <w:spacing w:line="360" w:lineRule="auto"/>
        <w:ind w:hanging="284"/>
        <w:jc w:val="both"/>
      </w:pPr>
      <w:r>
        <w:tab/>
      </w:r>
      <w:r w:rsidR="008A02C2">
        <w:t>wartość</w:t>
      </w:r>
      <w:r>
        <w:t xml:space="preserve"> </w:t>
      </w:r>
      <w:r w:rsidR="008A02C2">
        <w:t>ne</w:t>
      </w:r>
      <w:r w:rsidR="00740C0B">
        <w:t>tto</w:t>
      </w:r>
      <w:r>
        <w:t xml:space="preserve"> za wykonanie całości przedmiotu zamówienia wynosi....................... zł</w:t>
      </w:r>
    </w:p>
    <w:p w14:paraId="23685EE8" w14:textId="77777777" w:rsidR="00740C0B" w:rsidRDefault="00740C0B">
      <w:pPr>
        <w:spacing w:line="360" w:lineRule="auto"/>
        <w:ind w:hanging="284"/>
        <w:jc w:val="both"/>
      </w:pPr>
      <w:r>
        <w:t xml:space="preserve">     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14:paraId="760D9E5A" w14:textId="77777777" w:rsidR="00740C0B" w:rsidRDefault="00740C0B">
      <w:pPr>
        <w:spacing w:line="360" w:lineRule="auto"/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14:paraId="0380EC1E" w14:textId="77777777" w:rsidR="00740C0B" w:rsidRDefault="0030391A" w:rsidP="00740C0B">
      <w:pPr>
        <w:spacing w:line="360" w:lineRule="auto"/>
        <w:ind w:hanging="284"/>
        <w:jc w:val="both"/>
      </w:pPr>
      <w:r>
        <w:tab/>
      </w:r>
      <w:r w:rsidR="008A02C2">
        <w:t>wartość</w:t>
      </w:r>
      <w:r w:rsidR="00740C0B">
        <w:t xml:space="preserve"> </w:t>
      </w:r>
      <w:r w:rsidR="008A02C2">
        <w:t>bru</w:t>
      </w:r>
      <w:r w:rsidR="00740C0B">
        <w:t>tto za wykonanie całości przedmiotu zamówienia wynosi....................... zł</w:t>
      </w:r>
    </w:p>
    <w:p w14:paraId="03EEF379" w14:textId="77777777" w:rsidR="00CA7C6C" w:rsidRDefault="00740C0B" w:rsidP="00740C0B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0FF21C2" w14:textId="77777777" w:rsidR="008A02C2" w:rsidRPr="008A02C2" w:rsidRDefault="008A02C2" w:rsidP="008A02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6BEB6D0" w14:textId="77777777" w:rsidR="0030391A" w:rsidRDefault="00C8058B" w:rsidP="00740C0B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D783143" w14:textId="43950AB9" w:rsidR="0030391A" w:rsidRDefault="0030391A" w:rsidP="00740C0B">
      <w:pPr>
        <w:spacing w:line="360" w:lineRule="auto"/>
        <w:ind w:hanging="284"/>
        <w:jc w:val="both"/>
      </w:pPr>
      <w:r>
        <w:t xml:space="preserve">    </w:t>
      </w:r>
      <w:r w:rsidRPr="00A17840">
        <w:t xml:space="preserve">okres </w:t>
      </w:r>
      <w:r w:rsidR="00A17840" w:rsidRPr="00A17840">
        <w:t>przydatności</w:t>
      </w:r>
      <w:r w:rsidRPr="00A17840">
        <w:t xml:space="preserve"> </w:t>
      </w:r>
      <w:r w:rsidR="00C8058B" w:rsidRPr="00A17840">
        <w:t>mini</w:t>
      </w:r>
      <w:r w:rsidR="00A17840" w:rsidRPr="00A17840">
        <w:t>mum</w:t>
      </w:r>
      <w:r w:rsidR="00C8058B" w:rsidRPr="00A17840">
        <w:t xml:space="preserve"> </w:t>
      </w:r>
      <w:r w:rsidR="00A17840" w:rsidRPr="00A17840">
        <w:t>2 lata</w:t>
      </w:r>
      <w:r w:rsidR="00A17840">
        <w:t xml:space="preserve"> </w:t>
      </w:r>
      <w:r w:rsidR="008A564B">
        <w:t xml:space="preserve">od daty dostawy </w:t>
      </w:r>
    </w:p>
    <w:p w14:paraId="3706CBA1" w14:textId="77777777" w:rsidR="005F3F41" w:rsidRDefault="00C8058B" w:rsidP="00740C0B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14EA366" w14:textId="4D47957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(max. </w:t>
      </w:r>
      <w:r w:rsidR="008A564B">
        <w:rPr>
          <w:b/>
        </w:rPr>
        <w:t>24</w:t>
      </w:r>
      <w:r w:rsidRPr="00A17840">
        <w:rPr>
          <w:b/>
        </w:rPr>
        <w:t xml:space="preserve"> godziny): …………....</w:t>
      </w:r>
    </w:p>
    <w:p w14:paraId="0E60AF63" w14:textId="50DB69F7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termin dostawy na hasło „na ratunek życia” (max. 8 godzin ) ………….</w:t>
      </w:r>
    </w:p>
    <w:p w14:paraId="60DF3913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2</w:t>
      </w:r>
    </w:p>
    <w:p w14:paraId="6E9D708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8F20691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F2AC5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3CA39E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1C4AE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8716C29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24F333D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36D9CE6" w14:textId="29514000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66C6ACBC" w14:textId="700385DF" w:rsidR="005F3F41" w:rsidRDefault="005F3F41" w:rsidP="00A17840">
      <w:pPr>
        <w:spacing w:line="360" w:lineRule="auto"/>
        <w:ind w:hanging="284"/>
        <w:jc w:val="both"/>
      </w:pPr>
      <w:r>
        <w:tab/>
        <w:t xml:space="preserve">warunki płatności: przelew 60 dni na zasadach określonych we wzorze umowy </w:t>
      </w:r>
    </w:p>
    <w:p w14:paraId="6EDD9936" w14:textId="7E1E3FDA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 </w:t>
      </w: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AA6C37B" w14:textId="54B079B0" w:rsidR="008A564B" w:rsidRPr="008A564B" w:rsidRDefault="008A564B" w:rsidP="008A564B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bookmarkStart w:id="1" w:name="_Hlk42587562"/>
      <w:r w:rsidRPr="008A564B">
        <w:rPr>
          <w:b/>
        </w:rPr>
        <w:t>termin dostawy na hasło „na ratunek życia” (max. 8 godzin ) ………….</w:t>
      </w:r>
      <w:bookmarkEnd w:id="1"/>
    </w:p>
    <w:p w14:paraId="112AE91F" w14:textId="5AA61568" w:rsidR="008A564B" w:rsidRPr="00AB6CB2" w:rsidRDefault="008A564B" w:rsidP="008A564B">
      <w:pPr>
        <w:spacing w:line="360" w:lineRule="auto"/>
        <w:ind w:hanging="284"/>
        <w:jc w:val="both"/>
        <w:rPr>
          <w:b/>
        </w:rPr>
      </w:pPr>
    </w:p>
    <w:p w14:paraId="464BA28E" w14:textId="77777777" w:rsidR="005F3F41" w:rsidRDefault="005F3F41" w:rsidP="005F3F41">
      <w:pPr>
        <w:spacing w:line="360" w:lineRule="auto"/>
        <w:ind w:hanging="284"/>
        <w:jc w:val="both"/>
      </w:pPr>
    </w:p>
    <w:p w14:paraId="5EA7F7D4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3</w:t>
      </w:r>
    </w:p>
    <w:p w14:paraId="6CDB5C7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67793B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46A431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B9BEBD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7B3A34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18C6EAE" w14:textId="77777777" w:rsidR="005F3F41" w:rsidRPr="008A02C2" w:rsidRDefault="005F3F41" w:rsidP="005F3F41">
      <w:pPr>
        <w:spacing w:line="360" w:lineRule="auto"/>
        <w:ind w:hanging="284"/>
        <w:jc w:val="both"/>
      </w:pPr>
      <w:r>
        <w:lastRenderedPageBreak/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37EDB69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4B40897" w14:textId="4EBC6F9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09BA3A3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45017AD" w14:textId="4DB9380B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A04D675" w14:textId="3C8CD630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FA90B95" w14:textId="77777777" w:rsidR="005F3F41" w:rsidRDefault="005F3F41" w:rsidP="005F3F41">
      <w:pPr>
        <w:spacing w:line="360" w:lineRule="auto"/>
        <w:ind w:hanging="284"/>
        <w:jc w:val="both"/>
      </w:pPr>
    </w:p>
    <w:p w14:paraId="732E34C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4</w:t>
      </w:r>
    </w:p>
    <w:p w14:paraId="4EAAEA5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0DEBF8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0A431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6031F53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D585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A66AB4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FC52B91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A2527D3" w14:textId="227D5445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5E75B4C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C717D8C" w14:textId="0215E84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7FF3E4C" w14:textId="48F68C68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8EA3BE7" w14:textId="77777777" w:rsidR="005F3F41" w:rsidRDefault="005F3F41" w:rsidP="005F3F41">
      <w:pPr>
        <w:spacing w:line="360" w:lineRule="auto"/>
        <w:ind w:hanging="284"/>
        <w:jc w:val="both"/>
      </w:pPr>
    </w:p>
    <w:p w14:paraId="0D08D0C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5</w:t>
      </w:r>
    </w:p>
    <w:p w14:paraId="263F380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255C33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F2F81F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C9A41F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4E17B0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93943EF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4F00ED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87691AA" w14:textId="3D672DDC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7BF2A1B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71C8015F" w14:textId="74CBC49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B3EA177" w14:textId="786E1B2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lastRenderedPageBreak/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0E9A0C2" w14:textId="77777777" w:rsidR="005F3F41" w:rsidRDefault="005F3F41" w:rsidP="005F3F41">
      <w:pPr>
        <w:spacing w:line="360" w:lineRule="auto"/>
        <w:ind w:hanging="284"/>
        <w:jc w:val="both"/>
      </w:pPr>
    </w:p>
    <w:p w14:paraId="3DC9071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6</w:t>
      </w:r>
    </w:p>
    <w:p w14:paraId="64211A2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4F5112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89ED2F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0110FF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99F8C8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8DF815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71E670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9A20584" w14:textId="79C4DCB4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7BA86F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A6AD1D9" w14:textId="2A7FBBF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7E39E2ED" w14:textId="5C7540B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2F01581C" w14:textId="77777777" w:rsidR="005F3F41" w:rsidRDefault="005F3F41" w:rsidP="005F3F41">
      <w:pPr>
        <w:spacing w:line="360" w:lineRule="auto"/>
        <w:ind w:hanging="284"/>
        <w:jc w:val="both"/>
      </w:pPr>
    </w:p>
    <w:p w14:paraId="619E01B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7</w:t>
      </w:r>
    </w:p>
    <w:p w14:paraId="05B39CC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69217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DA0F1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258B5B5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03FC5B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98F97C1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4BD7E0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4990CF6" w14:textId="1796577D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E93369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BDDDEC1" w14:textId="29930A42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ED69CC0" w14:textId="5A481B7C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79B74D3A" w14:textId="77777777" w:rsidR="005F3F41" w:rsidRDefault="005F3F41" w:rsidP="00535E57">
      <w:pPr>
        <w:spacing w:line="360" w:lineRule="auto"/>
        <w:jc w:val="both"/>
      </w:pPr>
    </w:p>
    <w:p w14:paraId="081AB657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8</w:t>
      </w:r>
    </w:p>
    <w:p w14:paraId="03D1DC4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4FC84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669AF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F82EE42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wartość brutto za wykonanie całości przedmiotu zamówienia wynosi....................... zł</w:t>
      </w:r>
    </w:p>
    <w:p w14:paraId="7CFB13B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3161F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C877F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5432FA5" w14:textId="71155A5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7D87752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89A5449" w14:textId="37DF9DBA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68C70180" w14:textId="24A40A52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3A05747" w14:textId="77777777" w:rsidR="005F3F41" w:rsidRDefault="005F3F41" w:rsidP="005F3F41">
      <w:pPr>
        <w:spacing w:line="360" w:lineRule="auto"/>
        <w:ind w:hanging="284"/>
        <w:jc w:val="both"/>
      </w:pPr>
    </w:p>
    <w:p w14:paraId="094101B5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9</w:t>
      </w:r>
    </w:p>
    <w:p w14:paraId="1DEB381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3D3EB8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3FF68B7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8612A0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1296C19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C8E60CD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D247E3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3C0B442C" w14:textId="31BF45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1743224E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4F995AE" w14:textId="438B41FF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15301BDB" w14:textId="71A95ED2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35F01731" w14:textId="77777777" w:rsidR="005F3F41" w:rsidRDefault="005F3F41" w:rsidP="00535E57">
      <w:pPr>
        <w:spacing w:line="360" w:lineRule="auto"/>
        <w:jc w:val="both"/>
      </w:pPr>
    </w:p>
    <w:p w14:paraId="56B68A9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10</w:t>
      </w:r>
    </w:p>
    <w:p w14:paraId="33F0A4B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1ECE29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BDA55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17C659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C538A5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BEFC02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7ABF5CE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B01C4EB" w14:textId="1CE8147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</w:t>
      </w:r>
      <w:r w:rsidR="00A17840">
        <w:t xml:space="preserve"> 2 lata </w:t>
      </w:r>
      <w:r w:rsidR="008A564B">
        <w:t>od daty dostawy</w:t>
      </w:r>
    </w:p>
    <w:p w14:paraId="2DEC2032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warunki płatności: przelew 60 dni na zasadach określonych we wzorze umowy –</w:t>
      </w:r>
    </w:p>
    <w:p w14:paraId="38D96C49" w14:textId="6616010D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56D927B" w14:textId="585ADB6B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081C017E" w14:textId="77777777" w:rsidR="005F3F41" w:rsidRDefault="005F3F41" w:rsidP="00535E57">
      <w:pPr>
        <w:spacing w:line="360" w:lineRule="auto"/>
        <w:jc w:val="both"/>
      </w:pPr>
    </w:p>
    <w:p w14:paraId="3571F18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11</w:t>
      </w:r>
    </w:p>
    <w:p w14:paraId="6F4A943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B24DE3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706DD4E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408D4B2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78807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88A3EE6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A9BB693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2B80803" w14:textId="5C12E4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5B2D1FC3" w14:textId="3291324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D286689" w14:textId="76AF0CD9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2FDBC05" w14:textId="4B22DB77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41F288C9" w14:textId="77777777" w:rsidR="005F3F41" w:rsidRDefault="005F3F41" w:rsidP="00535E57">
      <w:pPr>
        <w:spacing w:line="360" w:lineRule="auto"/>
        <w:jc w:val="both"/>
      </w:pPr>
    </w:p>
    <w:p w14:paraId="107659F8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12</w:t>
      </w:r>
    </w:p>
    <w:p w14:paraId="2766357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71EF7A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A102D3F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A4805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6DD254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CEC2FA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BED9E44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5DD8D2B" w14:textId="3335563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8926B1E" w14:textId="1541DC6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4241DA9" w14:textId="60D5BA28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C8578E5" w14:textId="5721CBCF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892CC56" w14:textId="77777777" w:rsidR="005F3F41" w:rsidRDefault="005F3F41" w:rsidP="005F3F41">
      <w:pPr>
        <w:spacing w:line="360" w:lineRule="auto"/>
        <w:ind w:hanging="284"/>
        <w:jc w:val="both"/>
      </w:pPr>
    </w:p>
    <w:p w14:paraId="12B5E752" w14:textId="77777777" w:rsidR="00AB6CB2" w:rsidRDefault="00AB6CB2" w:rsidP="005F3F41">
      <w:pPr>
        <w:spacing w:line="360" w:lineRule="auto"/>
        <w:ind w:hanging="284"/>
        <w:jc w:val="both"/>
      </w:pPr>
    </w:p>
    <w:p w14:paraId="6777F3BA" w14:textId="77777777" w:rsidR="005F3F41" w:rsidRDefault="005F3F41" w:rsidP="005F3F41">
      <w:pPr>
        <w:spacing w:line="360" w:lineRule="auto"/>
        <w:ind w:hanging="284"/>
        <w:jc w:val="both"/>
      </w:pPr>
    </w:p>
    <w:p w14:paraId="7FCE1696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lastRenderedPageBreak/>
        <w:t xml:space="preserve">Zadanie </w:t>
      </w:r>
      <w:r>
        <w:rPr>
          <w:b/>
        </w:rPr>
        <w:t>częściowe nr 13</w:t>
      </w:r>
    </w:p>
    <w:p w14:paraId="2045678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1A1D41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852C16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D2BC6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4936EE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133EF5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8631412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C05D2EE" w14:textId="2530FD0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3F5D652" w14:textId="406C15B3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92BBC64" w14:textId="77E869E3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F2D2BC3" w14:textId="74445BF6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DE70F70" w14:textId="77777777" w:rsidR="005F3F41" w:rsidRDefault="005F3F41" w:rsidP="005F3F41">
      <w:pPr>
        <w:spacing w:line="360" w:lineRule="auto"/>
        <w:ind w:hanging="284"/>
        <w:jc w:val="both"/>
      </w:pPr>
    </w:p>
    <w:p w14:paraId="7447FD9F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14</w:t>
      </w:r>
    </w:p>
    <w:p w14:paraId="08D9B6F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34D2BD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2970E6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8113E18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887F80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343388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4DC62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5CB9CFA" w14:textId="4625907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F51F7D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23939B7" w14:textId="6AE46566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C563E7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03FC2F7" w14:textId="78E5475A" w:rsidR="008A564B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A5753D3" w14:textId="23AA4116" w:rsidR="009C281C" w:rsidRDefault="009C281C" w:rsidP="00AB6CB2">
      <w:pPr>
        <w:spacing w:line="360" w:lineRule="auto"/>
        <w:ind w:hanging="284"/>
        <w:jc w:val="both"/>
        <w:rPr>
          <w:b/>
        </w:rPr>
      </w:pPr>
    </w:p>
    <w:p w14:paraId="066EBFD9" w14:textId="7741B150" w:rsidR="009C281C" w:rsidRP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>Zadanie częściowe nr 1</w:t>
      </w:r>
      <w:r>
        <w:rPr>
          <w:b/>
        </w:rPr>
        <w:t>5</w:t>
      </w:r>
    </w:p>
    <w:p w14:paraId="61C2A6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37C23F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C7CDC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D23FA8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85014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330F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 xml:space="preserve">wyliczenie zgodnie z odpowiednią tabelą zawartą w załączniku do Formularza ofertowego - Formularz cenowy  </w:t>
      </w:r>
    </w:p>
    <w:p w14:paraId="183ADA0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24CA083F" w14:textId="4A69FE5B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5AB0E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F456525" w14:textId="26242B90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F160D4" w14:textId="360599C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1219E37" w14:textId="01BF4FF8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6E6B472B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49629C2" w14:textId="2DAB032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6</w:t>
      </w:r>
    </w:p>
    <w:p w14:paraId="2FCCAD5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5A23202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09626F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B6138D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BCEF7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E01C5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514DEE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B786DA" w14:textId="4E6C051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0251465" w14:textId="3AFD5DF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98C6804" w14:textId="31A23977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54D7BE85" w14:textId="197AA2D7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560BD20" w14:textId="6B4429AC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91FEB11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889C83D" w14:textId="3BE3F28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7</w:t>
      </w:r>
    </w:p>
    <w:p w14:paraId="18D3969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843FA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2E6AD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696EFD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77B86A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8EACC4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2AB9E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E9A53F" w14:textId="4CC9A14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3A75401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warunki płatności: przelew 60 dni na zasadach określonych we wzorze umowy –</w:t>
      </w:r>
    </w:p>
    <w:p w14:paraId="76B2C191" w14:textId="66EA11CB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B49841E" w14:textId="3F0D1E4A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0FF9C67" w14:textId="626FD10B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EC1A42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45C245E7" w14:textId="3658C251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8</w:t>
      </w:r>
    </w:p>
    <w:p w14:paraId="4900866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432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046E549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7AFC11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C8FEE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8C2EE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7944BE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5D4952B4" w14:textId="1752E3D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0F6A2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FEA2B1B" w14:textId="332E21FE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dostawy od złożenia zamówienia (max. 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6C5C1029" w14:textId="262785F2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76B37CA4" w14:textId="17A9486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181885B4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7FCE11CB" w14:textId="166D225D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9</w:t>
      </w:r>
    </w:p>
    <w:p w14:paraId="1F8D9C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6C9CD1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6CDF6D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684AB1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AA488A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51ADC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277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117F8344" w14:textId="2C027C64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3DB908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8CF1CD4" w14:textId="089872BA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B9912A1" w14:textId="684A8558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544A9E1C" w14:textId="082F0E8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A926C7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E56F275" w14:textId="09C64F89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20</w:t>
      </w:r>
    </w:p>
    <w:p w14:paraId="28A050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935F6C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64962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48141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2036A11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ACF1C8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685C5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4E465B2" w14:textId="6988E6A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791E5AC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0F59F07B" w14:textId="1E103DB8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890059" w14:textId="451724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04C4F7F" w14:textId="0F58C395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D7E1BB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9FAE8C5" w14:textId="7E572E5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21</w:t>
      </w:r>
    </w:p>
    <w:p w14:paraId="19C08F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B4E1B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E89D26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59CFF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8B73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8E9F1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1D470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3DDE8678" w14:textId="2DB1A34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5D2A06CD" w14:textId="007093A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053C389" w14:textId="72D1E977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871A362" w14:textId="27B83C1C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  <w:r>
        <w:rPr>
          <w:b/>
        </w:rPr>
        <w:t xml:space="preserve"> </w:t>
      </w:r>
    </w:p>
    <w:p w14:paraId="0E338EB4" w14:textId="77777777" w:rsidR="009C281C" w:rsidRPr="009C281C" w:rsidRDefault="009C281C" w:rsidP="00224949">
      <w:pPr>
        <w:spacing w:line="360" w:lineRule="auto"/>
        <w:jc w:val="both"/>
        <w:rPr>
          <w:b/>
          <w:bCs/>
        </w:rPr>
      </w:pPr>
    </w:p>
    <w:p w14:paraId="78A4F5D5" w14:textId="2756B96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22</w:t>
      </w:r>
    </w:p>
    <w:p w14:paraId="6B77F5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7414D25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DD6D1B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53724A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wartość brutto za wykonanie całości przedmiotu zamówienia wynosi....................... zł</w:t>
      </w:r>
    </w:p>
    <w:p w14:paraId="7F86F59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7885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438AFE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DC059C7" w14:textId="14049D1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</w:t>
      </w:r>
      <w:proofErr w:type="spellStart"/>
      <w:r w:rsidR="008A564B">
        <w:rPr>
          <w:bCs/>
        </w:rPr>
        <w:t>dostay</w:t>
      </w:r>
      <w:proofErr w:type="spellEnd"/>
    </w:p>
    <w:p w14:paraId="6740F79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3240275" w14:textId="209A4AC3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25813840" w14:textId="63A72401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6AF650E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06899824" w14:textId="21C1470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23</w:t>
      </w:r>
    </w:p>
    <w:p w14:paraId="679E4CC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EF56FB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8CBF3D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356143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5324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89FBF3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3779E4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EFF3EC9" w14:textId="6AC64C3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0FF174A6" w14:textId="77777777" w:rsidR="00A17840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171BD44" w14:textId="5A30BDCB" w:rsidR="00224949" w:rsidRDefault="009C281C" w:rsidP="00A17840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96567E5" w14:textId="44DB4F06" w:rsidR="008A564B" w:rsidRPr="00A17840" w:rsidRDefault="008A564B" w:rsidP="00A17840">
      <w:pPr>
        <w:spacing w:line="360" w:lineRule="auto"/>
        <w:ind w:hanging="284"/>
        <w:jc w:val="both"/>
        <w:rPr>
          <w:bCs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B7C710D" w14:textId="6009BB4A" w:rsidR="00224949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7062EF3B" w14:textId="77777777" w:rsidR="00224949" w:rsidRPr="009C281C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6FAEE834" w14:textId="44AC21F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24</w:t>
      </w:r>
    </w:p>
    <w:p w14:paraId="240EF3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6CAAC78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EB53C4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9D6D03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0FE355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350BA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B1251D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8D9E860" w14:textId="5480A2E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B48F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46A01ED" w14:textId="03455B12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43F3ACA5" w14:textId="643368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FC332B4" w14:textId="7CFCEE7F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28B2307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6FAE999" w14:textId="1F04F302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25</w:t>
      </w:r>
    </w:p>
    <w:p w14:paraId="72E089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B0D4A7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7EEB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C89E8C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31B460C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FF192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18E1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63AFD659" w14:textId="1FDEB50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BBF095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3F21C83" w14:textId="2766B102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 xml:space="preserve">termin dostawy od złożenia zamówienia </w:t>
      </w:r>
      <w:r w:rsidR="00C563E7">
        <w:rPr>
          <w:b/>
        </w:rPr>
        <w:t xml:space="preserve">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</w:t>
      </w:r>
    </w:p>
    <w:p w14:paraId="4F636BA1" w14:textId="34E83519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5ABAF0B6" w14:textId="77777777" w:rsidR="00224949" w:rsidRPr="009C281C" w:rsidRDefault="00224949" w:rsidP="00224949">
      <w:pPr>
        <w:spacing w:line="360" w:lineRule="auto"/>
        <w:jc w:val="both"/>
        <w:rPr>
          <w:b/>
          <w:bCs/>
        </w:rPr>
      </w:pPr>
    </w:p>
    <w:p w14:paraId="25484F8D" w14:textId="39E82194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26</w:t>
      </w:r>
    </w:p>
    <w:p w14:paraId="622087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50B4F5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DEE7D1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141AAB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F3EA3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100B26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2C843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7C02CD3" w14:textId="695474E6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328466D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43C7C1B4" w14:textId="230381D3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F951832" w14:textId="281D982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C16E245" w14:textId="0984A03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4FFC6DF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37D2104" w14:textId="6DF1A01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27</w:t>
      </w:r>
    </w:p>
    <w:p w14:paraId="026885A7" w14:textId="464166DC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7EDBFA0E" w14:textId="54D21E1F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</w:t>
      </w:r>
      <w:r w:rsidR="00224949">
        <w:rPr>
          <w:bCs/>
        </w:rPr>
        <w:t>…</w:t>
      </w:r>
      <w:r w:rsidRPr="009C281C">
        <w:rPr>
          <w:bCs/>
        </w:rPr>
        <w:t>...%</w:t>
      </w:r>
    </w:p>
    <w:p w14:paraId="5814F99A" w14:textId="25933A8A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</w:t>
      </w:r>
      <w:r w:rsidR="00224949">
        <w:rPr>
          <w:bCs/>
        </w:rPr>
        <w:t>…</w:t>
      </w:r>
      <w:r w:rsidRPr="009C281C">
        <w:rPr>
          <w:bCs/>
        </w:rPr>
        <w:t>............................. zł</w:t>
      </w:r>
    </w:p>
    <w:p w14:paraId="37B865EF" w14:textId="67286A6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382B4543" w14:textId="0C681741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</w:t>
      </w:r>
      <w:r w:rsidR="00224949">
        <w:rPr>
          <w:bCs/>
        </w:rPr>
        <w:t>…</w:t>
      </w:r>
      <w:r w:rsidRPr="009C281C">
        <w:rPr>
          <w:bCs/>
        </w:rPr>
        <w:t>................................................................................................................... zł),</w:t>
      </w:r>
    </w:p>
    <w:p w14:paraId="6F0CE118" w14:textId="087B6B7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</w:t>
      </w:r>
      <w:r w:rsidR="00224949">
        <w:rPr>
          <w:bCs/>
        </w:rPr>
        <w:t>–</w:t>
      </w:r>
      <w:r w:rsidRPr="009C281C">
        <w:rPr>
          <w:bCs/>
        </w:rPr>
        <w:t xml:space="preserve"> Formularz cenowy  </w:t>
      </w:r>
    </w:p>
    <w:p w14:paraId="5C245A0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99F2971" w14:textId="4C9C10D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05BE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91E626A" w14:textId="4127FD4D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="00224949" w:rsidRPr="009C281C">
        <w:rPr>
          <w:b/>
        </w:rPr>
        <w:t>T</w:t>
      </w:r>
      <w:r w:rsidRPr="009C281C">
        <w:rPr>
          <w:b/>
        </w:rPr>
        <w:t>ermin dostaw</w:t>
      </w:r>
      <w:r w:rsidR="00C563E7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C563E7">
        <w:rPr>
          <w:b/>
        </w:rPr>
        <w:t>4</w:t>
      </w:r>
      <w:r w:rsidRPr="009C281C">
        <w:rPr>
          <w:b/>
        </w:rPr>
        <w:t xml:space="preserve"> godziny): …………</w:t>
      </w:r>
      <w:r w:rsidR="00224949">
        <w:rPr>
          <w:b/>
        </w:rPr>
        <w:t>…</w:t>
      </w:r>
      <w:r w:rsidRPr="009C281C">
        <w:rPr>
          <w:b/>
        </w:rPr>
        <w:t>.</w:t>
      </w:r>
    </w:p>
    <w:p w14:paraId="080A8A56" w14:textId="1A7F1117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BD2DB16" w14:textId="7777777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</w:p>
    <w:p w14:paraId="4C62E9C7" w14:textId="38B79E4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 xml:space="preserve">Zadanie częściowe nr </w:t>
      </w:r>
      <w:r>
        <w:rPr>
          <w:b/>
        </w:rPr>
        <w:t>28</w:t>
      </w:r>
    </w:p>
    <w:p w14:paraId="09AF598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270A488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508DAE5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666577F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5DB872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8184F0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79BA5DE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936FA96" w14:textId="2DAAA51C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D38042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035C89E" w14:textId="34768BA3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C563E7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4FC4580" w14:textId="4E8FC01B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37396780" w14:textId="3539341C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7115BFD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A6E453E" w14:textId="3340A7A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29</w:t>
      </w:r>
    </w:p>
    <w:p w14:paraId="2363522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3452D0C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6820F1E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52ED3C4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lastRenderedPageBreak/>
        <w:tab/>
        <w:t>wartość brutto za wykonanie całości przedmiotu zamówienia wynosi....................... zł</w:t>
      </w:r>
    </w:p>
    <w:p w14:paraId="722E585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6FF042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305009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09946354" w14:textId="7D6F4D3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1CB331EF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13C6F649" w14:textId="07ABE831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</w:t>
      </w:r>
      <w:r w:rsidR="00C563E7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C563E7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5988EA33" w14:textId="71B57E06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6E90E8BE" w14:textId="43658C9E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39007DE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EAE733" w14:textId="361724A4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30</w:t>
      </w:r>
    </w:p>
    <w:p w14:paraId="68B4790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6E93D1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37E420D4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45CC34F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4618BA4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DAFFC4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36D331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2F4EAFC9" w14:textId="5F6249C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>2 lata</w:t>
      </w:r>
      <w:r w:rsidR="008A564B">
        <w:rPr>
          <w:bCs/>
        </w:rPr>
        <w:t xml:space="preserve"> od daty dostawy </w:t>
      </w:r>
    </w:p>
    <w:p w14:paraId="78BA7A1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781C098" w14:textId="20D02525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</w:t>
      </w:r>
      <w:r w:rsidR="00C563E7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C563E7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1F5ECB1" w14:textId="5BF9A5E8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1B1A810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D3FFAB" w14:textId="47959299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31</w:t>
      </w:r>
    </w:p>
    <w:p w14:paraId="7A042A1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0CCEE46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781D4AF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16D1AFC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0550910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ED7799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B5FEEAB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A53F01D" w14:textId="28C6D779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lastRenderedPageBreak/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212F41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04E28FD7" w14:textId="78BAC50C" w:rsidR="005F3F41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C563E7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47F8A83F" w14:textId="33A115FE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45D574A2" w14:textId="28E85002" w:rsidR="0025683B" w:rsidRDefault="0025683B" w:rsidP="00224949">
      <w:pPr>
        <w:spacing w:line="360" w:lineRule="auto"/>
        <w:ind w:hanging="284"/>
        <w:jc w:val="both"/>
        <w:rPr>
          <w:b/>
        </w:rPr>
      </w:pPr>
    </w:p>
    <w:p w14:paraId="2F809E57" w14:textId="5385972C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>Zadanie częściowe nr 3</w:t>
      </w:r>
      <w:r w:rsidR="000273D4">
        <w:rPr>
          <w:b/>
        </w:rPr>
        <w:t>2</w:t>
      </w:r>
    </w:p>
    <w:p w14:paraId="744729AC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netto za wykonanie całości przedmiotu zamówienia wynosi....................... zł</w:t>
      </w:r>
    </w:p>
    <w:p w14:paraId="6916A2EB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stawka  podatku VAT wynosi  ......%</w:t>
      </w:r>
    </w:p>
    <w:p w14:paraId="2474FFE4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kwota podatku VAT wynosi ................................ zł</w:t>
      </w:r>
    </w:p>
    <w:p w14:paraId="3789A49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brutto za wykonanie całości przedmiotu zamówienia wynosi....................... zł</w:t>
      </w:r>
    </w:p>
    <w:p w14:paraId="367C421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(słownie:...................................................................................................................... zł),</w:t>
      </w:r>
    </w:p>
    <w:p w14:paraId="58007B9E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 xml:space="preserve">wyliczenie zgodnie z odpowiednią tabelą zawartą w załączniku do Formularza ofertowego - Formularz cenowy  </w:t>
      </w:r>
    </w:p>
    <w:p w14:paraId="259341A1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termin wykonania umowy wynosi 12 miesięcy od daty zawarcia umowy</w:t>
      </w:r>
    </w:p>
    <w:p w14:paraId="1D49802D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okres gwarancji minimum 2 lata od daty dostawy </w:t>
      </w:r>
    </w:p>
    <w:p w14:paraId="27C70B27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warunki płatności: przelew 60 dni na zasadach określonych we wzorze umowy –</w:t>
      </w:r>
    </w:p>
    <w:p w14:paraId="1A03919D" w14:textId="60CCC4C7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  <w:bCs/>
        </w:rPr>
        <w:tab/>
      </w:r>
      <w:r w:rsidRPr="0025683B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25683B">
        <w:rPr>
          <w:b/>
        </w:rPr>
        <w:t>2</w:t>
      </w:r>
      <w:r w:rsidR="00C563E7">
        <w:rPr>
          <w:b/>
        </w:rPr>
        <w:t>4</w:t>
      </w:r>
      <w:r w:rsidRPr="0025683B">
        <w:rPr>
          <w:b/>
        </w:rPr>
        <w:t xml:space="preserve"> godziny): …………....</w:t>
      </w:r>
    </w:p>
    <w:p w14:paraId="15F60197" w14:textId="470564E0" w:rsid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 xml:space="preserve">   termin dostawy na hasło „na ratunek życia” (max. 8 godzin ) ………….</w:t>
      </w:r>
    </w:p>
    <w:p w14:paraId="34FBC2D0" w14:textId="396D6C72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591EF968" w14:textId="1F8F69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3</w:t>
      </w:r>
    </w:p>
    <w:p w14:paraId="1452ED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C66EA6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233C6C0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00942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E3E844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F66B1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1AE9DB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62E45A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D71D4F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3040576" w14:textId="386C0BD6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C5251EB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5E624CF" w14:textId="32213FFF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40A0F593" w14:textId="77777777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1448E570" w14:textId="696DBDA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>Zadanie częściowe nr 3</w:t>
      </w:r>
      <w:r>
        <w:rPr>
          <w:b/>
        </w:rPr>
        <w:t>4</w:t>
      </w:r>
    </w:p>
    <w:p w14:paraId="4B96C4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71EAAE7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334AD8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6F0F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5E9EB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9F3A72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35FA0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AB0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AFD69F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D7EF7E" w14:textId="176231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50B93DD" w14:textId="79F9DD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01AE5E9B" w14:textId="197012B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58CC73A" w14:textId="3639A4F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5</w:t>
      </w:r>
    </w:p>
    <w:p w14:paraId="74C3B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41549C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0FBD3B9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9A36B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D521D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24CD24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82CB5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3FC8C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80699D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047B5C0" w14:textId="71DA994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A1463E3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B8B9980" w14:textId="0F89BB6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AA5F8D9" w14:textId="34543B3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6</w:t>
      </w:r>
    </w:p>
    <w:p w14:paraId="1C484B3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7A412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922CD5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72C37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6547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0D08C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 xml:space="preserve">wyliczenie zgodnie z odpowiednią tabelą zawartą w załączniku do Formularza ofertowego - Formularz cenowy  </w:t>
      </w:r>
    </w:p>
    <w:p w14:paraId="2BAB057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AFD361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3F11E3D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2C5F22EC" w14:textId="0BD08092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58CB93D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1E71F3B" w14:textId="6801983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70AFD847" w14:textId="32E427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7</w:t>
      </w:r>
    </w:p>
    <w:p w14:paraId="250911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67E5EA0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A4F1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7C04C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73AEE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6ACA38C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AF18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F62F5D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27DA92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CED632" w14:textId="1195BAC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3A1E79" w14:textId="6ED76190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01B138A" w14:textId="69E0C4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8</w:t>
      </w:r>
    </w:p>
    <w:p w14:paraId="69C9745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70820E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87F4B8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56807D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1A4D89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2B9DC8A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5F2889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13E98A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9738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70B69EA4" w14:textId="6CE911B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8F0DF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A671846" w14:textId="6B55FCB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5AA1DE74" w14:textId="7D3BD67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9</w:t>
      </w:r>
    </w:p>
    <w:p w14:paraId="0EDFEE7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FCD364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3EA75DB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5C20F5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0D4483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AE423C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D3C63A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0C6DA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7A6FD6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5C5467D4" w14:textId="609D481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D2023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CCDB4E7" w14:textId="6D0D616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27ED4B" w14:textId="1C6BCE2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40</w:t>
      </w:r>
    </w:p>
    <w:p w14:paraId="29C7150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7EDC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ED8399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82742D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53BB6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ED628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78CA0C8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A4F603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522C3C8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61C148B" w14:textId="2B8242E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E4CBCC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55F96C6" w14:textId="7DD29A1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C681B76" w14:textId="5DBCD58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41</w:t>
      </w:r>
    </w:p>
    <w:p w14:paraId="10F2229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425881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EE3C6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3433A6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52343D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 xml:space="preserve">     (słownie:...................................................................................................................... zł),</w:t>
      </w:r>
    </w:p>
    <w:p w14:paraId="14EEC6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7517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BF84F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019369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2505323" w14:textId="321DD0F6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 xml:space="preserve">termin dostawy </w:t>
      </w:r>
      <w:r w:rsidR="00C563E7">
        <w:rPr>
          <w:b/>
        </w:rPr>
        <w:t xml:space="preserve">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E925177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6E6011" w14:textId="71AD9141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66692A54" w14:textId="3954886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42</w:t>
      </w:r>
    </w:p>
    <w:p w14:paraId="6B89B3C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C2BC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5BDA1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06E2A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F97EDE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28E2EA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3A17D6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55F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EBD85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17C94D11" w14:textId="62EF9FD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9E5414" w14:textId="7B0105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137EB52" w14:textId="094B9284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4F008AFA" w14:textId="764968A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43</w:t>
      </w:r>
    </w:p>
    <w:p w14:paraId="62E0659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A7659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1F05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D8FFD9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80187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5DB6BDB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699EFE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1A9433A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28E47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768AE79" w14:textId="19302AC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lastRenderedPageBreak/>
        <w:tab/>
      </w:r>
      <w:r w:rsidRPr="000273D4">
        <w:rPr>
          <w:b/>
        </w:rPr>
        <w:t xml:space="preserve">termin dostawy </w:t>
      </w:r>
      <w:r w:rsidR="00C563E7">
        <w:rPr>
          <w:b/>
        </w:rPr>
        <w:t xml:space="preserve">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5FA3E16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34090D2" w14:textId="493D1B70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1B6D35A7" w14:textId="6F45A70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44</w:t>
      </w:r>
    </w:p>
    <w:p w14:paraId="47B0027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65C3F7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BFA97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787BF3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DBEAD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7023F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C3B2D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6064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E0BE6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A53455" w14:textId="7BBBD77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61D57E9D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8526158" w14:textId="5CF3E5F2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1DF9EC" w14:textId="62BBED0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45</w:t>
      </w:r>
    </w:p>
    <w:p w14:paraId="2C09998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075435E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4A583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1CA1DE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8F3A7F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06804A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02C4A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DEF1F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9AB54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CCB16B3" w14:textId="76BCDB0D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4632C4DE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C95DBE" w14:textId="6CC20A2F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1E66635" w14:textId="13D5D8BD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46</w:t>
      </w:r>
    </w:p>
    <w:p w14:paraId="7EEBBD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DDEE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1123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 xml:space="preserve">     kwota podatku VAT wynosi ................................ zł</w:t>
      </w:r>
    </w:p>
    <w:p w14:paraId="741E87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23E5F4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DDAECC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2BB80E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E4C6D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50F4D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72BBC09" w14:textId="269700D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3D94C1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6B0D8CFB" w14:textId="53F60ED9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BCF4B29" w14:textId="413A68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47</w:t>
      </w:r>
    </w:p>
    <w:p w14:paraId="1A8328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B98B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D272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2DBF7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BA31B1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B54788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2A003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FC60F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C44CEC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BD02FA" w14:textId="1555184D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C563E7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C563E7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C281F7C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3521871" w14:textId="77777777" w:rsidR="0025683B" w:rsidRPr="00224949" w:rsidRDefault="0025683B" w:rsidP="000273D4">
      <w:pPr>
        <w:spacing w:line="360" w:lineRule="auto"/>
        <w:jc w:val="both"/>
        <w:rPr>
          <w:b/>
        </w:rPr>
      </w:pPr>
    </w:p>
    <w:p w14:paraId="02B4DFDC" w14:textId="77777777" w:rsidR="00CA7C6C" w:rsidRDefault="00CA7C6C" w:rsidP="00535E57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14:paraId="6FFCA999" w14:textId="77777777" w:rsidR="00CA7C6C" w:rsidRDefault="00CA7C6C" w:rsidP="00535E57">
      <w:pPr>
        <w:spacing w:line="360" w:lineRule="auto"/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14:paraId="4B035901" w14:textId="77777777" w:rsidR="00CA7C6C" w:rsidRDefault="00CA7C6C" w:rsidP="00535E57">
      <w:pPr>
        <w:spacing w:line="360" w:lineRule="auto"/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7A6709" w14:textId="77777777" w:rsidR="00CA7C6C" w:rsidRDefault="00CA7C6C">
      <w:pPr>
        <w:spacing w:line="360" w:lineRule="auto"/>
        <w:ind w:left="-284"/>
        <w:jc w:val="both"/>
      </w:pPr>
      <w:r>
        <w:t xml:space="preserve">5) prosimy o zwrot pieniędzy wniesionych tytułem wadium na </w:t>
      </w:r>
      <w:r w:rsidR="00740C0B">
        <w:t>podane</w:t>
      </w:r>
      <w:r w:rsidR="0030391A">
        <w:t xml:space="preserve"> </w:t>
      </w:r>
      <w:r>
        <w:t>konto</w:t>
      </w:r>
      <w:r w:rsidR="00740C0B">
        <w:t xml:space="preserve"> bankowe</w:t>
      </w:r>
      <w:r>
        <w:t>*:</w:t>
      </w:r>
    </w:p>
    <w:p w14:paraId="24CF9EC9" w14:textId="77777777" w:rsidR="00CA7C6C" w:rsidRDefault="00CA7C6C">
      <w:pPr>
        <w:spacing w:line="360" w:lineRule="auto"/>
      </w:pPr>
      <w:r>
        <w:t>................................................................................................................................,</w:t>
      </w:r>
    </w:p>
    <w:p w14:paraId="4C0B48AE" w14:textId="77777777" w:rsidR="00CA7C6C" w:rsidRDefault="00CA7C6C" w:rsidP="00535E57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lastRenderedPageBreak/>
        <w:t>* dotyczy tych wykonawców, którzy wnoszą wadium gotówką</w:t>
      </w:r>
    </w:p>
    <w:p w14:paraId="67F015DF" w14:textId="77777777" w:rsidR="00CA7C6C" w:rsidRDefault="00CA7C6C">
      <w:pPr>
        <w:spacing w:line="360" w:lineRule="auto"/>
        <w:ind w:hanging="284"/>
        <w:jc w:val="both"/>
      </w:pPr>
      <w:r>
        <w:t>6)</w:t>
      </w:r>
      <w:r>
        <w:tab/>
        <w:t xml:space="preserve">oświadczamy, że zapoznaliśmy się z </w:t>
      </w:r>
      <w:r w:rsidR="00C8058B">
        <w:t>wzorem umowy, który</w:t>
      </w:r>
      <w:r>
        <w:t xml:space="preserve"> </w:t>
      </w:r>
      <w:r w:rsidR="00C8058B">
        <w:t>stanowi załącznik do</w:t>
      </w:r>
      <w:r>
        <w:t xml:space="preserve"> Specyfikacji Istotnych Warunków Zamówienia i zobowiązujemy się w przypadku wyboru naszej oferty do zawarcia umowy na zawartych tam warunkach w miejscu i terminie wyznaczonym przez Zamawiającego.</w:t>
      </w:r>
    </w:p>
    <w:p w14:paraId="008403FA" w14:textId="77777777" w:rsidR="00C67FC7" w:rsidRPr="00C67FC7" w:rsidRDefault="00C67FC7" w:rsidP="00C67FC7">
      <w:pPr>
        <w:spacing w:line="360" w:lineRule="auto"/>
        <w:ind w:hanging="284"/>
        <w:jc w:val="both"/>
      </w:pPr>
      <w:r>
        <w:t>7) oświadczamy, że cały oferowany przez nas asortyment</w:t>
      </w:r>
      <w:r w:rsidR="006B229B">
        <w:t xml:space="preserve"> ma wszystkie parametry określone przez Zamawiającego w SIWZ i</w:t>
      </w:r>
      <w:r w:rsidRPr="00C67FC7">
        <w:t xml:space="preserve"> posiada wszystkie wymagane odpowiednimi przepisami dokumenty m. in.: deklaracje zgodności, </w:t>
      </w:r>
      <w:r>
        <w:t xml:space="preserve">dopuszczenie do obrotu </w:t>
      </w:r>
      <w:r w:rsidRPr="00C67FC7">
        <w:t>i certyfikaty (jeśli wymagają tego stosowne przepisy prawa),  i zobowiązujemy się je dostarczyć na każde wezwanie Zamawiającego,</w:t>
      </w:r>
    </w:p>
    <w:p w14:paraId="639939E0" w14:textId="77777777" w:rsidR="00C67FC7" w:rsidRPr="00C67FC7" w:rsidRDefault="00C67FC7" w:rsidP="00C67FC7">
      <w:pPr>
        <w:spacing w:line="360" w:lineRule="auto"/>
        <w:ind w:hanging="284"/>
        <w:jc w:val="both"/>
      </w:pPr>
      <w:r>
        <w:t>8</w:t>
      </w:r>
      <w:r w:rsidRPr="00C67FC7">
        <w:t xml:space="preserve">)  oświadczamy, </w:t>
      </w:r>
      <w:r w:rsidRPr="00C67FC7">
        <w:rPr>
          <w:bCs/>
        </w:rPr>
        <w:t>ż</w:t>
      </w:r>
      <w:r w:rsidRPr="00C67FC7">
        <w:t xml:space="preserve">e w cenie oferty zostały uwzględnione wszystkie koszty wykonania zamówienia i realizacji przyszłego świadczenia umownego, i </w:t>
      </w:r>
      <w:r w:rsidRPr="00C67FC7">
        <w:rPr>
          <w:bCs/>
        </w:rPr>
        <w:t>ż</w:t>
      </w:r>
      <w:r w:rsidRPr="00C67FC7">
        <w:t>e cena oferty nie ma charakteru ceny rażąco niskiej (ceny dumpingowej).</w:t>
      </w:r>
    </w:p>
    <w:p w14:paraId="084E3F17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284"/>
        <w:jc w:val="both"/>
      </w:pPr>
      <w:r w:rsidRPr="00C67FC7">
        <w:t xml:space="preserve">oświadczamy, zgodnie z art. 91 ust. 3a </w:t>
      </w:r>
      <w:proofErr w:type="spellStart"/>
      <w:r w:rsidRPr="00C67FC7">
        <w:t>Pzp</w:t>
      </w:r>
      <w:proofErr w:type="spellEnd"/>
      <w:r w:rsidRPr="00C67FC7">
        <w:t>, że wybór naszej oferty:</w:t>
      </w:r>
    </w:p>
    <w:p w14:paraId="3CD705D6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instrText xml:space="preserve"> FORMCHECKBOX </w:instrText>
      </w:r>
      <w:r w:rsidR="00045825">
        <w:fldChar w:fldCharType="separate"/>
      </w:r>
      <w:r w:rsidRPr="00C67FC7">
        <w:fldChar w:fldCharType="end"/>
      </w:r>
      <w:r w:rsidRPr="00C67FC7">
        <w:t xml:space="preserve"> </w:t>
      </w:r>
      <w:r w:rsidRPr="00C67FC7">
        <w:rPr>
          <w:b/>
        </w:rPr>
        <w:t>nie będzie</w:t>
      </w:r>
      <w:r w:rsidRPr="00C67FC7">
        <w:t xml:space="preserve"> prowadzić do powstania u Zamawiającego obowiązku podatkowego.</w:t>
      </w:r>
    </w:p>
    <w:p w14:paraId="2007AA3A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rPr>
          <w:lang w:val="cs-CZ"/>
        </w:rPr>
        <w:instrText xml:space="preserve"> FORMCHECKBOX </w:instrText>
      </w:r>
      <w:r w:rsidR="00045825">
        <w:rPr>
          <w:lang w:val="cs-CZ"/>
        </w:rPr>
      </w:r>
      <w:r w:rsidR="00045825">
        <w:rPr>
          <w:lang w:val="cs-CZ"/>
        </w:rPr>
        <w:fldChar w:fldCharType="separate"/>
      </w:r>
      <w:r w:rsidRPr="00C67FC7">
        <w:fldChar w:fldCharType="end"/>
      </w:r>
      <w:r w:rsidRPr="00C67FC7">
        <w:rPr>
          <w:lang w:val="cs-CZ"/>
        </w:rPr>
        <w:t xml:space="preserve"> </w:t>
      </w:r>
      <w:r w:rsidRPr="00C67FC7">
        <w:rPr>
          <w:b/>
          <w:lang w:val="cs-CZ"/>
        </w:rPr>
        <w:t>będzie</w:t>
      </w:r>
      <w:r w:rsidRPr="00C67FC7">
        <w:rPr>
          <w:lang w:val="cs-CZ"/>
        </w:rPr>
        <w:t xml:space="preserve"> prowadzić do powstania u Zamawiającego obowiązku podatkowego następujących towarów/usług:</w:t>
      </w:r>
    </w:p>
    <w:p w14:paraId="611A317C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…………………………………………………… - ………………………………….. zł netto</w:t>
      </w:r>
    </w:p>
    <w:p w14:paraId="44E947A6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t>Nazwa towaru/usługi</w:t>
      </w:r>
      <w:r w:rsidRPr="00C67FC7">
        <w:rPr>
          <w:lang w:val="cs-CZ"/>
        </w:rPr>
        <w:tab/>
      </w:r>
      <w:r w:rsidRPr="00C67FC7">
        <w:rPr>
          <w:lang w:val="cs-CZ"/>
        </w:rPr>
        <w:tab/>
        <w:t>wartość bez kwoty podatku VAT</w:t>
      </w:r>
    </w:p>
    <w:p w14:paraId="446E90D5" w14:textId="77777777" w:rsidR="00C67FC7" w:rsidRPr="00C67FC7" w:rsidRDefault="00C67FC7" w:rsidP="00C67FC7">
      <w:pPr>
        <w:spacing w:line="360" w:lineRule="auto"/>
        <w:ind w:hanging="284"/>
        <w:jc w:val="both"/>
      </w:pPr>
    </w:p>
    <w:p w14:paraId="60B719F0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426"/>
        <w:jc w:val="both"/>
      </w:pPr>
      <w:r w:rsidRPr="00C67FC7">
        <w:t>w przypadku wyboru oferty za ofertę najkorzystniejszą:</w:t>
      </w:r>
    </w:p>
    <w:p w14:paraId="6B6AEEDE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Osoba/y uprawniona/e do podpisania umowy: …………………………...</w:t>
      </w:r>
    </w:p>
    <w:p w14:paraId="005A9CF5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 do kontaktów w sprawie realizacji umowy: ………………………..….</w:t>
      </w:r>
    </w:p>
    <w:p w14:paraId="2F442278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  tel.: ………………………………, faks: …………………………………….…</w:t>
      </w:r>
      <w:r w:rsidRPr="00C67FC7">
        <w:rPr>
          <w:bCs/>
        </w:rPr>
        <w:t>.</w:t>
      </w:r>
      <w:r w:rsidRPr="00C67FC7">
        <w:rPr>
          <w:bCs/>
          <w:lang w:val="x-none"/>
        </w:rPr>
        <w:t>.</w:t>
      </w:r>
    </w:p>
    <w:p w14:paraId="63EB29AA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</w:t>
      </w:r>
      <w:r w:rsidRPr="00C67FC7">
        <w:rPr>
          <w:bCs/>
        </w:rPr>
        <w:t xml:space="preserve"> e -</w:t>
      </w:r>
      <w:r w:rsidRPr="00C67FC7">
        <w:rPr>
          <w:bCs/>
          <w:lang w:val="x-none"/>
        </w:rPr>
        <w:t xml:space="preserve"> mail:</w:t>
      </w:r>
      <w:r w:rsidRPr="00C67FC7">
        <w:t xml:space="preserve"> </w:t>
      </w:r>
      <w:r w:rsidRPr="00C67FC7">
        <w:rPr>
          <w:bCs/>
        </w:rPr>
        <w:t>………………………..….</w:t>
      </w:r>
    </w:p>
    <w:p w14:paraId="4FAA3F57" w14:textId="77777777" w:rsidR="00C67FC7" w:rsidRPr="00C67FC7" w:rsidRDefault="00C67FC7" w:rsidP="00C67FC7">
      <w:pPr>
        <w:spacing w:line="360" w:lineRule="auto"/>
        <w:ind w:hanging="284"/>
        <w:jc w:val="both"/>
        <w:rPr>
          <w:b/>
          <w:bCs/>
        </w:rPr>
      </w:pPr>
      <w:r w:rsidRPr="00C67FC7">
        <w:t>11) załącznikami do niniejszej oferty są:</w:t>
      </w:r>
    </w:p>
    <w:p w14:paraId="514CCB9D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formularz cenowy</w:t>
      </w:r>
    </w:p>
    <w:p w14:paraId="0A2C2C2B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 dokumenty, o których mowa w Specyfikacji Istotnych Warunków Zamówienia,</w:t>
      </w:r>
    </w:p>
    <w:p w14:paraId="5BA710D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12)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333DC9D2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bCs/>
        </w:rPr>
        <w:t>13)  i</w:t>
      </w:r>
      <w:r w:rsidRPr="00C67FC7">
        <w:t>nformacja dla Zamawiającego</w:t>
      </w:r>
    </w:p>
    <w:p w14:paraId="64743C3A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lastRenderedPageBreak/>
        <w:t>Czy Wykonawca jest mikroprzedsiębiorstwem bądź małym lub średnim przedsiębiorstwem?</w:t>
      </w:r>
    </w:p>
    <w:p w14:paraId="5A376D1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u w:val="single"/>
        </w:rPr>
        <w:t>Odpowiedź Wykonawcy:</w:t>
      </w:r>
    </w:p>
    <w:p w14:paraId="1B60D40A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t xml:space="preserve">Wykonawca jest: </w:t>
      </w:r>
      <w:r w:rsidRPr="00C67FC7">
        <w:rPr>
          <w:i/>
        </w:rPr>
        <w:t>(niepotrzebne skreślić - właściwe zaznaczyć)</w:t>
      </w:r>
    </w:p>
    <w:p w14:paraId="6CB33E73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mikroprzedsiębiorstwem</w:t>
      </w:r>
    </w:p>
    <w:p w14:paraId="336FB22C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małym przedsiębiorstwem</w:t>
      </w:r>
    </w:p>
    <w:p w14:paraId="5F13072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średnim przedsiębiorstwem</w:t>
      </w:r>
    </w:p>
    <w:p w14:paraId="7805E30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inne jakie: …………………</w:t>
      </w:r>
    </w:p>
    <w:p w14:paraId="14E302B9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</w:p>
    <w:p w14:paraId="63EC26D5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Uwaga!</w:t>
      </w:r>
    </w:p>
    <w:p w14:paraId="759A98FC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Mikroprzedsiębiorstwo: przedsiębiorstwo, które zatrudnia mniej niż 10 osób i którego roczny obrót lub roczna suma bilansowa nie przekracza 2 milionów EUR.</w:t>
      </w:r>
    </w:p>
    <w:p w14:paraId="46EBF30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Małe przedsiębiorstwo: przedsiębiorstwo, które zatrudnia mniej niż 50 osób i którego roczny obrót lub roczna suma bilansowa nie przekracza 10 milionów EUR.</w:t>
      </w:r>
    </w:p>
    <w:p w14:paraId="64D8557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 xml:space="preserve">Średnie przedsiębiorstwa: przedsiębiorstwa, które nie są mikroprzedsiębiorstwami ani małymi przedsiębiorstwami </w:t>
      </w:r>
      <w:r w:rsidRPr="00C67FC7">
        <w:rPr>
          <w:b/>
          <w:i/>
        </w:rPr>
        <w:t>i które</w:t>
      </w:r>
      <w:r w:rsidRPr="00C67FC7">
        <w:rPr>
          <w:i/>
        </w:rPr>
        <w:t xml:space="preserve"> zatrudniają mniej niż 250 osób i których roczny obrót nie przekracza 50 milionów EUR lub roczna suma bilansowa nie przekracza 43 milionów EUR.</w:t>
      </w:r>
    </w:p>
    <w:p w14:paraId="5A54DB2D" w14:textId="77777777" w:rsidR="00CA7C6C" w:rsidRDefault="00CA7C6C" w:rsidP="00131DF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sectPr w:rsidR="00CA7C6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68014" w14:textId="77777777" w:rsidR="00224949" w:rsidRDefault="00224949">
      <w:r>
        <w:separator/>
      </w:r>
    </w:p>
  </w:endnote>
  <w:endnote w:type="continuationSeparator" w:id="0">
    <w:p w14:paraId="21D6F64E" w14:textId="77777777" w:rsidR="00224949" w:rsidRDefault="0022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29F2C" w14:textId="77777777" w:rsidR="00224949" w:rsidRDefault="002249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5825"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6C312935" w14:textId="77777777" w:rsidR="00224949" w:rsidRDefault="002249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F8BF9" w14:textId="77777777" w:rsidR="00224949" w:rsidRDefault="00224949">
      <w:r>
        <w:separator/>
      </w:r>
    </w:p>
  </w:footnote>
  <w:footnote w:type="continuationSeparator" w:id="0">
    <w:p w14:paraId="15F6793C" w14:textId="77777777" w:rsidR="00224949" w:rsidRDefault="00224949">
      <w:r>
        <w:continuationSeparator/>
      </w:r>
    </w:p>
  </w:footnote>
  <w:footnote w:id="1">
    <w:p w14:paraId="73AF2F89" w14:textId="77777777" w:rsidR="00224949" w:rsidRDefault="00224949">
      <w:pPr>
        <w:pStyle w:val="Tekstprzypisudolnego"/>
      </w:pPr>
      <w:r>
        <w:rPr>
          <w:rStyle w:val="Odwoanieprzypisudolnego"/>
        </w:rPr>
        <w:footnoteRef/>
      </w:r>
      <w:r>
        <w:t xml:space="preserve"> Zamawiający dopuszcza modyfikację formularza ofertowego poprzez usunięcie zadań częściowych na które Wykonawca nie składa oferty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AA4CB2"/>
    <w:multiLevelType w:val="hybridMultilevel"/>
    <w:tmpl w:val="7690FE0A"/>
    <w:lvl w:ilvl="0" w:tplc="CA9694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8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1"/>
  </w:num>
  <w:num w:numId="11">
    <w:abstractNumId w:val="25"/>
  </w:num>
  <w:num w:numId="12">
    <w:abstractNumId w:val="11"/>
  </w:num>
  <w:num w:numId="13">
    <w:abstractNumId w:val="23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30"/>
  </w:num>
  <w:num w:numId="35">
    <w:abstractNumId w:val="27"/>
  </w:num>
  <w:num w:numId="36">
    <w:abstractNumId w:val="35"/>
  </w:num>
  <w:num w:numId="37">
    <w:abstractNumId w:val="13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41"/>
    <w:rsid w:val="000273D4"/>
    <w:rsid w:val="00045825"/>
    <w:rsid w:val="000B44FF"/>
    <w:rsid w:val="001303B5"/>
    <w:rsid w:val="00131DFB"/>
    <w:rsid w:val="0018410E"/>
    <w:rsid w:val="00224949"/>
    <w:rsid w:val="0025683B"/>
    <w:rsid w:val="0030391A"/>
    <w:rsid w:val="00443C09"/>
    <w:rsid w:val="00535E57"/>
    <w:rsid w:val="00555CB8"/>
    <w:rsid w:val="00586339"/>
    <w:rsid w:val="005A70C7"/>
    <w:rsid w:val="005F3F41"/>
    <w:rsid w:val="006B229B"/>
    <w:rsid w:val="00740C0B"/>
    <w:rsid w:val="00893A41"/>
    <w:rsid w:val="008A02C2"/>
    <w:rsid w:val="008A564B"/>
    <w:rsid w:val="009C281C"/>
    <w:rsid w:val="00A17840"/>
    <w:rsid w:val="00AB6CB2"/>
    <w:rsid w:val="00B22BF8"/>
    <w:rsid w:val="00B61996"/>
    <w:rsid w:val="00C563E7"/>
    <w:rsid w:val="00C67FC7"/>
    <w:rsid w:val="00C8058B"/>
    <w:rsid w:val="00CA0475"/>
    <w:rsid w:val="00CA7C6C"/>
    <w:rsid w:val="00F2537A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EBD96"/>
  <w15:chartTrackingRefBased/>
  <w15:docId w15:val="{6063A4CC-DF62-44A3-86B6-CD2509D5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5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F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F41"/>
  </w:style>
  <w:style w:type="character" w:styleId="Odwoanieprzypisudolnego">
    <w:name w:val="footnote reference"/>
    <w:basedOn w:val="Domylnaczcionkaakapitu"/>
    <w:uiPriority w:val="99"/>
    <w:semiHidden/>
    <w:unhideWhenUsed/>
    <w:rsid w:val="005F3F4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8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8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81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28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2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99458-E828-4616-A467-146E58F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23</Pages>
  <Words>5184</Words>
  <Characters>41282</Characters>
  <Application>Microsoft Office Word</Application>
  <DocSecurity>0</DocSecurity>
  <Lines>344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Zaopatrzenie</cp:lastModifiedBy>
  <cp:revision>8</cp:revision>
  <cp:lastPrinted>2007-10-05T07:59:00Z</cp:lastPrinted>
  <dcterms:created xsi:type="dcterms:W3CDTF">2020-06-08T09:28:00Z</dcterms:created>
  <dcterms:modified xsi:type="dcterms:W3CDTF">2020-07-15T04:55:00Z</dcterms:modified>
</cp:coreProperties>
</file>