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FD2E94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465D9C" w:rsidRPr="00465D9C">
        <w:rPr>
          <w:b/>
        </w:rPr>
        <w:t>NA/O/199/2020</w:t>
      </w:r>
      <w:r>
        <w:rPr>
          <w:b/>
          <w:lang w:val="pl-PL"/>
        </w:rPr>
        <w:t xml:space="preserve"> </w:t>
      </w:r>
      <w:r w:rsidR="00465D9C" w:rsidRPr="00465D9C">
        <w:rPr>
          <w:lang w:val="pl-PL"/>
        </w:rPr>
        <w:t>Rzeszów</w:t>
      </w:r>
      <w:r w:rsidR="00211900" w:rsidRPr="003209A8">
        <w:t xml:space="preserve">, </w:t>
      </w:r>
      <w:r w:rsidR="00FD2E94">
        <w:t>2020-07-1</w:t>
      </w:r>
      <w:r w:rsidR="00FD2E94">
        <w:rPr>
          <w:lang w:val="pl-PL"/>
        </w:rPr>
        <w:t>6</w:t>
      </w:r>
      <w:bookmarkStart w:id="0" w:name="_GoBack"/>
      <w:bookmarkEnd w:id="0"/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343E6">
        <w:t>Podstawa pr</w:t>
      </w:r>
      <w:r w:rsidR="00F11D06" w:rsidRPr="005343E6">
        <w:t>awna ogłoszenia: art. 4 pkt. 8</w:t>
      </w:r>
      <w:r w:rsidR="00F11D06" w:rsidRPr="005343E6">
        <w:rPr>
          <w:sz w:val="20"/>
          <w:szCs w:val="20"/>
        </w:rPr>
        <w:t xml:space="preserve"> </w:t>
      </w:r>
      <w:r w:rsidR="007427DE" w:rsidRPr="005343E6">
        <w:rPr>
          <w:bCs/>
        </w:rPr>
        <w:t>ustawy 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465D9C" w:rsidRPr="00465D9C">
        <w:t>(</w:t>
      </w:r>
      <w:proofErr w:type="spellStart"/>
      <w:r w:rsidR="00465D9C" w:rsidRPr="00465D9C">
        <w:t>t.j</w:t>
      </w:r>
      <w:proofErr w:type="spellEnd"/>
      <w:r w:rsidR="00465D9C" w:rsidRPr="00465D9C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5343E6" w:rsidRDefault="00465D9C" w:rsidP="00583EF9">
      <w:pPr>
        <w:spacing w:line="360" w:lineRule="auto"/>
        <w:rPr>
          <w:b/>
          <w:lang w:val="de-DE"/>
        </w:rPr>
      </w:pPr>
      <w:r w:rsidRPr="005343E6">
        <w:rPr>
          <w:rFonts w:ascii="Arial" w:hAnsi="Arial" w:cs="Arial"/>
          <w:sz w:val="22"/>
          <w:szCs w:val="22"/>
        </w:rPr>
        <w:t>mgr inż. Aneta Jurasz</w:t>
      </w:r>
      <w:r w:rsidR="00014627" w:rsidRPr="005343E6">
        <w:rPr>
          <w:rFonts w:ascii="Arial" w:hAnsi="Arial" w:cs="Arial"/>
          <w:sz w:val="22"/>
          <w:szCs w:val="22"/>
        </w:rPr>
        <w:t xml:space="preserve"> -  tel. </w:t>
      </w:r>
      <w:r w:rsidRPr="00465D9C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65D9C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FD2E94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5343E6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20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8930"/>
      </w:tblGrid>
      <w:tr w:rsidR="00211900" w:rsidRPr="00EF5066" w:rsidTr="005343E6">
        <w:tc>
          <w:tcPr>
            <w:tcW w:w="1276" w:type="dxa"/>
            <w:shd w:val="clear" w:color="auto" w:fill="F3F3F3"/>
            <w:vAlign w:val="center"/>
          </w:tcPr>
          <w:p w:rsidR="00211900" w:rsidRPr="00EF506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F5066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8930" w:type="dxa"/>
            <w:shd w:val="clear" w:color="auto" w:fill="F3F3F3"/>
            <w:vAlign w:val="center"/>
          </w:tcPr>
          <w:p w:rsidR="00211900" w:rsidRPr="00EF506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F5066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465D9C" w:rsidRPr="00EF5066" w:rsidTr="005343E6">
        <w:tc>
          <w:tcPr>
            <w:tcW w:w="1276" w:type="dxa"/>
            <w:vAlign w:val="center"/>
          </w:tcPr>
          <w:p w:rsidR="00465D9C" w:rsidRPr="00EF5066" w:rsidRDefault="00465D9C" w:rsidP="000D43B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EF5066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8930" w:type="dxa"/>
          </w:tcPr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b/>
                <w:sz w:val="22"/>
                <w:szCs w:val="22"/>
              </w:rPr>
              <w:t>Temat</w:t>
            </w:r>
            <w:r w:rsidRPr="00EF5066">
              <w:rPr>
                <w:sz w:val="22"/>
                <w:szCs w:val="22"/>
              </w:rPr>
              <w:t>: Materiał do wykonania form ceramicznych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b/>
                <w:sz w:val="22"/>
                <w:szCs w:val="22"/>
              </w:rPr>
              <w:t>Wspólny Słownik Zamówień</w:t>
            </w:r>
            <w:r w:rsidRPr="00EF5066">
              <w:rPr>
                <w:sz w:val="22"/>
                <w:szCs w:val="22"/>
              </w:rPr>
              <w:t>:</w:t>
            </w:r>
            <w:r w:rsidRPr="00EF5066">
              <w:rPr>
                <w:b/>
                <w:sz w:val="22"/>
                <w:szCs w:val="22"/>
              </w:rPr>
              <w:t xml:space="preserve"> </w:t>
            </w:r>
            <w:r w:rsidRPr="00EF5066">
              <w:rPr>
                <w:sz w:val="22"/>
                <w:szCs w:val="22"/>
              </w:rPr>
              <w:t xml:space="preserve">44111300-4 - Ceramika 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b/>
                <w:sz w:val="22"/>
                <w:szCs w:val="22"/>
              </w:rPr>
              <w:t>Opis</w:t>
            </w:r>
            <w:r w:rsidRPr="00EF5066">
              <w:rPr>
                <w:sz w:val="22"/>
                <w:szCs w:val="22"/>
              </w:rPr>
              <w:t xml:space="preserve">: 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 xml:space="preserve">Białe proszki topione Al2O3 odmiany alfa na </w:t>
            </w:r>
            <w:proofErr w:type="spellStart"/>
            <w:r w:rsidRPr="00EF5066">
              <w:rPr>
                <w:sz w:val="22"/>
                <w:szCs w:val="22"/>
              </w:rPr>
              <w:t>obsypki</w:t>
            </w:r>
            <w:proofErr w:type="spellEnd"/>
            <w:r w:rsidRPr="00EF5066">
              <w:rPr>
                <w:sz w:val="22"/>
                <w:szCs w:val="22"/>
              </w:rPr>
              <w:t xml:space="preserve"> warstw konstrukcyjnych form odlewniczych o wielkościach cząstek zawierającym się w przedziałach  0,50-1,00mm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>Ilość 0,50-1,00mm – 1000kg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>Zawartość Al2O3 nie mnij niż 99,0%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>Zawartość Na2O nie więcej niż 0,50%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>Zawartość Fe2O3 nie więcej niż 0,15%</w:t>
            </w:r>
          </w:p>
          <w:p w:rsidR="00465D9C" w:rsidRPr="00EF5066" w:rsidRDefault="00465D9C" w:rsidP="000D43B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EF5066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EF5066">
              <w:rPr>
                <w:rFonts w:ascii="Times New Roman" w:hAnsi="Times New Roman"/>
                <w:szCs w:val="22"/>
              </w:rPr>
              <w:t>.</w:t>
            </w:r>
            <w:r w:rsidRPr="00EF5066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465D9C" w:rsidRPr="00763481" w:rsidRDefault="00465D9C" w:rsidP="00211900">
      <w:pPr>
        <w:spacing w:after="120"/>
        <w:jc w:val="both"/>
      </w:pPr>
      <w:r w:rsidRPr="00763481">
        <w:t xml:space="preserve"> </w:t>
      </w:r>
    </w:p>
    <w:tbl>
      <w:tblPr>
        <w:tblW w:w="1020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8930"/>
      </w:tblGrid>
      <w:tr w:rsidR="00465D9C" w:rsidRPr="00EF5066" w:rsidTr="005343E6">
        <w:tc>
          <w:tcPr>
            <w:tcW w:w="1276" w:type="dxa"/>
            <w:vAlign w:val="center"/>
          </w:tcPr>
          <w:p w:rsidR="00465D9C" w:rsidRPr="00EF5066" w:rsidRDefault="00465D9C" w:rsidP="000D43B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EF5066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8930" w:type="dxa"/>
          </w:tcPr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b/>
                <w:sz w:val="22"/>
                <w:szCs w:val="22"/>
              </w:rPr>
              <w:t>Temat</w:t>
            </w:r>
            <w:r w:rsidRPr="00EF5066">
              <w:rPr>
                <w:sz w:val="22"/>
                <w:szCs w:val="22"/>
              </w:rPr>
              <w:t>: Zestaw osłonny z ołowiu OT3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b/>
                <w:sz w:val="22"/>
                <w:szCs w:val="22"/>
              </w:rPr>
              <w:t>Wspólny Słownik Zamówień</w:t>
            </w:r>
            <w:r w:rsidRPr="00EF5066">
              <w:rPr>
                <w:sz w:val="22"/>
                <w:szCs w:val="22"/>
              </w:rPr>
              <w:t>:</w:t>
            </w:r>
            <w:r w:rsidRPr="00EF5066">
              <w:rPr>
                <w:b/>
                <w:sz w:val="22"/>
                <w:szCs w:val="22"/>
              </w:rPr>
              <w:t xml:space="preserve"> </w:t>
            </w:r>
            <w:r w:rsidRPr="00EF5066">
              <w:rPr>
                <w:sz w:val="22"/>
                <w:szCs w:val="22"/>
              </w:rPr>
              <w:t xml:space="preserve">14712000-5 - Ołów 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b/>
                <w:sz w:val="22"/>
                <w:szCs w:val="22"/>
              </w:rPr>
              <w:t>Opis</w:t>
            </w:r>
            <w:r w:rsidRPr="00EF5066">
              <w:rPr>
                <w:sz w:val="22"/>
                <w:szCs w:val="22"/>
              </w:rPr>
              <w:t xml:space="preserve">: 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>Zestaw osłonny z ołowiu OT3 składający się z następujących elementów: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lastRenderedPageBreak/>
              <w:t xml:space="preserve">NB1 </w:t>
            </w:r>
            <w:proofErr w:type="spellStart"/>
            <w:r w:rsidRPr="00EF5066">
              <w:rPr>
                <w:sz w:val="22"/>
                <w:szCs w:val="22"/>
              </w:rPr>
              <w:t>szt</w:t>
            </w:r>
            <w:proofErr w:type="spellEnd"/>
            <w:r w:rsidRPr="00EF5066">
              <w:rPr>
                <w:sz w:val="22"/>
                <w:szCs w:val="22"/>
              </w:rPr>
              <w:t xml:space="preserve"> 36 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 xml:space="preserve">CB1 </w:t>
            </w:r>
            <w:proofErr w:type="spellStart"/>
            <w:r w:rsidRPr="00EF5066">
              <w:rPr>
                <w:sz w:val="22"/>
                <w:szCs w:val="22"/>
              </w:rPr>
              <w:t>szt</w:t>
            </w:r>
            <w:proofErr w:type="spellEnd"/>
            <w:r w:rsidRPr="00EF5066">
              <w:rPr>
                <w:sz w:val="22"/>
                <w:szCs w:val="22"/>
              </w:rPr>
              <w:t xml:space="preserve"> 12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 xml:space="preserve">DB1 </w:t>
            </w:r>
            <w:proofErr w:type="spellStart"/>
            <w:r w:rsidRPr="00EF5066">
              <w:rPr>
                <w:sz w:val="22"/>
                <w:szCs w:val="22"/>
              </w:rPr>
              <w:t>szt</w:t>
            </w:r>
            <w:proofErr w:type="spellEnd"/>
            <w:r w:rsidRPr="00EF5066">
              <w:rPr>
                <w:sz w:val="22"/>
                <w:szCs w:val="22"/>
              </w:rPr>
              <w:t xml:space="preserve"> 6 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 xml:space="preserve">NM1 </w:t>
            </w:r>
            <w:proofErr w:type="spellStart"/>
            <w:r w:rsidRPr="00EF5066">
              <w:rPr>
                <w:sz w:val="22"/>
                <w:szCs w:val="22"/>
              </w:rPr>
              <w:t>szt</w:t>
            </w:r>
            <w:proofErr w:type="spellEnd"/>
            <w:r w:rsidRPr="00EF5066">
              <w:rPr>
                <w:sz w:val="22"/>
                <w:szCs w:val="22"/>
              </w:rPr>
              <w:t xml:space="preserve"> 35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 xml:space="preserve">CM1 </w:t>
            </w:r>
            <w:proofErr w:type="spellStart"/>
            <w:r w:rsidRPr="00EF5066">
              <w:rPr>
                <w:sz w:val="22"/>
                <w:szCs w:val="22"/>
              </w:rPr>
              <w:t>szt</w:t>
            </w:r>
            <w:proofErr w:type="spellEnd"/>
            <w:r w:rsidRPr="00EF5066">
              <w:rPr>
                <w:sz w:val="22"/>
                <w:szCs w:val="22"/>
              </w:rPr>
              <w:t xml:space="preserve"> 9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 xml:space="preserve">DM1 </w:t>
            </w:r>
            <w:proofErr w:type="spellStart"/>
            <w:r w:rsidRPr="00EF5066">
              <w:rPr>
                <w:sz w:val="22"/>
                <w:szCs w:val="22"/>
              </w:rPr>
              <w:t>szt</w:t>
            </w:r>
            <w:proofErr w:type="spellEnd"/>
            <w:r w:rsidRPr="00EF5066">
              <w:rPr>
                <w:sz w:val="22"/>
                <w:szCs w:val="22"/>
              </w:rPr>
              <w:t xml:space="preserve"> 6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 xml:space="preserve">NS1 </w:t>
            </w:r>
            <w:proofErr w:type="spellStart"/>
            <w:r w:rsidRPr="00EF5066">
              <w:rPr>
                <w:sz w:val="22"/>
                <w:szCs w:val="22"/>
              </w:rPr>
              <w:t>szt</w:t>
            </w:r>
            <w:proofErr w:type="spellEnd"/>
            <w:r w:rsidRPr="00EF5066">
              <w:rPr>
                <w:sz w:val="22"/>
                <w:szCs w:val="22"/>
              </w:rPr>
              <w:t xml:space="preserve"> 38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 xml:space="preserve">CS1 </w:t>
            </w:r>
            <w:proofErr w:type="spellStart"/>
            <w:r w:rsidRPr="00EF5066">
              <w:rPr>
                <w:sz w:val="22"/>
                <w:szCs w:val="22"/>
              </w:rPr>
              <w:t>szt</w:t>
            </w:r>
            <w:proofErr w:type="spellEnd"/>
            <w:r w:rsidRPr="00EF5066">
              <w:rPr>
                <w:sz w:val="22"/>
                <w:szCs w:val="22"/>
              </w:rPr>
              <w:t xml:space="preserve"> 12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 xml:space="preserve">DS1 </w:t>
            </w:r>
            <w:proofErr w:type="spellStart"/>
            <w:r w:rsidRPr="00EF5066">
              <w:rPr>
                <w:sz w:val="22"/>
                <w:szCs w:val="22"/>
              </w:rPr>
              <w:t>szt</w:t>
            </w:r>
            <w:proofErr w:type="spellEnd"/>
            <w:r w:rsidRPr="00EF5066">
              <w:rPr>
                <w:sz w:val="22"/>
                <w:szCs w:val="22"/>
              </w:rPr>
              <w:t xml:space="preserve"> 7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 xml:space="preserve">Płyta Pb 20x250x200mm </w:t>
            </w:r>
            <w:proofErr w:type="spellStart"/>
            <w:r w:rsidRPr="00EF5066">
              <w:rPr>
                <w:sz w:val="22"/>
                <w:szCs w:val="22"/>
              </w:rPr>
              <w:t>szt</w:t>
            </w:r>
            <w:proofErr w:type="spellEnd"/>
            <w:r w:rsidRPr="00EF5066">
              <w:rPr>
                <w:sz w:val="22"/>
                <w:szCs w:val="22"/>
              </w:rPr>
              <w:t xml:space="preserve"> 4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 xml:space="preserve">Klin Pb </w:t>
            </w:r>
            <w:proofErr w:type="spellStart"/>
            <w:r w:rsidRPr="00EF5066">
              <w:rPr>
                <w:sz w:val="22"/>
                <w:szCs w:val="22"/>
              </w:rPr>
              <w:t>szt</w:t>
            </w:r>
            <w:proofErr w:type="spellEnd"/>
            <w:r w:rsidRPr="00EF5066">
              <w:rPr>
                <w:sz w:val="22"/>
                <w:szCs w:val="22"/>
              </w:rPr>
              <w:t xml:space="preserve"> 1 (według załączonego rysunku)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>- kształtki malowane proszkowo</w:t>
            </w:r>
          </w:p>
          <w:p w:rsidR="00465D9C" w:rsidRPr="00EF5066" w:rsidRDefault="00465D9C" w:rsidP="000D43BA">
            <w:pPr>
              <w:spacing w:after="120"/>
              <w:jc w:val="both"/>
              <w:rPr>
                <w:sz w:val="22"/>
                <w:szCs w:val="22"/>
              </w:rPr>
            </w:pPr>
            <w:r w:rsidRPr="00EF5066">
              <w:rPr>
                <w:sz w:val="22"/>
                <w:szCs w:val="22"/>
              </w:rPr>
              <w:t>Blacha Pb 2mm: 1 m2</w:t>
            </w:r>
          </w:p>
          <w:p w:rsidR="00465D9C" w:rsidRPr="00EF5066" w:rsidRDefault="00465D9C" w:rsidP="000D43B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EF5066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EF5066">
              <w:rPr>
                <w:rFonts w:ascii="Times New Roman" w:hAnsi="Times New Roman"/>
                <w:szCs w:val="22"/>
              </w:rPr>
              <w:t>.</w:t>
            </w:r>
            <w:r w:rsidRPr="00EF5066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Default="00465D9C" w:rsidP="00211900">
      <w:pPr>
        <w:spacing w:after="120"/>
        <w:jc w:val="both"/>
      </w:pPr>
      <w:r w:rsidRPr="00763481">
        <w:lastRenderedPageBreak/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65D9C" w:rsidRPr="003209A8" w:rsidTr="000D43BA">
        <w:tc>
          <w:tcPr>
            <w:tcW w:w="8640" w:type="dxa"/>
          </w:tcPr>
          <w:p w:rsidR="00465D9C" w:rsidRPr="003209A8" w:rsidRDefault="00465D9C" w:rsidP="000D43BA">
            <w:pPr>
              <w:pStyle w:val="Tekstpodstawowy"/>
            </w:pPr>
            <w:r w:rsidRPr="00465D9C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465D9C">
              <w:t>1</w:t>
            </w:r>
          </w:p>
        </w:tc>
        <w:tc>
          <w:tcPr>
            <w:tcW w:w="8640" w:type="dxa"/>
          </w:tcPr>
          <w:p w:rsidR="00465D9C" w:rsidRPr="003209A8" w:rsidRDefault="00465D9C" w:rsidP="000D43BA">
            <w:pPr>
              <w:pStyle w:val="Tekstpodstawowy"/>
            </w:pPr>
          </w:p>
        </w:tc>
      </w:tr>
      <w:tr w:rsidR="00465D9C" w:rsidRPr="003209A8" w:rsidTr="000D43BA">
        <w:tc>
          <w:tcPr>
            <w:tcW w:w="8640" w:type="dxa"/>
          </w:tcPr>
          <w:p w:rsidR="00465D9C" w:rsidRPr="003209A8" w:rsidRDefault="00465D9C" w:rsidP="000D43BA">
            <w:pPr>
              <w:pStyle w:val="Tekstpodstawowy"/>
            </w:pPr>
            <w:r w:rsidRPr="00465D9C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465D9C">
              <w:t>2</w:t>
            </w:r>
          </w:p>
        </w:tc>
        <w:tc>
          <w:tcPr>
            <w:tcW w:w="8640" w:type="dxa"/>
          </w:tcPr>
          <w:p w:rsidR="00465D9C" w:rsidRPr="003209A8" w:rsidRDefault="00465D9C" w:rsidP="000D43B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10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211900" w:rsidTr="005343E6">
        <w:trPr>
          <w:trHeight w:val="2117"/>
          <w:jc w:val="center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5343E6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5343E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 w:rsidRPr="005343E6"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EF5066">
        <w:trPr>
          <w:trHeight w:val="1125"/>
          <w:jc w:val="center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 xml:space="preserve">Cena musi być podana w złotych polskich cyfrą i słownie. W przypadku rozbieżności pomiędzy </w:t>
            </w:r>
            <w:r w:rsidRPr="00FF38E6">
              <w:lastRenderedPageBreak/>
              <w:t>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5343E6">
        <w:trPr>
          <w:trHeight w:val="1166"/>
          <w:jc w:val="center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EF5066">
              <w:rPr>
                <w:color w:val="000000"/>
              </w:rPr>
              <w:t>tanie wypłacone w terminie do 21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5343E6">
        <w:trPr>
          <w:trHeight w:val="126"/>
          <w:jc w:val="center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EF5066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e-mail ajurasz@prz.edu.pl. </w:t>
            </w:r>
            <w:r>
              <w:rPr>
                <w:color w:val="000000"/>
              </w:rPr>
              <w:t xml:space="preserve">Otrzymanie oferty zostanie potwierdzone niezwłocznie w e- mailu zwrotnym. Ofertę można również przygotować w wersji papierowej i przesłać w zamkniętej kopercie oznaczonej: </w:t>
            </w:r>
            <w:r w:rsidR="00393B64">
              <w:t xml:space="preserve">„Oferta na: </w:t>
            </w:r>
            <w:r w:rsidR="00465D9C" w:rsidRPr="00EF5066">
              <w:rPr>
                <w:b/>
              </w:rPr>
              <w:t>Dostawa materiału do wykonania form ceramicznych oraz zestawu osłonnego z ołowiu OT3.</w:t>
            </w:r>
            <w:r w:rsidR="00393B64" w:rsidRPr="00EF5066">
              <w:rPr>
                <w:b/>
              </w:rPr>
              <w:t xml:space="preserve"> NIE OTWIERAĆ przed </w:t>
            </w:r>
            <w:r w:rsidR="00465D9C" w:rsidRPr="00EF5066">
              <w:rPr>
                <w:b/>
              </w:rPr>
              <w:t>2020-07-24</w:t>
            </w:r>
            <w:r w:rsidR="00393B64" w:rsidRPr="00EF5066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r w:rsidR="00393B64" w:rsidRPr="00EF5066">
              <w:rPr>
                <w:b/>
              </w:rPr>
              <w:t xml:space="preserve">godz. </w:t>
            </w:r>
            <w:r w:rsidR="00465D9C" w:rsidRPr="00EF5066">
              <w:rPr>
                <w:b/>
              </w:rPr>
              <w:t>10:15</w:t>
            </w:r>
            <w:r w:rsidR="00393B64" w:rsidRPr="00EF5066">
              <w:rPr>
                <w:b/>
              </w:rPr>
              <w:t xml:space="preserve"> -</w:t>
            </w:r>
            <w:r w:rsidR="00393B64">
              <w:t xml:space="preserve"> </w:t>
            </w:r>
            <w:r w:rsidR="00465D9C" w:rsidRPr="00465D9C">
              <w:rPr>
                <w:b/>
              </w:rPr>
              <w:t>NA/O/199/2020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F506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F5066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465D9C" w:rsidRPr="00EF5066">
              <w:rPr>
                <w:rFonts w:ascii="Times New Roman" w:hAnsi="Times New Roman"/>
                <w:sz w:val="24"/>
              </w:rPr>
              <w:t>siedzibie Zamawiającego</w:t>
            </w:r>
            <w:r w:rsidRPr="00EF5066">
              <w:rPr>
                <w:rFonts w:ascii="Times New Roman" w:hAnsi="Times New Roman"/>
                <w:sz w:val="24"/>
              </w:rPr>
              <w:t xml:space="preserve">, pokój nr </w:t>
            </w:r>
            <w:r w:rsidR="00465D9C" w:rsidRPr="00EF5066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EF5066">
              <w:rPr>
                <w:rFonts w:ascii="Times New Roman" w:hAnsi="Times New Roman"/>
                <w:sz w:val="24"/>
              </w:rPr>
              <w:t xml:space="preserve"> do dnia </w:t>
            </w:r>
            <w:r w:rsidR="00465D9C" w:rsidRPr="00EF5066">
              <w:rPr>
                <w:rFonts w:ascii="Times New Roman" w:hAnsi="Times New Roman"/>
                <w:b/>
                <w:sz w:val="24"/>
              </w:rPr>
              <w:t>2020-07-24</w:t>
            </w:r>
            <w:r w:rsidRPr="00EF5066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465D9C" w:rsidRPr="00EF5066">
              <w:rPr>
                <w:rFonts w:ascii="Times New Roman" w:hAnsi="Times New Roman"/>
                <w:b/>
                <w:sz w:val="24"/>
              </w:rPr>
              <w:t>10:00</w:t>
            </w:r>
            <w:r w:rsidRPr="00EF5066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465D9C" w:rsidRPr="00465D9C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465D9C" w:rsidRPr="00EF506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2020-07-24</w:t>
            </w:r>
            <w:r w:rsidRPr="00EF506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465D9C" w:rsidRPr="00EF506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465D9C" w:rsidRPr="00465D9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465D9C" w:rsidRPr="00465D9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5343E6">
        <w:trPr>
          <w:trHeight w:val="568"/>
          <w:jc w:val="center"/>
        </w:trPr>
        <w:tc>
          <w:tcPr>
            <w:tcW w:w="100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EF5066" w:rsidRDefault="00EF5066" w:rsidP="00EF5066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EF5066" w:rsidRDefault="00EF5066" w:rsidP="00EF5066">
      <w:pPr>
        <w:numPr>
          <w:ilvl w:val="0"/>
          <w:numId w:val="24"/>
        </w:numPr>
        <w:spacing w:before="60" w:after="120"/>
        <w:jc w:val="both"/>
        <w:rPr>
          <w:b/>
          <w:bCs/>
        </w:rPr>
      </w:pPr>
      <w:r>
        <w:rPr>
          <w:b/>
          <w:bCs/>
        </w:rPr>
        <w:t>Odpis z właściwego rejestru lub z centralnej ewidencji i informacji o działalności gospodarczej</w:t>
      </w:r>
    </w:p>
    <w:p w:rsidR="00EF5066" w:rsidRDefault="00EF5066" w:rsidP="00EF5066">
      <w:pPr>
        <w:spacing w:before="60" w:after="120"/>
        <w:ind w:left="708"/>
        <w:jc w:val="both"/>
      </w:pPr>
      <w: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>
        <w:t>Pzp</w:t>
      </w:r>
      <w:proofErr w:type="spellEnd"/>
      <w:r>
        <w:t>.</w:t>
      </w:r>
    </w:p>
    <w:p w:rsidR="00EF5066" w:rsidRDefault="00EF5066" w:rsidP="00EF5066">
      <w:pPr>
        <w:numPr>
          <w:ilvl w:val="0"/>
          <w:numId w:val="24"/>
        </w:numPr>
        <w:spacing w:before="60" w:after="120"/>
        <w:jc w:val="both"/>
      </w:pPr>
      <w:r>
        <w:t>Pełnomocnictwo, jeśli oferta jest podpisana przez osobę nieuprawniona do reprezentowania wykonawcy.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465D9C" w:rsidRPr="00465D9C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EF50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F5066" w:rsidRDefault="00FD2E94" w:rsidP="001B541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eastAsia="Droid Sans Fallback" w:cs="Lohit Hindi"/>
          <w:noProof/>
          <w:kern w:val="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znaczki POIR.png" style="width:445.5pt;height:47.25pt;visibility:visible">
            <v:imagedata r:id="rId8" o:title="znaczki POIR"/>
          </v:shape>
        </w:pic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65D9C" w:rsidRPr="00465D9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65D9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65D9C">
        <w:rPr>
          <w:rFonts w:ascii="Arial" w:hAnsi="Arial" w:cs="Arial"/>
        </w:rPr>
        <w:t>POLITECHNIKA RZESZOWSKA</w:t>
      </w:r>
    </w:p>
    <w:p w:rsidR="001B541E" w:rsidRPr="00A40632" w:rsidRDefault="00465D9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65D9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65D9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65D9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65D9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65D9C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r w:rsidR="00EF5066">
        <w:rPr>
          <w:rFonts w:ascii="Arial" w:hAnsi="Arial" w:cs="Arial"/>
        </w:rPr>
        <w:t xml:space="preserve">NA/O/199/2020 </w:t>
      </w:r>
      <w:r w:rsidRPr="00A40632">
        <w:rPr>
          <w:rFonts w:ascii="Arial" w:hAnsi="Arial" w:cs="Arial"/>
        </w:rPr>
        <w:t xml:space="preserve">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465D9C" w:rsidRPr="00EF5066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465D9C" w:rsidRPr="00465D9C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65D9C" w:rsidP="001B541E">
      <w:pPr>
        <w:ind w:left="142"/>
        <w:jc w:val="center"/>
        <w:rPr>
          <w:rFonts w:ascii="Arial" w:hAnsi="Arial" w:cs="Arial"/>
        </w:rPr>
      </w:pPr>
      <w:r w:rsidRPr="00465D9C">
        <w:rPr>
          <w:rFonts w:ascii="Arial" w:hAnsi="Arial" w:cs="Arial"/>
          <w:b/>
        </w:rPr>
        <w:t>Dostawa materiału do wykonania form ceramicznych oraz zestawu osłonnego z ołowiu OT3.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D2E9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EF5066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Email: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:rsidR="001B541E" w:rsidRPr="00A40632" w:rsidRDefault="00EF5066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EF5066" w:rsidRDefault="001B541E" w:rsidP="00EF5066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65D9C" w:rsidTr="000D43BA">
        <w:tc>
          <w:tcPr>
            <w:tcW w:w="1510" w:type="dxa"/>
            <w:vAlign w:val="center"/>
          </w:tcPr>
          <w:p w:rsidR="00465D9C" w:rsidRDefault="00465D9C" w:rsidP="000D43B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D9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465D9C" w:rsidRPr="002661CA" w:rsidRDefault="00465D9C" w:rsidP="000D43B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65D9C">
              <w:rPr>
                <w:rFonts w:ascii="Arial" w:hAnsi="Arial" w:cs="Arial"/>
                <w:b/>
                <w:sz w:val="22"/>
                <w:szCs w:val="22"/>
              </w:rPr>
              <w:t>Materiał do wykonania form ceramicznych</w:t>
            </w:r>
          </w:p>
          <w:p w:rsidR="00465D9C" w:rsidRPr="002661CA" w:rsidRDefault="00465D9C" w:rsidP="000D4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65D9C" w:rsidRPr="002661CA" w:rsidRDefault="00465D9C" w:rsidP="000D4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</w:t>
            </w:r>
            <w:r w:rsidR="00EF5066">
              <w:rPr>
                <w:rFonts w:ascii="Arial" w:hAnsi="Arial" w:cs="Arial"/>
              </w:rPr>
              <w:t>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................................................................zł.</w:t>
            </w:r>
          </w:p>
          <w:p w:rsidR="00465D9C" w:rsidRPr="002661CA" w:rsidRDefault="00465D9C" w:rsidP="000D4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65D9C" w:rsidRPr="002661CA" w:rsidRDefault="00465D9C" w:rsidP="000D4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</w:t>
            </w:r>
            <w:r w:rsidR="00EF5066">
              <w:rPr>
                <w:rFonts w:ascii="Arial" w:hAnsi="Arial" w:cs="Arial"/>
              </w:rPr>
              <w:t>utto: 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.............................................................zł.</w:t>
            </w:r>
          </w:p>
          <w:p w:rsidR="00465D9C" w:rsidRPr="002661CA" w:rsidRDefault="00465D9C" w:rsidP="000D4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65D9C" w:rsidRDefault="00465D9C" w:rsidP="00EF506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VAT:...................................................................................zł.</w:t>
            </w:r>
          </w:p>
        </w:tc>
      </w:tr>
    </w:tbl>
    <w:p w:rsidR="00465D9C" w:rsidRPr="00A40632" w:rsidRDefault="00465D9C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465D9C" w:rsidTr="000D43BA">
        <w:tc>
          <w:tcPr>
            <w:tcW w:w="1510" w:type="dxa"/>
            <w:vAlign w:val="center"/>
          </w:tcPr>
          <w:p w:rsidR="00465D9C" w:rsidRDefault="00465D9C" w:rsidP="000D43B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D9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465D9C" w:rsidRPr="002661CA" w:rsidRDefault="00465D9C" w:rsidP="000D43B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65D9C">
              <w:rPr>
                <w:rFonts w:ascii="Arial" w:hAnsi="Arial" w:cs="Arial"/>
                <w:b/>
                <w:sz w:val="22"/>
                <w:szCs w:val="22"/>
              </w:rPr>
              <w:t>Zestaw osłonny z ołowiu OT3</w:t>
            </w:r>
          </w:p>
          <w:p w:rsidR="00465D9C" w:rsidRPr="002661CA" w:rsidRDefault="00465D9C" w:rsidP="000D4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netto:....................................zł.</w:t>
            </w:r>
          </w:p>
          <w:p w:rsidR="00465D9C" w:rsidRPr="002661CA" w:rsidRDefault="00465D9C" w:rsidP="000D4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</w:t>
            </w:r>
            <w:r w:rsidR="00EF5066">
              <w:rPr>
                <w:rFonts w:ascii="Arial" w:hAnsi="Arial" w:cs="Arial"/>
              </w:rPr>
              <w:t>etto: 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....................................................................zł.</w:t>
            </w:r>
          </w:p>
          <w:p w:rsidR="00465D9C" w:rsidRPr="002661CA" w:rsidRDefault="00465D9C" w:rsidP="000D4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65D9C" w:rsidRPr="002661CA" w:rsidRDefault="00465D9C" w:rsidP="000D4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</w:t>
            </w:r>
            <w:r w:rsidR="00EF5066">
              <w:rPr>
                <w:rFonts w:ascii="Arial" w:hAnsi="Arial" w:cs="Arial"/>
              </w:rPr>
              <w:t>ie brutto: 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..................................................................zł.</w:t>
            </w:r>
          </w:p>
          <w:p w:rsidR="00465D9C" w:rsidRPr="002661CA" w:rsidRDefault="00465D9C" w:rsidP="000D4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65D9C" w:rsidRDefault="00465D9C" w:rsidP="00EF506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VAT:.............................................................................zł.</w:t>
            </w:r>
          </w:p>
        </w:tc>
      </w:tr>
    </w:tbl>
    <w:p w:rsidR="001B541E" w:rsidRPr="00EF5066" w:rsidRDefault="00465D9C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EF5066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1B541E" w:rsidRDefault="00EF5066" w:rsidP="00EF5066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zad. nr 1 - 21</w:t>
      </w:r>
      <w:r w:rsidR="00465D9C" w:rsidRPr="00465D9C">
        <w:rPr>
          <w:rFonts w:ascii="Arial" w:hAnsi="Arial" w:cs="Arial"/>
        </w:rPr>
        <w:t xml:space="preserve"> dni od daty udzielenia zamówienia</w:t>
      </w:r>
      <w:r w:rsidR="001B541E" w:rsidRPr="00A40632">
        <w:rPr>
          <w:rFonts w:ascii="Arial" w:hAnsi="Arial" w:cs="Arial"/>
        </w:rPr>
        <w:t>,</w:t>
      </w:r>
    </w:p>
    <w:p w:rsidR="00EF5066" w:rsidRPr="00A40632" w:rsidRDefault="00EF5066" w:rsidP="00EF5066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zad. nr 1 - </w:t>
      </w:r>
      <w:r w:rsidRPr="00465D9C">
        <w:rPr>
          <w:rFonts w:ascii="Arial" w:hAnsi="Arial" w:cs="Arial"/>
        </w:rPr>
        <w:t>30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EF5066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21 dni przelew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465D9C" w:rsidRPr="00465D9C">
        <w:rPr>
          <w:rFonts w:ascii="Arial" w:hAnsi="Arial" w:cs="Arial"/>
        </w:rPr>
        <w:t>30</w:t>
      </w:r>
      <w:r w:rsidR="00EF5066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EF50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1418" w:bottom="1276" w:left="1418" w:header="426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9A2" w:rsidRDefault="004D39A2">
      <w:r>
        <w:separator/>
      </w:r>
    </w:p>
  </w:endnote>
  <w:endnote w:type="continuationSeparator" w:id="0">
    <w:p w:rsidR="004D39A2" w:rsidRDefault="004D3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altName w:val="MS Gothic"/>
    <w:charset w:val="80"/>
    <w:family w:val="auto"/>
    <w:pitch w:val="variable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D2E9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2E9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2E9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D2E94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D2E94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9A2" w:rsidRDefault="004D39A2">
      <w:r>
        <w:separator/>
      </w:r>
    </w:p>
  </w:footnote>
  <w:footnote w:type="continuationSeparator" w:id="0">
    <w:p w:rsidR="004D39A2" w:rsidRDefault="004D3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D9C" w:rsidRDefault="00465D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D9C" w:rsidRDefault="00465D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D9C" w:rsidRDefault="00FD2E94">
    <w:pPr>
      <w:pStyle w:val="Nagwek"/>
    </w:pPr>
    <w:r>
      <w:rPr>
        <w:rFonts w:eastAsia="Droid Sans Fallback" w:cs="Lohit Hindi"/>
        <w:noProof/>
        <w:kern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znaczki POIR.png" style="width:445.5pt;height:47.25pt;visibility:visible">
          <v:imagedata r:id="rId1" o:title="znaczki POIR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39A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65D9C"/>
    <w:rsid w:val="004B616D"/>
    <w:rsid w:val="004C1BCD"/>
    <w:rsid w:val="004D39A2"/>
    <w:rsid w:val="005343E6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F5066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D2E94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C5396D7-9FA9-416F-BC8A-771DE55F2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1141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10047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1899-12-31T22:00:00Z</cp:lastPrinted>
  <dcterms:created xsi:type="dcterms:W3CDTF">2020-07-15T09:31:00Z</dcterms:created>
  <dcterms:modified xsi:type="dcterms:W3CDTF">2020-07-15T09:31:00Z</dcterms:modified>
</cp:coreProperties>
</file>