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F809F8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9237B2">
        <w:rPr>
          <w:b/>
          <w:color w:val="000000"/>
          <w:sz w:val="28"/>
        </w:rPr>
        <w:t>USŁUG</w:t>
      </w:r>
    </w:p>
    <w:p w:rsidR="00DD5E6B" w:rsidRDefault="00E032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bookmarkStart w:id="0" w:name="_GoBack"/>
      <w:bookmarkEnd w:id="0"/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979C9" w:rsidRPr="006979C9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521F36">
        <w:rPr>
          <w:b/>
          <w:sz w:val="24"/>
          <w:szCs w:val="24"/>
        </w:rPr>
        <w:t>usługę</w:t>
      </w:r>
      <w:r w:rsidR="00521F36" w:rsidRPr="00521F36">
        <w:rPr>
          <w:b/>
          <w:sz w:val="24"/>
          <w:szCs w:val="24"/>
        </w:rPr>
        <w:t xml:space="preserve"> dostarczania przesyłek kurierskich krajowych i zagranicznych dla potrzeb AGH - Kc-zp.272-261/20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9237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Przedmiot </w:t>
            </w:r>
            <w:r w:rsidR="009237B2">
              <w:rPr>
                <w:b/>
              </w:rPr>
              <w:t>usług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9237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</w:t>
            </w:r>
            <w:r w:rsidR="009237B2">
              <w:rPr>
                <w:b/>
              </w:rPr>
              <w:t>usługi</w:t>
            </w:r>
            <w:r>
              <w:rPr>
                <w:b/>
              </w:rPr>
              <w:t xml:space="preserve">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9237B2" w:rsidRDefault="009237B2" w:rsidP="009237B2">
      <w:pPr>
        <w:jc w:val="both"/>
        <w:rPr>
          <w:b/>
          <w:sz w:val="24"/>
          <w:szCs w:val="24"/>
        </w:rPr>
      </w:pPr>
    </w:p>
    <w:p w:rsidR="009237B2" w:rsidRPr="00E93A60" w:rsidRDefault="009237B2" w:rsidP="009237B2">
      <w:pPr>
        <w:jc w:val="both"/>
        <w:rPr>
          <w:b/>
          <w:sz w:val="24"/>
          <w:szCs w:val="24"/>
        </w:rPr>
      </w:pP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5C4" w:rsidRDefault="006715C4">
      <w:r>
        <w:separator/>
      </w:r>
    </w:p>
  </w:endnote>
  <w:endnote w:type="continuationSeparator" w:id="0">
    <w:p w:rsidR="006715C4" w:rsidRDefault="0067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5C4" w:rsidRDefault="006715C4">
      <w:r>
        <w:separator/>
      </w:r>
    </w:p>
  </w:footnote>
  <w:footnote w:type="continuationSeparator" w:id="0">
    <w:p w:rsidR="006715C4" w:rsidRDefault="006715C4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1E6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4561E6"/>
    <w:rsid w:val="00521F36"/>
    <w:rsid w:val="006715C4"/>
    <w:rsid w:val="006979C9"/>
    <w:rsid w:val="006A5B9B"/>
    <w:rsid w:val="006B58EB"/>
    <w:rsid w:val="006F12AA"/>
    <w:rsid w:val="007335B2"/>
    <w:rsid w:val="00750860"/>
    <w:rsid w:val="008926F4"/>
    <w:rsid w:val="008D3D57"/>
    <w:rsid w:val="009237B2"/>
    <w:rsid w:val="00A1762A"/>
    <w:rsid w:val="00AC284D"/>
    <w:rsid w:val="00B538A0"/>
    <w:rsid w:val="00C1516B"/>
    <w:rsid w:val="00CA0098"/>
    <w:rsid w:val="00CD0D35"/>
    <w:rsid w:val="00D850CB"/>
    <w:rsid w:val="00DD5E6B"/>
    <w:rsid w:val="00E032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418F3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1DE1-C5E8-4839-844D-BD1136226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Ela</cp:lastModifiedBy>
  <cp:revision>3</cp:revision>
  <cp:lastPrinted>2018-07-03T09:55:00Z</cp:lastPrinted>
  <dcterms:created xsi:type="dcterms:W3CDTF">2020-06-18T11:02:00Z</dcterms:created>
  <dcterms:modified xsi:type="dcterms:W3CDTF">2020-06-19T10:51:00Z</dcterms:modified>
</cp:coreProperties>
</file>