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730" w:rsidRPr="00240E71" w:rsidRDefault="005F1730" w:rsidP="005F1730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5F1730" w:rsidRDefault="005F1730" w:rsidP="005F173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F1730" w:rsidRPr="0022732C" w:rsidRDefault="005F1730" w:rsidP="005F173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F1730" w:rsidRDefault="005F1730" w:rsidP="005F173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F1730">
        <w:rPr>
          <w:sz w:val="22"/>
          <w:lang w:val="en-US"/>
        </w:rPr>
        <w:t>……………………………………………………………………………………………..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F1730">
        <w:rPr>
          <w:sz w:val="22"/>
          <w:lang w:val="en-US"/>
        </w:rPr>
        <w:t>…………………………………………………………………………………………….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5F1730" w:rsidRPr="0022732C" w:rsidRDefault="005F1730" w:rsidP="005F173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5F1730" w:rsidRDefault="005F1730" w:rsidP="005F1730">
      <w:pPr>
        <w:spacing w:line="360" w:lineRule="auto"/>
      </w:pPr>
      <w:r>
        <w:t>Do: Nazwa i siedziba Zamawiającego:</w:t>
      </w:r>
    </w:p>
    <w:p w:rsidR="005F1730" w:rsidRDefault="005F1730" w:rsidP="005F1730">
      <w:pPr>
        <w:ind w:right="-110"/>
        <w:rPr>
          <w:b/>
        </w:rPr>
      </w:pPr>
      <w:r w:rsidRPr="00AA09BF">
        <w:rPr>
          <w:b/>
        </w:rPr>
        <w:t xml:space="preserve">Akademia Górniczo </w:t>
      </w:r>
      <w:r>
        <w:rPr>
          <w:b/>
        </w:rPr>
        <w:t>–</w:t>
      </w:r>
      <w:r w:rsidRPr="00AA09BF">
        <w:rPr>
          <w:b/>
        </w:rPr>
        <w:t xml:space="preserve"> Hutnicza</w:t>
      </w:r>
      <w:r>
        <w:rPr>
          <w:b/>
        </w:rPr>
        <w:t xml:space="preserve"> </w:t>
      </w:r>
      <w:r w:rsidRPr="00AA09BF">
        <w:rPr>
          <w:b/>
        </w:rPr>
        <w:t>im. Stanisława Staszica w Krakowie</w:t>
      </w:r>
      <w:r>
        <w:rPr>
          <w:b/>
        </w:rPr>
        <w:t xml:space="preserve">, </w:t>
      </w:r>
      <w:r w:rsidRPr="00AA09BF">
        <w:rPr>
          <w:b/>
        </w:rPr>
        <w:t>Dział Zamówień Publicznych</w:t>
      </w:r>
      <w:r>
        <w:rPr>
          <w:b/>
        </w:rPr>
        <w:t xml:space="preserve">, </w:t>
      </w:r>
      <w:r w:rsidRPr="00AA09BF">
        <w:rPr>
          <w:b/>
        </w:rPr>
        <w:t>Al. Mickiewicza</w:t>
      </w:r>
      <w:r>
        <w:rPr>
          <w:b/>
        </w:rPr>
        <w:t xml:space="preserve"> </w:t>
      </w:r>
      <w:r w:rsidRPr="00AA09BF">
        <w:rPr>
          <w:b/>
        </w:rPr>
        <w:t>30</w:t>
      </w:r>
      <w:r>
        <w:rPr>
          <w:b/>
        </w:rPr>
        <w:t xml:space="preserve">, </w:t>
      </w:r>
      <w:r w:rsidRPr="00AA09BF">
        <w:rPr>
          <w:b/>
        </w:rPr>
        <w:t>30-059</w:t>
      </w:r>
      <w:r>
        <w:rPr>
          <w:b/>
        </w:rPr>
        <w:t xml:space="preserve"> </w:t>
      </w:r>
      <w:r w:rsidRPr="00AA09BF">
        <w:rPr>
          <w:b/>
        </w:rPr>
        <w:t>Kraków</w:t>
      </w:r>
      <w:r>
        <w:rPr>
          <w:b/>
        </w:rPr>
        <w:t xml:space="preserve">,  </w:t>
      </w:r>
    </w:p>
    <w:p w:rsidR="005F1730" w:rsidRDefault="005F1730" w:rsidP="005F173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u</w:t>
      </w:r>
      <w:r w:rsidRPr="00AA09BF">
        <w:rPr>
          <w:b/>
        </w:rPr>
        <w:t>sługa dostarczania przesyłek kurierskich krajowych i zagranicznych dla potrzeb AGH - Kc-zp.272-261/20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 , zgodnie z zasadami określonymi w specyfikacji istotnych warunków zamówienia. </w:t>
      </w:r>
    </w:p>
    <w:p w:rsidR="005F1730" w:rsidRDefault="005F1730" w:rsidP="005F1730">
      <w:pPr>
        <w:tabs>
          <w:tab w:val="right" w:pos="9000"/>
        </w:tabs>
      </w:pPr>
    </w:p>
    <w:p w:rsidR="005F1730" w:rsidRPr="00FB1B4F" w:rsidRDefault="005F1730" w:rsidP="005F1730">
      <w:pPr>
        <w:widowControl w:val="0"/>
        <w:spacing w:line="264" w:lineRule="auto"/>
        <w:ind w:right="1"/>
        <w:jc w:val="both"/>
        <w:rPr>
          <w:b/>
          <w:sz w:val="20"/>
        </w:rPr>
      </w:pPr>
      <w:r w:rsidRPr="00607986">
        <w:rPr>
          <w:b/>
        </w:rPr>
        <w:t>Cena brutto za całość zamówienia:</w:t>
      </w:r>
      <w:r>
        <w:rPr>
          <w:b/>
        </w:rPr>
        <w:t xml:space="preserve"> …………………</w:t>
      </w:r>
    </w:p>
    <w:p w:rsidR="005F1730" w:rsidRPr="00FB1B4F" w:rsidRDefault="005F1730" w:rsidP="005F173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5F1730" w:rsidRPr="00FB1B4F" w:rsidRDefault="005F1730" w:rsidP="005F1730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5F1730" w:rsidRDefault="005F1730" w:rsidP="005F1730">
      <w:pPr>
        <w:pStyle w:val="Tekstpodstawowy"/>
      </w:pPr>
      <w:r w:rsidRPr="005F1730">
        <w:t>Powyższa cena zawiera właściwą stawkę podatku VAT</w:t>
      </w:r>
      <w:bookmarkStart w:id="0" w:name="_GoBack"/>
      <w:bookmarkEnd w:id="0"/>
    </w:p>
    <w:p w:rsidR="005F1730" w:rsidRDefault="005F1730" w:rsidP="005F1730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>
        <w:t>36 miesięcy od daty podpisania</w:t>
      </w:r>
      <w:r w:rsidRPr="00607986">
        <w:t xml:space="preserve"> umowy</w:t>
      </w:r>
      <w:r>
        <w:t>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5F1730" w:rsidRPr="00607986" w:rsidTr="0030435D">
        <w:trPr>
          <w:trHeight w:val="188"/>
        </w:trPr>
        <w:tc>
          <w:tcPr>
            <w:tcW w:w="9352" w:type="dxa"/>
            <w:gridSpan w:val="3"/>
          </w:tcPr>
          <w:p w:rsidR="005F1730" w:rsidRPr="00607986" w:rsidRDefault="005F1730" w:rsidP="0030435D">
            <w:pPr>
              <w:ind w:left="1180" w:right="2143"/>
              <w:jc w:val="center"/>
            </w:pPr>
            <w:r w:rsidRPr="00607986">
              <w:t>Kryterium oceny ofert</w:t>
            </w:r>
          </w:p>
        </w:tc>
      </w:tr>
      <w:tr w:rsidR="005F1730" w:rsidRPr="00607986" w:rsidTr="0030435D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5F1730" w:rsidRPr="00607986" w:rsidRDefault="005F1730" w:rsidP="0030435D">
            <w:pPr>
              <w:jc w:val="both"/>
            </w:pPr>
            <w:r w:rsidRPr="00607986">
              <w:t>Wykonawca dysponuje oprogramowaniem umożliwiającym automatyczne generowanie listów przewozowych</w:t>
            </w:r>
          </w:p>
        </w:tc>
      </w:tr>
      <w:tr w:rsidR="005F1730" w:rsidRPr="00607986" w:rsidTr="0030435D">
        <w:trPr>
          <w:trHeight w:val="574"/>
        </w:trPr>
        <w:tc>
          <w:tcPr>
            <w:tcW w:w="5386" w:type="dxa"/>
            <w:vMerge/>
          </w:tcPr>
          <w:p w:rsidR="005F1730" w:rsidRPr="00607986" w:rsidRDefault="005F1730" w:rsidP="0030435D">
            <w:pPr>
              <w:jc w:val="both"/>
            </w:pPr>
          </w:p>
        </w:tc>
        <w:tc>
          <w:tcPr>
            <w:tcW w:w="1985" w:type="dxa"/>
          </w:tcPr>
          <w:p w:rsidR="005F1730" w:rsidRPr="00607986" w:rsidRDefault="005F1730" w:rsidP="0030435D">
            <w:pPr>
              <w:jc w:val="both"/>
            </w:pPr>
            <w:r w:rsidRPr="00607986">
              <w:t>TAK</w:t>
            </w:r>
            <w:r w:rsidRPr="00607986">
              <w:rPr>
                <w:rStyle w:val="Odwoanieprzypisudolnego"/>
              </w:rPr>
              <w:footnoteReference w:id="1"/>
            </w:r>
          </w:p>
        </w:tc>
        <w:tc>
          <w:tcPr>
            <w:tcW w:w="1981" w:type="dxa"/>
          </w:tcPr>
          <w:p w:rsidR="005F1730" w:rsidRPr="00607986" w:rsidRDefault="005F1730" w:rsidP="0030435D">
            <w:pPr>
              <w:jc w:val="both"/>
            </w:pPr>
            <w:r w:rsidRPr="00607986">
              <w:t>NIE</w:t>
            </w:r>
            <w:r w:rsidRPr="00607986">
              <w:rPr>
                <w:vertAlign w:val="superscript"/>
              </w:rPr>
              <w:t>1</w:t>
            </w:r>
          </w:p>
        </w:tc>
      </w:tr>
    </w:tbl>
    <w:p w:rsidR="005F1730" w:rsidRDefault="005F1730" w:rsidP="005F1730">
      <w:pPr>
        <w:widowControl w:val="0"/>
        <w:spacing w:line="360" w:lineRule="auto"/>
        <w:ind w:right="1"/>
        <w:jc w:val="both"/>
        <w:rPr>
          <w:b/>
        </w:rPr>
      </w:pPr>
    </w:p>
    <w:p w:rsidR="005F1730" w:rsidRPr="00FE545C" w:rsidRDefault="005F1730" w:rsidP="005F173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5F1730" w:rsidRPr="00FE545C" w:rsidRDefault="005F1730" w:rsidP="005F173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5F1730" w:rsidRDefault="005F1730" w:rsidP="005F1730">
      <w:pPr>
        <w:jc w:val="both"/>
        <w:rPr>
          <w:sz w:val="18"/>
          <w:szCs w:val="18"/>
        </w:rPr>
      </w:pPr>
    </w:p>
    <w:p w:rsidR="005F1730" w:rsidRDefault="005F1730" w:rsidP="005F1730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5F1730" w:rsidRDefault="005F1730" w:rsidP="005F1730">
      <w:pPr>
        <w:spacing w:line="360" w:lineRule="auto"/>
        <w:jc w:val="both"/>
        <w:rPr>
          <w:sz w:val="18"/>
          <w:szCs w:val="18"/>
        </w:rPr>
      </w:pPr>
    </w:p>
    <w:p w:rsidR="005F1730" w:rsidRDefault="005F1730" w:rsidP="005F173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5F1730" w:rsidRDefault="005F1730" w:rsidP="005F173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5F1730" w:rsidRDefault="005F1730" w:rsidP="005F1730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5F1730" w:rsidRPr="003D7573" w:rsidRDefault="005F1730" w:rsidP="005F173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</w:t>
      </w:r>
      <w:r w:rsidRPr="003D7573">
        <w:rPr>
          <w:b/>
          <w:sz w:val="22"/>
          <w:szCs w:val="22"/>
          <w:u w:val="single"/>
        </w:rPr>
        <w:t>, że:</w:t>
      </w:r>
    </w:p>
    <w:p w:rsidR="005F1730" w:rsidRPr="003D7573" w:rsidRDefault="005F1730" w:rsidP="005F173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D7573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5F1730" w:rsidRPr="003D7573" w:rsidRDefault="005F1730" w:rsidP="005F17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757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3D757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D7573">
        <w:rPr>
          <w:color w:val="000000"/>
          <w:sz w:val="22"/>
          <w:szCs w:val="22"/>
        </w:rPr>
        <w:t xml:space="preserve"> i nie wnosimy do nich żadnych zastrzeżeń.</w:t>
      </w:r>
    </w:p>
    <w:p w:rsidR="005F1730" w:rsidRPr="003D7573" w:rsidRDefault="005F1730" w:rsidP="005F1730">
      <w:pPr>
        <w:numPr>
          <w:ilvl w:val="0"/>
          <w:numId w:val="1"/>
        </w:numPr>
        <w:jc w:val="both"/>
        <w:rPr>
          <w:sz w:val="22"/>
          <w:szCs w:val="22"/>
        </w:rPr>
      </w:pPr>
      <w:r w:rsidRPr="003D757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F1730" w:rsidRDefault="005F1730" w:rsidP="005F1730">
      <w:pPr>
        <w:ind w:left="360"/>
        <w:jc w:val="both"/>
        <w:rPr>
          <w:i/>
          <w:sz w:val="22"/>
          <w:szCs w:val="22"/>
        </w:rPr>
      </w:pPr>
      <w:r w:rsidRPr="003D7573">
        <w:rPr>
          <w:i/>
          <w:sz w:val="22"/>
          <w:szCs w:val="22"/>
        </w:rPr>
        <w:t>*rozporządzenie Parlamentu Europejskiego i Rady (UE) 2016/679</w:t>
      </w:r>
      <w:r>
        <w:rPr>
          <w:i/>
          <w:sz w:val="22"/>
          <w:szCs w:val="22"/>
        </w:rPr>
        <w:t xml:space="preserve">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F1730" w:rsidRDefault="005F1730" w:rsidP="005F173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1730" w:rsidRPr="001D671E" w:rsidRDefault="005F1730" w:rsidP="005F173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1730" w:rsidRPr="00FE545C" w:rsidTr="0030435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5F1730" w:rsidRPr="00FE545C" w:rsidRDefault="005F1730" w:rsidP="0030435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F1730" w:rsidRPr="00FE545C" w:rsidTr="0030435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F1730" w:rsidRPr="00FE545C" w:rsidTr="0030435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1730" w:rsidRPr="00FE545C" w:rsidRDefault="005F1730" w:rsidP="0030435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5F1730" w:rsidRDefault="005F1730" w:rsidP="005F17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F1730" w:rsidRPr="00D638CC" w:rsidRDefault="005F1730" w:rsidP="005F173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5F1730" w:rsidRPr="002F276A" w:rsidRDefault="005F1730" w:rsidP="005F17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5F1730" w:rsidRPr="002F276A" w:rsidRDefault="005F1730" w:rsidP="005F17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5F1730" w:rsidRPr="002F276A" w:rsidRDefault="005F1730" w:rsidP="005F17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F1730" w:rsidRPr="002F276A" w:rsidRDefault="005F1730" w:rsidP="005F17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5F1730" w:rsidRPr="002F276A" w:rsidRDefault="005F1730" w:rsidP="005F173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F1730" w:rsidRDefault="005F1730" w:rsidP="005F17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F1730" w:rsidRDefault="005F1730" w:rsidP="005F173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F1730" w:rsidRDefault="005F1730" w:rsidP="005F17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F1730" w:rsidRDefault="005F1730" w:rsidP="005F17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F1730" w:rsidRDefault="005F1730" w:rsidP="005F17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F1730" w:rsidRDefault="005F1730" w:rsidP="005F17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F1730" w:rsidRDefault="005F1730" w:rsidP="005F17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F1730" w:rsidRPr="000B45FE" w:rsidRDefault="005F1730" w:rsidP="005F173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F1730" w:rsidRDefault="005F1730" w:rsidP="005F17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5F1730" w:rsidRDefault="005F1730" w:rsidP="005F1730">
      <w:pPr>
        <w:jc w:val="both"/>
        <w:rPr>
          <w:sz w:val="22"/>
          <w:szCs w:val="22"/>
        </w:rPr>
      </w:pPr>
    </w:p>
    <w:p w:rsidR="005F1730" w:rsidRDefault="005F1730" w:rsidP="005F1730">
      <w:pPr>
        <w:jc w:val="both"/>
        <w:rPr>
          <w:sz w:val="22"/>
          <w:szCs w:val="22"/>
        </w:rPr>
      </w:pPr>
    </w:p>
    <w:p w:rsidR="005F1730" w:rsidRDefault="005F1730" w:rsidP="005F1730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5F1730" w:rsidRDefault="005F1730" w:rsidP="005F173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5F1730" w:rsidRDefault="005F1730" w:rsidP="005F173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5F1730" w:rsidRDefault="005F1730" w:rsidP="005F1730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5F1730" w:rsidRDefault="005F1730" w:rsidP="005F1730">
      <w:pPr>
        <w:jc w:val="right"/>
        <w:rPr>
          <w:sz w:val="20"/>
          <w:szCs w:val="20"/>
        </w:rPr>
      </w:pPr>
    </w:p>
    <w:p w:rsidR="00FE545C" w:rsidRPr="005F1730" w:rsidRDefault="00FE545C" w:rsidP="005F1730"/>
    <w:sectPr w:rsidR="00FE545C" w:rsidRPr="005F1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8EB" w:rsidRDefault="009448EB">
      <w:r>
        <w:separator/>
      </w:r>
    </w:p>
  </w:endnote>
  <w:endnote w:type="continuationSeparator" w:id="0">
    <w:p w:rsidR="009448EB" w:rsidRDefault="0094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F85" w:rsidRDefault="00C56F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F85" w:rsidRDefault="00C56F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8EB" w:rsidRDefault="009448EB">
      <w:r>
        <w:separator/>
      </w:r>
    </w:p>
  </w:footnote>
  <w:footnote w:type="continuationSeparator" w:id="0">
    <w:p w:rsidR="009448EB" w:rsidRDefault="009448EB">
      <w:r>
        <w:continuationSeparator/>
      </w:r>
    </w:p>
  </w:footnote>
  <w:footnote w:id="1">
    <w:p w:rsidR="005F1730" w:rsidRDefault="005F1730" w:rsidP="005F1730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F85" w:rsidRDefault="00C56F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F85" w:rsidRDefault="00C56F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8E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1730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48EB"/>
    <w:rsid w:val="00970FE4"/>
    <w:rsid w:val="00A0022B"/>
    <w:rsid w:val="00A346FE"/>
    <w:rsid w:val="00A47B4D"/>
    <w:rsid w:val="00A83018"/>
    <w:rsid w:val="00B774DC"/>
    <w:rsid w:val="00C56F8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73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F1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A75C3-2998-42DA-8934-223FFCC7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2020-06-22T10:00:00Z</dcterms:created>
  <dcterms:modified xsi:type="dcterms:W3CDTF">2020-06-22T10:00:00Z</dcterms:modified>
</cp:coreProperties>
</file>