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C0" w:rsidRPr="00010014" w:rsidRDefault="00A172C0" w:rsidP="00A172C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38016C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A172C0" w:rsidRPr="0038016C" w:rsidRDefault="00A172C0" w:rsidP="00A172C0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38016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A172C0" w:rsidRPr="0038016C" w:rsidRDefault="00A172C0" w:rsidP="00A172C0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Akademia Górniczo-Hutnicza</w:t>
      </w:r>
    </w:p>
    <w:p w:rsidR="00A172C0" w:rsidRPr="0038016C" w:rsidRDefault="00A172C0" w:rsidP="00A172C0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A172C0" w:rsidRPr="0038016C" w:rsidRDefault="00A172C0" w:rsidP="00A172C0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Al. Mickiewicza 30, </w:t>
      </w:r>
      <w:r w:rsidRPr="0038016C">
        <w:rPr>
          <w:rFonts w:ascii="Times New Roman" w:hAnsi="Times New Roman"/>
          <w:sz w:val="24"/>
          <w:szCs w:val="24"/>
        </w:rPr>
        <w:br/>
        <w:t>30-059 Kraków</w:t>
      </w: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>Wykonawca:</w:t>
      </w:r>
    </w:p>
    <w:p w:rsidR="00A172C0" w:rsidRPr="0038016C" w:rsidRDefault="00A172C0" w:rsidP="00A172C0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A172C0" w:rsidRPr="0038016C" w:rsidRDefault="00A172C0" w:rsidP="00A172C0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38016C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A172C0" w:rsidRPr="0038016C" w:rsidRDefault="00A172C0" w:rsidP="00A172C0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A172C0" w:rsidRPr="0038016C" w:rsidRDefault="00A172C0" w:rsidP="00A172C0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8016C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172C0" w:rsidRPr="0038016C" w:rsidRDefault="00A172C0" w:rsidP="00A172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A172C0" w:rsidRPr="0038016C" w:rsidRDefault="00A172C0" w:rsidP="00A172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38016C">
        <w:rPr>
          <w:rFonts w:ascii="Times New Roman" w:hAnsi="Times New Roman"/>
          <w:b/>
          <w:sz w:val="24"/>
          <w:szCs w:val="24"/>
          <w:u w:val="single"/>
        </w:rPr>
        <w:br/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Na potrzeby postępowania o udzielenie zamówienia publicznego pn.:  </w:t>
      </w:r>
      <w:r w:rsidRPr="000A2962">
        <w:rPr>
          <w:rFonts w:ascii="Times New Roman" w:hAnsi="Times New Roman"/>
          <w:b/>
          <w:sz w:val="24"/>
          <w:szCs w:val="24"/>
        </w:rPr>
        <w:t>Usługa dostarczania przesyłek kurierskich krajowych i zagranicznych dla potrzeb AGH - Kc-zp.272-261/20</w:t>
      </w:r>
      <w:r w:rsidRPr="0038016C">
        <w:rPr>
          <w:rFonts w:ascii="Times New Roman" w:hAnsi="Times New Roman"/>
          <w:b/>
          <w:sz w:val="24"/>
          <w:szCs w:val="24"/>
        </w:rPr>
        <w:t>,</w:t>
      </w:r>
      <w:r w:rsidRPr="0038016C">
        <w:rPr>
          <w:rFonts w:ascii="Times New Roman" w:hAnsi="Times New Roman"/>
          <w:sz w:val="24"/>
          <w:szCs w:val="24"/>
        </w:rPr>
        <w:t xml:space="preserve"> prowadzonego przez Akademię Górniczo-Hutniczą im. St. Staszica w Krakowie</w:t>
      </w:r>
      <w:r w:rsidRPr="0038016C">
        <w:rPr>
          <w:rFonts w:ascii="Times New Roman" w:hAnsi="Times New Roman"/>
          <w:i/>
          <w:sz w:val="24"/>
          <w:szCs w:val="24"/>
        </w:rPr>
        <w:t xml:space="preserve">, </w:t>
      </w:r>
      <w:r w:rsidRPr="0038016C">
        <w:rPr>
          <w:rFonts w:ascii="Times New Roman" w:hAnsi="Times New Roman"/>
          <w:sz w:val="24"/>
          <w:szCs w:val="24"/>
        </w:rPr>
        <w:t>oświadczam, co następuje:</w:t>
      </w:r>
    </w:p>
    <w:p w:rsidR="00A172C0" w:rsidRPr="0038016C" w:rsidRDefault="00A172C0" w:rsidP="00A172C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1-3.   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…………….……. </w:t>
      </w:r>
      <w:r w:rsidRPr="0038016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8016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  <w:t>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172C0" w:rsidRPr="0038016C" w:rsidRDefault="00A172C0" w:rsidP="00A172C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(podpis)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lastRenderedPageBreak/>
        <w:t>INFORMACJA W ZWIĄZKU Z POLEGANIEM NA ZASOBACH INNYCH PODMIOTÓW</w:t>
      </w:r>
      <w:r w:rsidRPr="0038016C">
        <w:rPr>
          <w:rFonts w:ascii="Times New Roman" w:hAnsi="Times New Roman"/>
          <w:sz w:val="24"/>
          <w:szCs w:val="24"/>
        </w:rPr>
        <w:t xml:space="preserve">: </w:t>
      </w: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V. ppkt 3</w:t>
      </w:r>
      <w:r w:rsidRPr="0038016C">
        <w:rPr>
          <w:rFonts w:ascii="Times New Roman" w:hAnsi="Times New Roman"/>
          <w:i/>
          <w:sz w:val="24"/>
          <w:szCs w:val="24"/>
        </w:rPr>
        <w:t>,</w:t>
      </w:r>
      <w:r w:rsidRPr="0038016C">
        <w:rPr>
          <w:rFonts w:ascii="Times New Roman" w:hAnsi="Times New Roman"/>
          <w:sz w:val="24"/>
          <w:szCs w:val="24"/>
        </w:rPr>
        <w:t xml:space="preserve"> polegam na zasobach następującego/ych podmiotu/ów: ………………………………………………………….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38016C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…………….……. </w:t>
      </w:r>
      <w:r w:rsidRPr="0038016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8016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A172C0" w:rsidRPr="0038016C" w:rsidRDefault="00A172C0" w:rsidP="00A172C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(podpis)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38016C">
        <w:rPr>
          <w:rFonts w:ascii="Times New Roman" w:hAnsi="Times New Roman"/>
          <w:b/>
          <w:i/>
          <w:sz w:val="24"/>
          <w:szCs w:val="24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A172C0" w:rsidRPr="0038016C" w:rsidRDefault="00A172C0" w:rsidP="00A172C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A172C0" w:rsidRPr="0038016C" w:rsidRDefault="00A172C0" w:rsidP="00A172C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38016C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…………….……. </w:t>
      </w:r>
      <w:r w:rsidRPr="0038016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8016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A172C0" w:rsidRPr="0038016C" w:rsidRDefault="00A172C0" w:rsidP="00A172C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(podpis)</w:t>
      </w:r>
    </w:p>
    <w:p w:rsidR="00A172C0" w:rsidRPr="0038016C" w:rsidRDefault="00A172C0" w:rsidP="00A172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2C0" w:rsidRPr="0038016C" w:rsidRDefault="00A172C0" w:rsidP="00A172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2C0" w:rsidRPr="00434290" w:rsidRDefault="00A172C0" w:rsidP="00A172C0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BD6" w:rsidRDefault="00685BD6" w:rsidP="0038231F">
      <w:pPr>
        <w:spacing w:after="0" w:line="240" w:lineRule="auto"/>
      </w:pPr>
      <w:r>
        <w:separator/>
      </w:r>
    </w:p>
  </w:endnote>
  <w:endnote w:type="continuationSeparator" w:id="0">
    <w:p w:rsidR="00685BD6" w:rsidRDefault="00685B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3F1" w:rsidRDefault="003033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72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72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3F1" w:rsidRDefault="003033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BD6" w:rsidRDefault="00685BD6" w:rsidP="0038231F">
      <w:pPr>
        <w:spacing w:after="0" w:line="240" w:lineRule="auto"/>
      </w:pPr>
      <w:r>
        <w:separator/>
      </w:r>
    </w:p>
  </w:footnote>
  <w:footnote w:type="continuationSeparator" w:id="0">
    <w:p w:rsidR="00685BD6" w:rsidRDefault="00685B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3F1" w:rsidRDefault="003033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033F1">
      <w:rPr>
        <w:rFonts w:ascii="Times New Roman" w:hAnsi="Times New Roman"/>
        <w:sz w:val="20"/>
        <w:szCs w:val="20"/>
      </w:rPr>
      <w:t>Kc-zp.272-261/20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3F1" w:rsidRDefault="003033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BD6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033F1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5BD6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172C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2C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017AF-DF19-4E6C-BDDF-E577F11A3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2020-06-22T10:01:00Z</dcterms:created>
  <dcterms:modified xsi:type="dcterms:W3CDTF">2020-06-22T10:01:00Z</dcterms:modified>
</cp:coreProperties>
</file>