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92C4A" w:rsidP="001A443E">
      <w:pPr>
        <w:jc w:val="right"/>
        <w:rPr>
          <w:b/>
          <w:bCs/>
          <w:sz w:val="24"/>
        </w:rPr>
      </w:pPr>
      <w:r w:rsidRPr="00792C4A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792C4A">
        <w:rPr>
          <w:sz w:val="24"/>
        </w:rPr>
        <w:t>2020-06-17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535B71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:rsidR="00535B71" w:rsidRDefault="00535B71" w:rsidP="00A80738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:rsidR="00A80738" w:rsidRDefault="00792C4A" w:rsidP="0018613E">
      <w:pPr>
        <w:spacing w:after="40"/>
        <w:rPr>
          <w:b/>
          <w:bCs/>
          <w:sz w:val="24"/>
        </w:rPr>
      </w:pPr>
      <w:r w:rsidRPr="00792C4A">
        <w:rPr>
          <w:b/>
          <w:bCs/>
          <w:sz w:val="24"/>
        </w:rPr>
        <w:t>Sekcja Zamówień Publicznych</w:t>
      </w:r>
    </w:p>
    <w:p w:rsidR="00A80738" w:rsidRPr="0018613E" w:rsidRDefault="00792C4A" w:rsidP="00A80738">
      <w:pPr>
        <w:rPr>
          <w:bCs/>
          <w:sz w:val="24"/>
        </w:rPr>
      </w:pPr>
      <w:r w:rsidRPr="00792C4A">
        <w:rPr>
          <w:bCs/>
          <w:sz w:val="24"/>
        </w:rPr>
        <w:t>o</w:t>
      </w:r>
      <w:r w:rsidR="00535B71">
        <w:rPr>
          <w:bCs/>
          <w:sz w:val="24"/>
        </w:rPr>
        <w:t>s</w:t>
      </w:r>
      <w:r w:rsidRPr="00792C4A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792C4A">
        <w:rPr>
          <w:bCs/>
          <w:sz w:val="24"/>
        </w:rPr>
        <w:t>66</w:t>
      </w:r>
    </w:p>
    <w:p w:rsidR="00A80738" w:rsidRPr="0018613E" w:rsidRDefault="00792C4A" w:rsidP="00A80738">
      <w:pPr>
        <w:rPr>
          <w:bCs/>
          <w:sz w:val="24"/>
        </w:rPr>
      </w:pPr>
      <w:r w:rsidRPr="00792C4A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792C4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2C4A" w:rsidRPr="00792C4A">
        <w:rPr>
          <w:b/>
          <w:sz w:val="24"/>
          <w:szCs w:val="24"/>
        </w:rPr>
        <w:t>ZP/7/2020</w:t>
      </w:r>
      <w:r w:rsidR="00A80738">
        <w:rPr>
          <w:sz w:val="24"/>
        </w:rPr>
        <w:tab/>
        <w:t xml:space="preserve"> </w:t>
      </w:r>
    </w:p>
    <w:p w:rsidR="00A80738" w:rsidRDefault="007308A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SZP.271 - 185.7/2020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2C4A" w:rsidRPr="00792C4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92C4A" w:rsidP="00CB5EDB">
      <w:pPr>
        <w:pStyle w:val="Tekstpodstawowywcity"/>
        <w:spacing w:before="120" w:after="240"/>
        <w:ind w:firstLine="0"/>
        <w:jc w:val="center"/>
      </w:pPr>
      <w:r w:rsidRPr="00792C4A">
        <w:rPr>
          <w:b/>
        </w:rPr>
        <w:t>Dostawa produktów leczniczych w ramach programów lekowych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92C4A" w:rsidRPr="00792C4A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92C4A" w:rsidRPr="00792C4A">
        <w:rPr>
          <w:sz w:val="24"/>
          <w:szCs w:val="24"/>
        </w:rPr>
        <w:t>15/06/2020</w:t>
      </w:r>
      <w:r w:rsidRPr="00FF4AB1">
        <w:rPr>
          <w:sz w:val="24"/>
          <w:szCs w:val="24"/>
        </w:rPr>
        <w:t xml:space="preserve"> o godz. </w:t>
      </w:r>
      <w:r w:rsidR="00792C4A" w:rsidRPr="00792C4A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 zamówienia w wysokości 568 525.82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2 zamówienia w wysokości 477 640.80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3 zamówienia w wysokości 402 014.34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4 zamówienia w wysokości 834 872.08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5 zamówienia w wysokości 32 063.17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6 zamówienia w wysokości 1 543.21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7 zamówienia w wysokości 78 994.44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8 zamówienia w wysokości 15 890.74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9 zamówienia w wysokości 4 075 790.05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10 zamówienia w wysokości 1 543 147.20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11 zamówienia w wysokości 6 035 420.16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12 zamówienia w wysokości 4 115 059.20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13 zamówienia w wysokości 105 595.77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14 zamówienia w wysokości 85 857.41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15 zamówienia w wysokości 363 179.38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16 zamówienia w wysokości 788 589.27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17 zamówienia w wysokości 46 845.54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18 zamówienia w wysokości 431 712.93 zł brutto;</w:t>
            </w:r>
          </w:p>
        </w:tc>
      </w:tr>
      <w:tr w:rsidR="00792C4A" w:rsidRPr="006646D9" w:rsidTr="00293744">
        <w:trPr>
          <w:trHeight w:val="70"/>
        </w:trPr>
        <w:tc>
          <w:tcPr>
            <w:tcW w:w="9214" w:type="dxa"/>
          </w:tcPr>
          <w:p w:rsidR="00792C4A" w:rsidRPr="00A3048A" w:rsidRDefault="00792C4A" w:rsidP="002937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92C4A">
              <w:rPr>
                <w:sz w:val="24"/>
                <w:szCs w:val="24"/>
              </w:rPr>
              <w:t>części 19 zamówienia w wysokości 463 077.17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275"/>
        <w:gridCol w:w="1134"/>
        <w:gridCol w:w="1134"/>
      </w:tblGrid>
      <w:tr w:rsidR="00C94D43" w:rsidRPr="00075CD0" w:rsidTr="00016735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AMGEN Sp. z o.o.</w:t>
            </w:r>
          </w:p>
          <w:p w:rsidR="00792C4A" w:rsidRPr="00CB5EDB" w:rsidRDefault="00792C4A" w:rsidP="00293744">
            <w:r w:rsidRPr="00792C4A">
              <w:t>Puławska</w:t>
            </w:r>
            <w:r w:rsidRPr="00CB5EDB">
              <w:t xml:space="preserve"> </w:t>
            </w:r>
            <w:r w:rsidRPr="00792C4A">
              <w:t>145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02-715</w:t>
            </w:r>
            <w:r w:rsidRPr="00CB5EDB">
              <w:t xml:space="preserve"> </w:t>
            </w:r>
            <w:r w:rsidRPr="00792C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104 944.90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8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PROFARM PS Sp. z o.o.</w:t>
            </w:r>
          </w:p>
          <w:p w:rsidR="00792C4A" w:rsidRPr="00CB5EDB" w:rsidRDefault="00792C4A" w:rsidP="00293744">
            <w:r w:rsidRPr="00792C4A">
              <w:t>Słoneczna</w:t>
            </w:r>
            <w:r w:rsidRPr="00CB5EDB">
              <w:t xml:space="preserve"> </w:t>
            </w:r>
            <w:r w:rsidRPr="00792C4A">
              <w:t>96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05-500</w:t>
            </w:r>
            <w:r w:rsidRPr="00CB5EDB">
              <w:t xml:space="preserve"> </w:t>
            </w:r>
            <w:r w:rsidRPr="00792C4A">
              <w:t>Stara Iwiczna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14 575.95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13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 xml:space="preserve">Roche </w:t>
            </w:r>
            <w:r w:rsidR="00FE1A2D">
              <w:t>P</w:t>
            </w:r>
            <w:bookmarkStart w:id="0" w:name="_GoBack"/>
            <w:bookmarkEnd w:id="0"/>
            <w:r w:rsidRPr="00792C4A">
              <w:t>olska Sp. z o.o.</w:t>
            </w:r>
          </w:p>
          <w:p w:rsidR="00792C4A" w:rsidRPr="00CB5EDB" w:rsidRDefault="00792C4A" w:rsidP="00293744">
            <w:r w:rsidRPr="00792C4A">
              <w:t>Domaniewska</w:t>
            </w:r>
            <w:r w:rsidRPr="00CB5EDB">
              <w:t xml:space="preserve"> </w:t>
            </w:r>
            <w:r w:rsidRPr="00792C4A">
              <w:t>39b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02-672</w:t>
            </w:r>
            <w:r w:rsidRPr="00CB5EDB">
              <w:t xml:space="preserve"> </w:t>
            </w:r>
            <w:r w:rsidRPr="00792C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93 467.06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</w:t>
            </w:r>
          </w:p>
        </w:tc>
        <w:tc>
          <w:tcPr>
            <w:tcW w:w="2295" w:type="dxa"/>
            <w:shd w:val="clear" w:color="auto" w:fill="auto"/>
          </w:tcPr>
          <w:p w:rsidR="00016735" w:rsidRDefault="00792C4A" w:rsidP="00293744">
            <w:pPr>
              <w:spacing w:before="40"/>
            </w:pPr>
            <w:r w:rsidRPr="00792C4A">
              <w:t xml:space="preserve">Konsorcjum </w:t>
            </w:r>
          </w:p>
          <w:p w:rsidR="00792C4A" w:rsidRPr="00CB5EDB" w:rsidRDefault="00792C4A" w:rsidP="00293744">
            <w:pPr>
              <w:spacing w:before="40"/>
            </w:pPr>
            <w:r w:rsidRPr="00792C4A">
              <w:t>Bayer</w:t>
            </w:r>
            <w:r w:rsidR="00016735">
              <w:t xml:space="preserve"> Sp. z o.o.</w:t>
            </w:r>
          </w:p>
          <w:p w:rsidR="00792C4A" w:rsidRPr="00CB5EDB" w:rsidRDefault="00792C4A" w:rsidP="00293744">
            <w:r w:rsidRPr="00792C4A">
              <w:t>al. Jerozolimskie</w:t>
            </w:r>
            <w:r w:rsidRPr="00CB5EDB">
              <w:t xml:space="preserve"> </w:t>
            </w:r>
            <w:r w:rsidRPr="00792C4A">
              <w:t>158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02-326</w:t>
            </w:r>
            <w:r w:rsidRPr="00CB5EDB">
              <w:t xml:space="preserve"> </w:t>
            </w:r>
            <w:r w:rsidRPr="00792C4A">
              <w:t>Warszawa</w:t>
            </w:r>
          </w:p>
          <w:p w:rsidR="00016735" w:rsidRDefault="00016735" w:rsidP="00293744">
            <w:pPr>
              <w:spacing w:before="40" w:after="40"/>
              <w:jc w:val="both"/>
            </w:pPr>
            <w:r>
              <w:t>URTICA Sp. z o.o.</w:t>
            </w:r>
          </w:p>
          <w:p w:rsidR="00016735" w:rsidRDefault="00016735" w:rsidP="00293744">
            <w:pPr>
              <w:spacing w:before="40" w:after="40"/>
              <w:jc w:val="both"/>
            </w:pPr>
            <w:r>
              <w:t>Ul. Krzemieniecka 120</w:t>
            </w:r>
          </w:p>
          <w:p w:rsidR="00016735" w:rsidRPr="00CB5EDB" w:rsidRDefault="00016735" w:rsidP="00293744">
            <w:pPr>
              <w:spacing w:before="40" w:after="40"/>
              <w:jc w:val="both"/>
            </w:pPr>
            <w:r>
              <w:t>54-613 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250 800.30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FRESENIUS KABI POLSKA Sp. z o.o.</w:t>
            </w:r>
          </w:p>
          <w:p w:rsidR="00792C4A" w:rsidRPr="00CB5EDB" w:rsidRDefault="00792C4A" w:rsidP="00293744">
            <w:r w:rsidRPr="00792C4A">
              <w:t>Jerozolimskie</w:t>
            </w:r>
            <w:r w:rsidRPr="00CB5EDB">
              <w:t xml:space="preserve"> </w:t>
            </w:r>
            <w:r w:rsidRPr="00792C4A">
              <w:t>134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02-305</w:t>
            </w:r>
            <w:r w:rsidRPr="00CB5EDB">
              <w:t xml:space="preserve"> </w:t>
            </w:r>
            <w:r w:rsidRPr="00792C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82 736.64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NEUCA S.A.</w:t>
            </w:r>
          </w:p>
          <w:p w:rsidR="00792C4A" w:rsidRPr="00CB5EDB" w:rsidRDefault="00792C4A" w:rsidP="00293744">
            <w:r w:rsidRPr="00792C4A">
              <w:t>Szosa Bydgoska</w:t>
            </w:r>
            <w:r w:rsidRPr="00CB5EDB">
              <w:t xml:space="preserve"> </w:t>
            </w:r>
            <w:r w:rsidRPr="00792C4A">
              <w:t>58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87-100</w:t>
            </w:r>
            <w:r w:rsidRPr="00CB5EDB">
              <w:t xml:space="preserve"> </w:t>
            </w:r>
            <w:r w:rsidRPr="00792C4A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19 734.62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Bialmed Sp. z o. o.</w:t>
            </w:r>
          </w:p>
          <w:p w:rsidR="00792C4A" w:rsidRPr="00CB5EDB" w:rsidRDefault="00792C4A" w:rsidP="00293744">
            <w:r w:rsidRPr="00792C4A">
              <w:t>Kazimierzowska</w:t>
            </w:r>
            <w:r w:rsidRPr="00CB5EDB">
              <w:t xml:space="preserve"> </w:t>
            </w:r>
            <w:r w:rsidRPr="00792C4A">
              <w:t>46/48/35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02-546</w:t>
            </w:r>
            <w:r w:rsidRPr="00CB5EDB">
              <w:t xml:space="preserve"> </w:t>
            </w:r>
            <w:r w:rsidRPr="00792C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22 702.68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Abbvie Sp. z o.o.</w:t>
            </w:r>
          </w:p>
          <w:p w:rsidR="00792C4A" w:rsidRPr="00CB5EDB" w:rsidRDefault="00792C4A" w:rsidP="00293744">
            <w:r w:rsidRPr="00792C4A">
              <w:t>Postępu</w:t>
            </w:r>
            <w:r w:rsidRPr="00CB5EDB">
              <w:t xml:space="preserve"> </w:t>
            </w:r>
            <w:r w:rsidRPr="00792C4A">
              <w:t>21B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02-676</w:t>
            </w:r>
            <w:r w:rsidRPr="00CB5EDB">
              <w:t xml:space="preserve"> </w:t>
            </w:r>
            <w:r w:rsidRPr="00792C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999 999.65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16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Janssen-Cilag Polska Sp. z o.o.</w:t>
            </w:r>
          </w:p>
          <w:p w:rsidR="00792C4A" w:rsidRPr="00CB5EDB" w:rsidRDefault="00792C4A" w:rsidP="00293744">
            <w:r w:rsidRPr="00792C4A">
              <w:t>Iłżecka</w:t>
            </w:r>
            <w:r w:rsidRPr="00CB5EDB">
              <w:t xml:space="preserve"> </w:t>
            </w:r>
            <w:r w:rsidRPr="00792C4A">
              <w:t>24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02-135</w:t>
            </w:r>
            <w:r w:rsidRPr="00CB5EDB">
              <w:t xml:space="preserve"> </w:t>
            </w:r>
            <w:r w:rsidRPr="00792C4A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546 374.97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3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Farmacol-Logistyka Sp. z o.o.</w:t>
            </w:r>
          </w:p>
          <w:p w:rsidR="00792C4A" w:rsidRPr="00CB5EDB" w:rsidRDefault="00792C4A" w:rsidP="00293744">
            <w:r w:rsidRPr="00792C4A">
              <w:t>Szopienicka</w:t>
            </w:r>
            <w:r w:rsidRPr="00CB5EDB">
              <w:t xml:space="preserve"> </w:t>
            </w:r>
            <w:r w:rsidRPr="00792C4A">
              <w:t>77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lastRenderedPageBreak/>
              <w:t>40-431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lastRenderedPageBreak/>
              <w:t>272 165.40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 xml:space="preserve">do 3 dni roboczych </w:t>
            </w:r>
            <w:r w:rsidRPr="00792C4A">
              <w:lastRenderedPageBreak/>
              <w:t>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4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Farmacol-Logistyka Sp. z o.o.</w:t>
            </w:r>
          </w:p>
          <w:p w:rsidR="00792C4A" w:rsidRPr="00CB5EDB" w:rsidRDefault="00792C4A" w:rsidP="00293744">
            <w:r w:rsidRPr="00792C4A">
              <w:t>Szopienicka</w:t>
            </w:r>
            <w:r w:rsidRPr="00CB5EDB">
              <w:t xml:space="preserve"> </w:t>
            </w:r>
            <w:r w:rsidRPr="00792C4A">
              <w:t>77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40-431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298 899.18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Farmacol-Logistyka Sp. z o.o.</w:t>
            </w:r>
          </w:p>
          <w:p w:rsidR="00792C4A" w:rsidRPr="00CB5EDB" w:rsidRDefault="00792C4A" w:rsidP="00293744">
            <w:r w:rsidRPr="00792C4A">
              <w:t>Szopienicka</w:t>
            </w:r>
            <w:r w:rsidRPr="00CB5EDB">
              <w:t xml:space="preserve"> </w:t>
            </w:r>
            <w:r w:rsidRPr="00792C4A">
              <w:t>77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40-431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1 339.58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7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Farmacol-Logistyka Sp. z o.o.</w:t>
            </w:r>
          </w:p>
          <w:p w:rsidR="00792C4A" w:rsidRPr="00CB5EDB" w:rsidRDefault="00792C4A" w:rsidP="00293744">
            <w:r w:rsidRPr="00792C4A">
              <w:t>Szopienicka</w:t>
            </w:r>
            <w:r w:rsidRPr="00CB5EDB">
              <w:t xml:space="preserve"> </w:t>
            </w:r>
            <w:r w:rsidRPr="00792C4A">
              <w:t>77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40-431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18 710.68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Farmacol-Logistyka Sp. z o.o.</w:t>
            </w:r>
          </w:p>
          <w:p w:rsidR="00792C4A" w:rsidRPr="00CB5EDB" w:rsidRDefault="00792C4A" w:rsidP="00293744">
            <w:r w:rsidRPr="00792C4A">
              <w:t>Szopienicka</w:t>
            </w:r>
            <w:r w:rsidRPr="00CB5EDB">
              <w:t xml:space="preserve"> </w:t>
            </w:r>
            <w:r w:rsidRPr="00792C4A">
              <w:t>77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40-431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86 410.80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17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Farmacol-Logistyka Sp. z o.o.</w:t>
            </w:r>
          </w:p>
          <w:p w:rsidR="00792C4A" w:rsidRPr="00CB5EDB" w:rsidRDefault="00792C4A" w:rsidP="00293744">
            <w:r w:rsidRPr="00792C4A">
              <w:t>Szopienicka</w:t>
            </w:r>
            <w:r w:rsidRPr="00CB5EDB">
              <w:t xml:space="preserve"> </w:t>
            </w:r>
            <w:r w:rsidRPr="00792C4A">
              <w:t>77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40-431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16 362.00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293744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293744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293744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271 976.83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3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272 999.38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26 940.51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7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lastRenderedPageBreak/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lastRenderedPageBreak/>
              <w:t>22 061.32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 xml:space="preserve">do 3 dni roboczych od  daty złożenia </w:t>
            </w:r>
            <w:r w:rsidRPr="00792C4A">
              <w:lastRenderedPageBreak/>
              <w:t>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8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14 503.70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9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534 399.90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10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233 399.88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12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1 008 000.29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14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79 470.72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17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16 669.80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18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304 721.71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19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Konsorcjum URTICA Sp. z o.o.</w:t>
            </w:r>
          </w:p>
          <w:p w:rsidR="00792C4A" w:rsidRPr="00CB5EDB" w:rsidRDefault="00792C4A" w:rsidP="00293744">
            <w:r w:rsidRPr="00792C4A">
              <w:t>Krzemieniecka</w:t>
            </w:r>
            <w:r w:rsidRPr="00CB5EDB">
              <w:t xml:space="preserve"> </w:t>
            </w:r>
            <w:r w:rsidRPr="00792C4A">
              <w:t>120</w:t>
            </w:r>
            <w:r w:rsidRPr="00CB5EDB">
              <w:t xml:space="preserve"> </w:t>
            </w:r>
          </w:p>
          <w:p w:rsidR="00792C4A" w:rsidRDefault="00792C4A" w:rsidP="00293744">
            <w:pPr>
              <w:spacing w:before="40" w:after="40"/>
              <w:jc w:val="both"/>
            </w:pPr>
            <w:r w:rsidRPr="00792C4A">
              <w:lastRenderedPageBreak/>
              <w:t>54-613</w:t>
            </w:r>
            <w:r w:rsidRPr="00CB5EDB">
              <w:t xml:space="preserve"> </w:t>
            </w:r>
            <w:r w:rsidRPr="00792C4A">
              <w:t>Wrocław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PGF S.A.</w:t>
            </w:r>
          </w:p>
          <w:p w:rsidR="00016735" w:rsidRDefault="00016735" w:rsidP="00016735">
            <w:pPr>
              <w:spacing w:before="40" w:after="40"/>
              <w:jc w:val="both"/>
            </w:pPr>
            <w:r>
              <w:t>Zbąszyńska 3</w:t>
            </w:r>
          </w:p>
          <w:p w:rsidR="00016735" w:rsidRPr="00CB5EDB" w:rsidRDefault="00016735" w:rsidP="00016735">
            <w:pPr>
              <w:spacing w:before="40" w:after="40"/>
              <w:jc w:val="both"/>
            </w:pPr>
            <w:r>
              <w:t>91=342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lastRenderedPageBreak/>
              <w:t>219 999.54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 xml:space="preserve">do 3 dni roboczych od  daty </w:t>
            </w:r>
            <w:r w:rsidRPr="00792C4A">
              <w:lastRenderedPageBreak/>
              <w:t>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Salus International Sp. z o. o.</w:t>
            </w:r>
          </w:p>
          <w:p w:rsidR="00792C4A" w:rsidRPr="00CB5EDB" w:rsidRDefault="00792C4A" w:rsidP="00293744">
            <w:r w:rsidRPr="00792C4A">
              <w:t>Pułaskiego</w:t>
            </w:r>
            <w:r w:rsidRPr="00CB5EDB">
              <w:t xml:space="preserve"> </w:t>
            </w:r>
            <w:r w:rsidRPr="00792C4A">
              <w:t>9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40-273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1 851.66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7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Salus International Sp. z o. o.</w:t>
            </w:r>
          </w:p>
          <w:p w:rsidR="00792C4A" w:rsidRPr="00CB5EDB" w:rsidRDefault="00792C4A" w:rsidP="00293744">
            <w:r w:rsidRPr="00792C4A">
              <w:t>Pułaskiego</w:t>
            </w:r>
            <w:r w:rsidRPr="00CB5EDB">
              <w:t xml:space="preserve"> </w:t>
            </w:r>
            <w:r w:rsidRPr="00792C4A">
              <w:t>9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40-273</w:t>
            </w:r>
            <w:r w:rsidRPr="00CB5EDB">
              <w:t xml:space="preserve"> </w:t>
            </w:r>
            <w:r w:rsidRPr="00792C4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14 015.59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ASCLEPIOS S.A.</w:t>
            </w:r>
          </w:p>
          <w:p w:rsidR="00792C4A" w:rsidRPr="00CB5EDB" w:rsidRDefault="00792C4A" w:rsidP="00293744">
            <w:r w:rsidRPr="00792C4A">
              <w:t>Hubska</w:t>
            </w:r>
            <w:r w:rsidRPr="00CB5EDB">
              <w:t xml:space="preserve"> </w:t>
            </w:r>
            <w:r w:rsidRPr="00792C4A">
              <w:t>44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50-502</w:t>
            </w:r>
            <w:r w:rsidRPr="00CB5EDB">
              <w:t xml:space="preserve"> </w:t>
            </w:r>
            <w:r w:rsidRPr="00792C4A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24 449.04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ASCLEPIOS S.A.</w:t>
            </w:r>
          </w:p>
          <w:p w:rsidR="00792C4A" w:rsidRPr="00CB5EDB" w:rsidRDefault="00792C4A" w:rsidP="00293744">
            <w:r w:rsidRPr="00792C4A">
              <w:t>Hubska</w:t>
            </w:r>
            <w:r w:rsidRPr="00CB5EDB">
              <w:t xml:space="preserve"> </w:t>
            </w:r>
            <w:r w:rsidRPr="00792C4A">
              <w:t>44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50-502</w:t>
            </w:r>
            <w:r w:rsidRPr="00CB5EDB">
              <w:t xml:space="preserve"> </w:t>
            </w:r>
            <w:r w:rsidRPr="00792C4A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1 416.53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7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ASCLEPIOS S.A.</w:t>
            </w:r>
          </w:p>
          <w:p w:rsidR="00792C4A" w:rsidRPr="00CB5EDB" w:rsidRDefault="00792C4A" w:rsidP="00293744">
            <w:r w:rsidRPr="00792C4A">
              <w:t>Hubska</w:t>
            </w:r>
            <w:r w:rsidRPr="00CB5EDB">
              <w:t xml:space="preserve"> </w:t>
            </w:r>
            <w:r w:rsidRPr="00792C4A">
              <w:t>44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50-502</w:t>
            </w:r>
            <w:r w:rsidRPr="00CB5EDB">
              <w:t xml:space="preserve"> </w:t>
            </w:r>
            <w:r w:rsidRPr="00792C4A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14 628.60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15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ASCLEPIOS S.A.</w:t>
            </w:r>
          </w:p>
          <w:p w:rsidR="00792C4A" w:rsidRPr="00CB5EDB" w:rsidRDefault="00792C4A" w:rsidP="00293744">
            <w:r w:rsidRPr="00792C4A">
              <w:t>Hubska</w:t>
            </w:r>
            <w:r w:rsidRPr="00CB5EDB">
              <w:t xml:space="preserve"> </w:t>
            </w:r>
            <w:r w:rsidRPr="00792C4A">
              <w:t>44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50-502</w:t>
            </w:r>
            <w:r w:rsidRPr="00CB5EDB">
              <w:t xml:space="preserve"> </w:t>
            </w:r>
            <w:r w:rsidRPr="00792C4A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91 990.08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  <w:tr w:rsidR="00792C4A" w:rsidRPr="00075CD0" w:rsidTr="00016735">
        <w:tc>
          <w:tcPr>
            <w:tcW w:w="82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17</w:t>
            </w:r>
          </w:p>
        </w:tc>
        <w:tc>
          <w:tcPr>
            <w:tcW w:w="2295" w:type="dxa"/>
            <w:shd w:val="clear" w:color="auto" w:fill="auto"/>
          </w:tcPr>
          <w:p w:rsidR="00792C4A" w:rsidRPr="00CB5EDB" w:rsidRDefault="00792C4A" w:rsidP="00293744">
            <w:pPr>
              <w:spacing w:before="40"/>
            </w:pPr>
            <w:r w:rsidRPr="00792C4A">
              <w:t>ASCLEPIOS S.A.</w:t>
            </w:r>
          </w:p>
          <w:p w:rsidR="00792C4A" w:rsidRPr="00CB5EDB" w:rsidRDefault="00792C4A" w:rsidP="00293744">
            <w:r w:rsidRPr="00792C4A">
              <w:t>Hubska</w:t>
            </w:r>
            <w:r w:rsidRPr="00CB5EDB">
              <w:t xml:space="preserve"> </w:t>
            </w:r>
            <w:r w:rsidRPr="00792C4A">
              <w:t>44</w:t>
            </w:r>
            <w:r w:rsidRPr="00CB5EDB">
              <w:t xml:space="preserve"> </w:t>
            </w:r>
          </w:p>
          <w:p w:rsidR="00792C4A" w:rsidRPr="00CB5EDB" w:rsidRDefault="00792C4A" w:rsidP="00293744">
            <w:pPr>
              <w:spacing w:before="40" w:after="40"/>
              <w:jc w:val="both"/>
            </w:pPr>
            <w:r w:rsidRPr="00792C4A">
              <w:t>50-502</w:t>
            </w:r>
            <w:r w:rsidRPr="00CB5EDB">
              <w:t xml:space="preserve"> </w:t>
            </w:r>
            <w:r w:rsidRPr="00792C4A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16 881.70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do 3 dni roboczych od 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2C4A" w:rsidRPr="00CB5EDB" w:rsidRDefault="00792C4A" w:rsidP="00293744">
            <w:pPr>
              <w:spacing w:before="120" w:after="120"/>
              <w:jc w:val="center"/>
            </w:pPr>
            <w:r w:rsidRPr="00792C4A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5A7" w:rsidRDefault="000145A7">
      <w:r>
        <w:separator/>
      </w:r>
    </w:p>
  </w:endnote>
  <w:endnote w:type="continuationSeparator" w:id="0">
    <w:p w:rsidR="000145A7" w:rsidRDefault="0001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FE1A2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5A7" w:rsidRDefault="000145A7">
      <w:r>
        <w:separator/>
      </w:r>
    </w:p>
  </w:footnote>
  <w:footnote w:type="continuationSeparator" w:id="0">
    <w:p w:rsidR="000145A7" w:rsidRDefault="0001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C4A" w:rsidRDefault="00792C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C4A" w:rsidRDefault="00792C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C4A" w:rsidRDefault="00792C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5A7"/>
    <w:rsid w:val="000145A7"/>
    <w:rsid w:val="0001673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35B71"/>
    <w:rsid w:val="00617D11"/>
    <w:rsid w:val="00647371"/>
    <w:rsid w:val="00651764"/>
    <w:rsid w:val="00666480"/>
    <w:rsid w:val="0069085C"/>
    <w:rsid w:val="007308A0"/>
    <w:rsid w:val="00792C4A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E1A2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E2B9ED"/>
  <w15:chartTrackingRefBased/>
  <w15:docId w15:val="{61C24BA2-2352-40CE-BFB8-F85F7836D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73</TotalTime>
  <Pages>5</Pages>
  <Words>1245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dcterms:created xsi:type="dcterms:W3CDTF">2020-06-17T06:45:00Z</dcterms:created>
  <dcterms:modified xsi:type="dcterms:W3CDTF">2020-06-17T08:04:00Z</dcterms:modified>
</cp:coreProperties>
</file>