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Pr="008F2367" w:rsidRDefault="00B52A97" w:rsidP="007B126D">
      <w:pPr>
        <w:pStyle w:val="ogloszenie"/>
        <w:jc w:val="center"/>
        <w:rPr>
          <w:rFonts w:cs="Arial"/>
          <w:b/>
          <w:sz w:val="28"/>
          <w:szCs w:val="28"/>
        </w:rPr>
      </w:pPr>
      <w:r w:rsidRPr="008F2367">
        <w:rPr>
          <w:rFonts w:cs="Arial"/>
          <w:b/>
          <w:sz w:val="28"/>
          <w:szCs w:val="28"/>
        </w:rPr>
        <w:t>OGŁOSZENIE</w:t>
      </w:r>
    </w:p>
    <w:p w:rsidR="00B52A97" w:rsidRDefault="00B52A97" w:rsidP="007B126D">
      <w:pPr>
        <w:pStyle w:val="ogloszenie"/>
        <w:jc w:val="center"/>
        <w:rPr>
          <w:rFonts w:cs="Arial"/>
          <w:b/>
          <w:sz w:val="28"/>
          <w:szCs w:val="28"/>
        </w:rPr>
      </w:pPr>
      <w:r w:rsidRPr="008F2367">
        <w:rPr>
          <w:rFonts w:cs="Arial"/>
          <w:b/>
          <w:sz w:val="28"/>
          <w:szCs w:val="28"/>
        </w:rPr>
        <w:t xml:space="preserve"> O WYBORZE NAJKORZYSTNIEJSZEJ OFERTY</w:t>
      </w:r>
    </w:p>
    <w:p w:rsidR="008F2367" w:rsidRPr="008F2367" w:rsidRDefault="008F2367" w:rsidP="007B126D">
      <w:pPr>
        <w:pStyle w:val="ogloszenie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Na zadanie częściowe nr 1</w:t>
      </w:r>
    </w:p>
    <w:p w:rsidR="00B52A97" w:rsidRPr="008F2367" w:rsidRDefault="00B52A97" w:rsidP="007B126D">
      <w:pPr>
        <w:rPr>
          <w:rFonts w:ascii="Arial" w:hAnsi="Arial" w:cs="Arial"/>
          <w:color w:val="000000"/>
        </w:rPr>
      </w:pPr>
    </w:p>
    <w:p w:rsidR="00160E6A" w:rsidRPr="008F2367" w:rsidRDefault="00160E6A" w:rsidP="007B126D">
      <w:pPr>
        <w:rPr>
          <w:rFonts w:ascii="Arial" w:hAnsi="Arial" w:cs="Arial"/>
          <w:b/>
          <w:bCs/>
          <w:color w:val="000000"/>
        </w:rPr>
      </w:pPr>
      <w:r w:rsidRPr="008F2367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8F2367" w:rsidRDefault="00160E6A" w:rsidP="007B126D">
      <w:pPr>
        <w:rPr>
          <w:rFonts w:ascii="Arial" w:hAnsi="Arial" w:cs="Arial"/>
          <w:b/>
          <w:bCs/>
          <w:color w:val="000000"/>
        </w:rPr>
      </w:pPr>
      <w:r w:rsidRPr="008F2367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8F2367">
        <w:rPr>
          <w:rFonts w:ascii="Arial" w:hAnsi="Arial" w:cs="Arial"/>
          <w:b/>
          <w:bCs/>
          <w:color w:val="000000"/>
        </w:rPr>
        <w:t>,</w:t>
      </w:r>
    </w:p>
    <w:p w:rsidR="00B52A97" w:rsidRPr="008F2367" w:rsidRDefault="00160E6A" w:rsidP="007B126D">
      <w:pPr>
        <w:rPr>
          <w:rFonts w:ascii="Arial" w:hAnsi="Arial" w:cs="Arial"/>
          <w:color w:val="000000"/>
        </w:rPr>
      </w:pPr>
      <w:r w:rsidRPr="008F2367">
        <w:rPr>
          <w:rFonts w:ascii="Arial" w:hAnsi="Arial" w:cs="Arial"/>
          <w:color w:val="000000"/>
        </w:rPr>
        <w:t>ul. Warszawska 24</w:t>
      </w:r>
      <w:r w:rsidR="00B52A97" w:rsidRPr="008F2367">
        <w:rPr>
          <w:rFonts w:ascii="Arial" w:hAnsi="Arial" w:cs="Arial"/>
          <w:color w:val="000000"/>
        </w:rPr>
        <w:t xml:space="preserve"> </w:t>
      </w:r>
      <w:r w:rsidRPr="008F2367">
        <w:rPr>
          <w:rFonts w:ascii="Arial" w:hAnsi="Arial" w:cs="Arial"/>
          <w:color w:val="000000"/>
        </w:rPr>
        <w:t>W-9</w:t>
      </w:r>
      <w:r w:rsidR="00B52A97" w:rsidRPr="008F2367">
        <w:rPr>
          <w:rFonts w:ascii="Arial" w:hAnsi="Arial" w:cs="Arial"/>
          <w:color w:val="000000"/>
        </w:rPr>
        <w:t xml:space="preserve"> </w:t>
      </w:r>
      <w:r w:rsidR="008F2367" w:rsidRPr="008F2367">
        <w:rPr>
          <w:rFonts w:ascii="Arial" w:hAnsi="Arial" w:cs="Arial"/>
          <w:color w:val="000000"/>
        </w:rPr>
        <w:t>/110</w:t>
      </w:r>
    </w:p>
    <w:p w:rsidR="00B52A97" w:rsidRPr="008F2367" w:rsidRDefault="00160E6A" w:rsidP="007B126D">
      <w:pPr>
        <w:rPr>
          <w:rFonts w:ascii="Arial" w:hAnsi="Arial" w:cs="Arial"/>
          <w:color w:val="000000"/>
        </w:rPr>
      </w:pPr>
      <w:r w:rsidRPr="008F2367">
        <w:rPr>
          <w:rFonts w:ascii="Arial" w:hAnsi="Arial" w:cs="Arial"/>
          <w:color w:val="000000"/>
        </w:rPr>
        <w:t>31-155</w:t>
      </w:r>
      <w:r w:rsidR="00B52A97" w:rsidRPr="008F2367">
        <w:rPr>
          <w:rFonts w:ascii="Arial" w:hAnsi="Arial" w:cs="Arial"/>
          <w:color w:val="000000"/>
        </w:rPr>
        <w:t xml:space="preserve"> </w:t>
      </w:r>
      <w:r w:rsidRPr="008F2367">
        <w:rPr>
          <w:rFonts w:ascii="Arial" w:hAnsi="Arial" w:cs="Arial"/>
          <w:color w:val="000000"/>
        </w:rPr>
        <w:t>KRAKÓW</w:t>
      </w:r>
      <w:r w:rsidR="00B52A97" w:rsidRPr="008F2367">
        <w:rPr>
          <w:rFonts w:ascii="Arial" w:hAnsi="Arial" w:cs="Arial"/>
          <w:color w:val="000000"/>
        </w:rPr>
        <w:t xml:space="preserve">, </w:t>
      </w:r>
    </w:p>
    <w:p w:rsidR="00B52A97" w:rsidRPr="008F2367" w:rsidRDefault="00B52A97" w:rsidP="007B126D">
      <w:pPr>
        <w:rPr>
          <w:rFonts w:ascii="Arial" w:hAnsi="Arial" w:cs="Arial"/>
          <w:color w:val="000000"/>
        </w:rPr>
      </w:pPr>
      <w:r w:rsidRPr="008F2367">
        <w:rPr>
          <w:rFonts w:ascii="Arial" w:hAnsi="Arial" w:cs="Arial"/>
          <w:color w:val="000000"/>
        </w:rPr>
        <w:t xml:space="preserve">tel. </w:t>
      </w:r>
      <w:r w:rsidR="00160E6A" w:rsidRPr="008F2367">
        <w:rPr>
          <w:rFonts w:ascii="Arial" w:hAnsi="Arial" w:cs="Arial"/>
          <w:color w:val="000000"/>
        </w:rPr>
        <w:t>(12)628-26-41</w:t>
      </w:r>
      <w:r w:rsidRPr="008F2367">
        <w:rPr>
          <w:rFonts w:ascii="Arial" w:hAnsi="Arial" w:cs="Arial"/>
          <w:color w:val="000000"/>
        </w:rPr>
        <w:t xml:space="preserve">, fax </w:t>
      </w:r>
      <w:r w:rsidR="00160E6A" w:rsidRPr="008F2367">
        <w:rPr>
          <w:rFonts w:ascii="Arial" w:hAnsi="Arial" w:cs="Arial"/>
          <w:color w:val="000000"/>
        </w:rPr>
        <w:t>(12)628-20-72</w:t>
      </w:r>
    </w:p>
    <w:p w:rsidR="00B52A97" w:rsidRPr="008F2367" w:rsidRDefault="00B52A97" w:rsidP="008A78CE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B52A97" w:rsidRPr="008F2367" w:rsidRDefault="00B52A97" w:rsidP="008A78CE">
      <w:pPr>
        <w:jc w:val="both"/>
        <w:rPr>
          <w:rFonts w:ascii="Arial" w:hAnsi="Arial" w:cs="Arial"/>
          <w:color w:val="000000"/>
        </w:rPr>
      </w:pPr>
      <w:r w:rsidRPr="008F2367">
        <w:rPr>
          <w:rFonts w:ascii="Arial" w:hAnsi="Arial" w:cs="Arial"/>
          <w:color w:val="000000"/>
        </w:rPr>
        <w:t xml:space="preserve">niniejszym informuje o wyniku postępowania na </w:t>
      </w:r>
      <w:r w:rsidR="008F2367">
        <w:rPr>
          <w:rFonts w:ascii="Arial" w:hAnsi="Arial" w:cs="Arial"/>
          <w:b/>
          <w:color w:val="000000"/>
        </w:rPr>
        <w:t>Produkcję</w:t>
      </w:r>
      <w:r w:rsidR="00160E6A" w:rsidRPr="008F2367">
        <w:rPr>
          <w:rFonts w:ascii="Arial" w:hAnsi="Arial" w:cs="Arial"/>
          <w:b/>
          <w:color w:val="000000"/>
        </w:rPr>
        <w:t xml:space="preserve"> filmów promocyjnych dla  Biblioteki PK i Biura ds. Osób z Niepełnosprawnościami</w:t>
      </w:r>
      <w:r w:rsidRPr="008F2367">
        <w:rPr>
          <w:rFonts w:ascii="Arial" w:hAnsi="Arial" w:cs="Arial"/>
          <w:color w:val="000000"/>
        </w:rPr>
        <w:t>.</w:t>
      </w:r>
    </w:p>
    <w:p w:rsidR="00B52A97" w:rsidRPr="008F2367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60E6A" w:rsidRPr="008F2367" w:rsidTr="00A663C3">
        <w:trPr>
          <w:cantSplit/>
          <w:trHeight w:val="2561"/>
        </w:trPr>
        <w:tc>
          <w:tcPr>
            <w:tcW w:w="9526" w:type="dxa"/>
          </w:tcPr>
          <w:p w:rsidR="00160E6A" w:rsidRPr="008F2367" w:rsidRDefault="008A78CE" w:rsidP="007B126D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Zadanie nr</w:t>
            </w:r>
            <w:r w:rsidR="00160E6A" w:rsidRPr="008F2367">
              <w:rPr>
                <w:rFonts w:ascii="Arial" w:hAnsi="Arial" w:cs="Arial"/>
                <w:b/>
              </w:rPr>
              <w:t xml:space="preserve"> </w:t>
            </w:r>
            <w:r w:rsidR="00160E6A" w:rsidRPr="008F2367">
              <w:rPr>
                <w:rFonts w:ascii="Arial" w:hAnsi="Arial" w:cs="Arial"/>
                <w:b/>
                <w:color w:val="000000"/>
              </w:rPr>
              <w:t>1</w:t>
            </w:r>
            <w:r>
              <w:rPr>
                <w:rFonts w:ascii="Arial" w:hAnsi="Arial" w:cs="Arial"/>
                <w:b/>
                <w:color w:val="000000"/>
              </w:rPr>
              <w:t>:</w:t>
            </w:r>
            <w:r w:rsidR="0095598D">
              <w:rPr>
                <w:rFonts w:ascii="Arial" w:hAnsi="Arial" w:cs="Arial"/>
                <w:b/>
                <w:color w:val="000000"/>
              </w:rPr>
              <w:t xml:space="preserve"> Produkcja filmu dla Biblioteki PK</w:t>
            </w:r>
          </w:p>
          <w:p w:rsidR="00160E6A" w:rsidRPr="008F2367" w:rsidRDefault="00160E6A" w:rsidP="007B126D">
            <w:pPr>
              <w:jc w:val="both"/>
              <w:rPr>
                <w:rFonts w:ascii="Arial" w:hAnsi="Arial" w:cs="Arial"/>
                <w:b/>
              </w:rPr>
            </w:pPr>
            <w:r w:rsidRPr="008F2367">
              <w:rPr>
                <w:rFonts w:ascii="Arial" w:hAnsi="Arial" w:cs="Arial"/>
                <w:color w:val="000000"/>
              </w:rPr>
              <w:t>Wybrano ofertę:</w:t>
            </w:r>
          </w:p>
          <w:p w:rsidR="00160E6A" w:rsidRPr="008F2367" w:rsidRDefault="00160E6A" w:rsidP="007B126D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8F2367">
              <w:rPr>
                <w:rFonts w:ascii="Arial" w:hAnsi="Arial" w:cs="Arial"/>
                <w:b/>
              </w:rPr>
              <w:t xml:space="preserve">Studio filmowe Imperia Film Piotr </w:t>
            </w:r>
            <w:proofErr w:type="spellStart"/>
            <w:r w:rsidRPr="008F2367">
              <w:rPr>
                <w:rFonts w:ascii="Arial" w:hAnsi="Arial" w:cs="Arial"/>
                <w:b/>
              </w:rPr>
              <w:t>Jasiołek</w:t>
            </w:r>
            <w:proofErr w:type="spellEnd"/>
          </w:p>
          <w:p w:rsidR="00160E6A" w:rsidRPr="008F2367" w:rsidRDefault="00160E6A" w:rsidP="007B126D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8F2367">
              <w:rPr>
                <w:rFonts w:ascii="Arial" w:hAnsi="Arial" w:cs="Arial"/>
                <w:b/>
              </w:rPr>
              <w:t>32-070 Czernichów</w:t>
            </w:r>
          </w:p>
          <w:p w:rsidR="00160E6A" w:rsidRPr="008F2367" w:rsidRDefault="00160E6A" w:rsidP="007B126D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8F2367">
              <w:rPr>
                <w:rFonts w:ascii="Arial" w:hAnsi="Arial" w:cs="Arial"/>
                <w:b/>
              </w:rPr>
              <w:t>Wołowice    487</w:t>
            </w:r>
          </w:p>
          <w:p w:rsidR="00160E6A" w:rsidRDefault="00160E6A" w:rsidP="007B126D">
            <w:pPr>
              <w:ind w:firstLine="284"/>
              <w:jc w:val="both"/>
              <w:rPr>
                <w:rFonts w:ascii="Arial" w:hAnsi="Arial" w:cs="Arial"/>
                <w:b/>
              </w:rPr>
            </w:pPr>
            <w:r w:rsidRPr="008F2367">
              <w:rPr>
                <w:rFonts w:ascii="Arial" w:hAnsi="Arial" w:cs="Arial"/>
                <w:b/>
                <w:bCs/>
              </w:rPr>
              <w:t>Cena oferty -</w:t>
            </w:r>
            <w:r w:rsidRPr="008F2367">
              <w:rPr>
                <w:rFonts w:ascii="Arial" w:hAnsi="Arial" w:cs="Arial"/>
              </w:rPr>
              <w:t xml:space="preserve"> </w:t>
            </w:r>
            <w:r w:rsidRPr="008F2367">
              <w:rPr>
                <w:rFonts w:ascii="Arial" w:hAnsi="Arial" w:cs="Arial"/>
                <w:b/>
              </w:rPr>
              <w:t>17 589.00 zł</w:t>
            </w:r>
          </w:p>
          <w:p w:rsidR="008F2367" w:rsidRPr="008F2367" w:rsidRDefault="008F2367" w:rsidP="007B126D">
            <w:pPr>
              <w:jc w:val="both"/>
              <w:rPr>
                <w:rFonts w:ascii="Arial" w:hAnsi="Arial" w:cs="Arial"/>
              </w:rPr>
            </w:pPr>
            <w:r w:rsidRPr="008F2367">
              <w:rPr>
                <w:rFonts w:ascii="Arial" w:hAnsi="Arial" w:cs="Arial"/>
              </w:rPr>
              <w:t>Uzasadnienie: Wykonawca spełnia warunki udziału w postepowaniu, oferta jest poprana a pod względem formalnym i merytorycznym oraz jest najkorzystniejsza pod względem zastosowanych kryteriów.</w:t>
            </w:r>
          </w:p>
        </w:tc>
      </w:tr>
    </w:tbl>
    <w:p w:rsidR="00B52A97" w:rsidRPr="008F2367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2E1BD6" w:rsidRPr="001C4F92" w:rsidRDefault="00B52A97" w:rsidP="00EE52C6">
      <w:pPr>
        <w:spacing w:before="120" w:after="120"/>
        <w:jc w:val="both"/>
        <w:rPr>
          <w:rFonts w:ascii="Arial" w:hAnsi="Arial" w:cs="Arial"/>
          <w:color w:val="000000"/>
        </w:rPr>
      </w:pPr>
      <w:r w:rsidRPr="001C4F92">
        <w:rPr>
          <w:rFonts w:ascii="Arial" w:hAnsi="Arial" w:cs="Arial"/>
          <w:color w:val="000000"/>
        </w:rPr>
        <w:t>Streszczenie oceny i porównania złożonych ofert</w:t>
      </w:r>
      <w:r w:rsidR="00E73BDF" w:rsidRPr="001C4F92">
        <w:rPr>
          <w:rFonts w:ascii="Arial" w:hAnsi="Arial" w:cs="Arial"/>
          <w:color w:val="000000"/>
        </w:rPr>
        <w:t xml:space="preserve"> w zadaniu nr 2</w:t>
      </w:r>
      <w:r w:rsidR="001C4F92" w:rsidRPr="001C4F92">
        <w:rPr>
          <w:rFonts w:ascii="Arial" w:hAnsi="Arial" w:cs="Arial"/>
          <w:color w:val="000000"/>
        </w:rPr>
        <w:t>:</w:t>
      </w: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1984"/>
        <w:gridCol w:w="1276"/>
        <w:gridCol w:w="1701"/>
        <w:gridCol w:w="1843"/>
        <w:gridCol w:w="1559"/>
        <w:gridCol w:w="1134"/>
      </w:tblGrid>
      <w:tr w:rsidR="00126393" w:rsidRPr="00617667" w:rsidTr="004A652E">
        <w:trPr>
          <w:trHeight w:val="2510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Wykonawca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8A76E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31B2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Kryterium 1</w:t>
            </w:r>
            <w:r w:rsidR="00617667"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- CENA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D822E0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4A652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Kryterium 2</w:t>
            </w:r>
            <w:r w:rsidR="00617667" w:rsidRPr="006176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a)</w:t>
            </w:r>
            <w:r w:rsidRPr="004A652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 w:rsidR="00617667" w:rsidRPr="006176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Oryginalność pomysłu na koncepcję kreatywną scenariusza filmu promocyjnego rozumiana jako oryginalny, przemyślany sposób na pokazanie jednostki organizacyjnej zamawiającego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22E0" w:rsidRPr="004A652E" w:rsidRDefault="00D822E0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4A652E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Kryterium 2</w:t>
            </w:r>
            <w:r w:rsidR="00617667" w:rsidRPr="006176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b)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Atrakcyjność i nowoczesność koncepcji kreatywnej scenariusza filmu promocyjnego  – oceniane będzie, czy koncepcja filmu jest na tyle atrakcyjna, by przyciągnąć uwagę  odbiorcy a opis realizacji koncepcji zawiera pasujące do  koncepcji propozycje nowoczesnych technik stosowanych przy realizacji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B28" w:rsidRPr="00331B28" w:rsidRDefault="008A76E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31B2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Kryterium 2</w:t>
            </w:r>
            <w:r w:rsidR="00617667"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- Koncepcja kreatywna scenariusza filmu promocyjnego</w:t>
            </w:r>
          </w:p>
          <w:p w:rsidR="00617667" w:rsidRPr="00617667" w:rsidRDefault="00331B28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(łącznie  punktacja 2a i 2b)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Default="00675425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31B2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Razem</w:t>
            </w:r>
          </w:p>
          <w:p w:rsidR="004A652E" w:rsidRDefault="004A652E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4A652E" w:rsidRDefault="004A652E" w:rsidP="004A652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A65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( punktacja  z kryterium nr 1</w:t>
            </w:r>
          </w:p>
          <w:p w:rsidR="004A652E" w:rsidRPr="00617667" w:rsidRDefault="004A652E" w:rsidP="004A652E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A65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 nr 2)</w:t>
            </w:r>
          </w:p>
        </w:tc>
      </w:tr>
      <w:tr w:rsidR="00126393" w:rsidRPr="00617667" w:rsidTr="004A652E">
        <w:trPr>
          <w:trHeight w:val="909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MFILM </w:t>
            </w:r>
          </w:p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Waldemar Michalski Piotrowice 173 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24-150 Nałęczów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44,31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6,75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12,25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56,56</w:t>
            </w:r>
          </w:p>
        </w:tc>
      </w:tr>
      <w:tr w:rsidR="00126393" w:rsidRPr="00617667" w:rsidTr="004A652E">
        <w:trPr>
          <w:trHeight w:val="619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Fluo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Works </w:t>
            </w:r>
          </w:p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Grochowalski Patryk Korkowa 135c/52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04-549 Warszawa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28,30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8,75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5,75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14,50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42,80</w:t>
            </w:r>
          </w:p>
        </w:tc>
      </w:tr>
      <w:tr w:rsidR="00126393" w:rsidRPr="00617667" w:rsidTr="004A652E">
        <w:trPr>
          <w:trHeight w:val="528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VCV Systems Sp. z o.o. Postępu 14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02-676 Warszawa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53,17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13,00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66,17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145A" w:rsidRPr="008A78CE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8A78C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Igor </w:t>
            </w:r>
            <w:proofErr w:type="spellStart"/>
            <w:r w:rsidRPr="008A78C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>Suski</w:t>
            </w:r>
            <w:proofErr w:type="spellEnd"/>
            <w:r w:rsidRPr="008A78CE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I.G.S. Production </w:t>
            </w:r>
          </w:p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Piaskowa 5b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05-410 Józefów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31,90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13,75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45,65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Studio Produkcji Multimedialnych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Storytellers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9B145A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Joanna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Pinińska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Partyzantów 25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95-040 Kaletnik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lastRenderedPageBreak/>
              <w:t>47,85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20,25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68,10</w:t>
            </w:r>
          </w:p>
        </w:tc>
      </w:tr>
      <w:tr w:rsidR="008706C5" w:rsidRPr="00617667" w:rsidTr="008A78C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Studio filmowe Imperia Film </w:t>
            </w:r>
          </w:p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Piotr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Jasiołek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Wołowice 487 32-070 Czernichów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33,46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17,50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37,50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70,96</w:t>
            </w:r>
          </w:p>
        </w:tc>
      </w:tr>
      <w:tr w:rsidR="00126393" w:rsidRPr="00617667" w:rsidTr="004A652E">
        <w:trPr>
          <w:trHeight w:val="619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Polska Press sp. z o.o. Domaniewska 45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30-701 Warszawa</w:t>
            </w:r>
          </w:p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O/Kraków </w:t>
            </w:r>
          </w:p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Ul. Zabłocie 432a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30-701 Kraków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60,00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3,50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8,75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68,75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Aplan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Media Sp. z o.o. Wróblewskiego 18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93-578 Łódź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32,70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14,25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23,50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56,20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Maja Turek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Pink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Media os. Dywizjonu 303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56/34 31-875 Kraków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35,44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14,50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30,75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66,19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Golden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Storm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Film </w:t>
            </w:r>
          </w:p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Artur Brzozowski Nałkowskich 125/15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20-486 Lublin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40,90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8,75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7,75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16,50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57,40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MUWI Maciej Chłopicki Grottgera 3/42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30-035 Kraków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39,78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22,00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61,78</w:t>
            </w:r>
          </w:p>
        </w:tc>
      </w:tr>
      <w:tr w:rsidR="00126393" w:rsidRPr="00617667" w:rsidTr="004A652E">
        <w:trPr>
          <w:trHeight w:val="254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D36A3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OL-G Film Olga Kowalczyk Prusa 14</w:t>
            </w:r>
          </w:p>
          <w:p w:rsidR="00617667" w:rsidRPr="00617667" w:rsidRDefault="00617667" w:rsidP="00D36A3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05-074 Halinów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15,29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6,25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6,25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12,50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27,79</w:t>
            </w:r>
          </w:p>
        </w:tc>
      </w:tr>
      <w:tr w:rsidR="00126393" w:rsidRPr="00617667" w:rsidTr="004A652E">
        <w:trPr>
          <w:trHeight w:val="42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DRYkamera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D36A3E" w:rsidRPr="001521F0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Łukasz </w:t>
            </w:r>
            <w:proofErr w:type="spellStart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Dryżałowski</w:t>
            </w:r>
            <w:proofErr w:type="spellEnd"/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Wielicka 40/U2 </w:t>
            </w:r>
          </w:p>
          <w:p w:rsidR="00617667" w:rsidRPr="00617667" w:rsidRDefault="00617667" w:rsidP="0061766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02-657 Warszawa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16,87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617667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5,50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</w:rPr>
              <w:t>11,00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667" w:rsidRPr="00617667" w:rsidRDefault="00617667" w:rsidP="0061766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617667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27,87</w:t>
            </w:r>
          </w:p>
        </w:tc>
      </w:tr>
    </w:tbl>
    <w:p w:rsidR="00617667" w:rsidRDefault="0061766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8A78CE" w:rsidRDefault="00842C3C" w:rsidP="008F3B2B">
      <w:pPr>
        <w:rPr>
          <w:rFonts w:ascii="Arial" w:hAnsi="Arial" w:cs="Arial"/>
          <w:color w:val="000000"/>
        </w:rPr>
      </w:pPr>
      <w:r w:rsidRPr="00842C3C">
        <w:rPr>
          <w:rFonts w:ascii="Arial" w:hAnsi="Arial" w:cs="Arial"/>
          <w:color w:val="000000"/>
        </w:rPr>
        <w:t>W toku postpowania w zakresie zadania nr 1 nie wykl</w:t>
      </w:r>
      <w:r>
        <w:rPr>
          <w:rFonts w:ascii="Arial" w:hAnsi="Arial" w:cs="Arial"/>
          <w:color w:val="000000"/>
        </w:rPr>
        <w:t xml:space="preserve">uczono żadnego wykonawcy, </w:t>
      </w:r>
      <w:r w:rsidRPr="008A78CE">
        <w:rPr>
          <w:rFonts w:ascii="Arial" w:hAnsi="Arial" w:cs="Arial"/>
          <w:color w:val="000000"/>
        </w:rPr>
        <w:t>nie odrzucono żadnej oferty.</w:t>
      </w:r>
    </w:p>
    <w:p w:rsidR="00842C3C" w:rsidRPr="008A78CE" w:rsidRDefault="00842C3C" w:rsidP="00B52A97">
      <w:pPr>
        <w:spacing w:line="360" w:lineRule="auto"/>
        <w:rPr>
          <w:rFonts w:ascii="Arial" w:hAnsi="Arial" w:cs="Arial"/>
          <w:color w:val="000000"/>
        </w:rPr>
      </w:pPr>
    </w:p>
    <w:p w:rsidR="00B52A97" w:rsidRPr="008F2367" w:rsidRDefault="00160E6A" w:rsidP="00B52A97">
      <w:pPr>
        <w:pStyle w:val="Nagwek"/>
        <w:tabs>
          <w:tab w:val="clear" w:pos="4536"/>
        </w:tabs>
        <w:jc w:val="both"/>
        <w:rPr>
          <w:rFonts w:ascii="Arial" w:hAnsi="Arial" w:cs="Arial"/>
        </w:rPr>
      </w:pPr>
      <w:r w:rsidRPr="008A78CE">
        <w:rPr>
          <w:rFonts w:ascii="Arial" w:hAnsi="Arial" w:cs="Arial"/>
        </w:rPr>
        <w:t>KRAKÓW</w:t>
      </w:r>
      <w:r w:rsidR="00B52A97" w:rsidRPr="008A78CE">
        <w:rPr>
          <w:rFonts w:ascii="Arial" w:hAnsi="Arial" w:cs="Arial"/>
        </w:rPr>
        <w:t xml:space="preserve"> dnia: </w:t>
      </w:r>
      <w:r w:rsidR="008A78CE" w:rsidRPr="008A78CE">
        <w:rPr>
          <w:rFonts w:ascii="Arial" w:hAnsi="Arial" w:cs="Arial"/>
        </w:rPr>
        <w:t>2020-06-16</w:t>
      </w:r>
    </w:p>
    <w:p w:rsidR="001A45D0" w:rsidRPr="008F2367" w:rsidRDefault="001A45D0" w:rsidP="00B52A97">
      <w:pPr>
        <w:rPr>
          <w:rFonts w:ascii="Arial" w:hAnsi="Arial" w:cs="Arial"/>
        </w:rPr>
      </w:pPr>
      <w:bookmarkStart w:id="0" w:name="_GoBack"/>
      <w:bookmarkEnd w:id="0"/>
    </w:p>
    <w:sectPr w:rsidR="001A45D0" w:rsidRPr="008F2367" w:rsidSect="007B12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778" w:rsidRDefault="00037778">
      <w:r>
        <w:separator/>
      </w:r>
    </w:p>
  </w:endnote>
  <w:endnote w:type="continuationSeparator" w:id="0">
    <w:p w:rsidR="00037778" w:rsidRDefault="0003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6A" w:rsidRDefault="00160E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6A" w:rsidRDefault="00160E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778" w:rsidRDefault="00037778">
      <w:r>
        <w:separator/>
      </w:r>
    </w:p>
  </w:footnote>
  <w:footnote w:type="continuationSeparator" w:id="0">
    <w:p w:rsidR="00037778" w:rsidRDefault="00037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6A" w:rsidRDefault="00160E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6A" w:rsidRDefault="00160E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6A" w:rsidRDefault="00160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778"/>
    <w:rsid w:val="00037778"/>
    <w:rsid w:val="000A2C44"/>
    <w:rsid w:val="00126393"/>
    <w:rsid w:val="001362F8"/>
    <w:rsid w:val="001521F0"/>
    <w:rsid w:val="00160E6A"/>
    <w:rsid w:val="00194594"/>
    <w:rsid w:val="001A45D0"/>
    <w:rsid w:val="001C4F92"/>
    <w:rsid w:val="001F48F8"/>
    <w:rsid w:val="002E1BD6"/>
    <w:rsid w:val="0030134C"/>
    <w:rsid w:val="00331B28"/>
    <w:rsid w:val="00371172"/>
    <w:rsid w:val="004A652E"/>
    <w:rsid w:val="005E4BC7"/>
    <w:rsid w:val="00617667"/>
    <w:rsid w:val="00675425"/>
    <w:rsid w:val="006C023A"/>
    <w:rsid w:val="00747E2D"/>
    <w:rsid w:val="007A43F0"/>
    <w:rsid w:val="007B0EDC"/>
    <w:rsid w:val="007B126D"/>
    <w:rsid w:val="007B1A7A"/>
    <w:rsid w:val="00802FD9"/>
    <w:rsid w:val="00842C3C"/>
    <w:rsid w:val="008706C5"/>
    <w:rsid w:val="008A76E7"/>
    <w:rsid w:val="008A78CE"/>
    <w:rsid w:val="008F2367"/>
    <w:rsid w:val="008F3B2B"/>
    <w:rsid w:val="009313D3"/>
    <w:rsid w:val="0095598D"/>
    <w:rsid w:val="009A4BCD"/>
    <w:rsid w:val="009B145A"/>
    <w:rsid w:val="009B52EF"/>
    <w:rsid w:val="00AA5346"/>
    <w:rsid w:val="00B004FE"/>
    <w:rsid w:val="00B52A97"/>
    <w:rsid w:val="00C2315B"/>
    <w:rsid w:val="00C8284A"/>
    <w:rsid w:val="00D36A3E"/>
    <w:rsid w:val="00D62134"/>
    <w:rsid w:val="00D822E0"/>
    <w:rsid w:val="00DE12EE"/>
    <w:rsid w:val="00E459F1"/>
    <w:rsid w:val="00E73BDF"/>
    <w:rsid w:val="00EE52C6"/>
    <w:rsid w:val="00FA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2020-06-16T06:21:00Z</cp:lastPrinted>
  <dcterms:created xsi:type="dcterms:W3CDTF">2020-06-16T06:22:00Z</dcterms:created>
  <dcterms:modified xsi:type="dcterms:W3CDTF">2020-06-16T06:22:00Z</dcterms:modified>
</cp:coreProperties>
</file>