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AA7EB3" w:rsidP="00007727">
      <w:pPr>
        <w:jc w:val="right"/>
        <w:rPr>
          <w:b/>
          <w:bCs/>
        </w:rPr>
      </w:pPr>
      <w:r w:rsidRPr="00AA7EB3">
        <w:t>Kraków</w:t>
      </w:r>
      <w:r w:rsidR="00007727" w:rsidRPr="00122043">
        <w:t xml:space="preserve"> dnia: </w:t>
      </w:r>
      <w:r w:rsidRPr="00AA7EB3">
        <w:t>2020-06-08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A7EB3" w:rsidRPr="00AA7EB3" w:rsidRDefault="00AA7EB3" w:rsidP="00173B20">
      <w:pPr>
        <w:spacing w:after="40"/>
        <w:rPr>
          <w:b/>
          <w:bCs/>
          <w:sz w:val="22"/>
        </w:rPr>
      </w:pPr>
      <w:r w:rsidRPr="00AA7EB3">
        <w:rPr>
          <w:b/>
          <w:bCs/>
          <w:sz w:val="22"/>
        </w:rPr>
        <w:t>Akademia Górniczo - Hutnicza</w:t>
      </w:r>
    </w:p>
    <w:p w:rsidR="00AA7EB3" w:rsidRPr="00AA7EB3" w:rsidRDefault="00AA7EB3" w:rsidP="00173B20">
      <w:pPr>
        <w:spacing w:after="40"/>
        <w:rPr>
          <w:b/>
          <w:bCs/>
          <w:sz w:val="22"/>
        </w:rPr>
      </w:pPr>
      <w:r w:rsidRPr="00AA7EB3">
        <w:rPr>
          <w:b/>
          <w:bCs/>
          <w:sz w:val="22"/>
        </w:rPr>
        <w:t>im. Stanisława Staszica w Krakowie</w:t>
      </w:r>
    </w:p>
    <w:p w:rsidR="00A80738" w:rsidRPr="00122043" w:rsidRDefault="00AA7EB3" w:rsidP="00173B20">
      <w:pPr>
        <w:spacing w:after="40"/>
        <w:rPr>
          <w:b/>
          <w:bCs/>
          <w:sz w:val="22"/>
        </w:rPr>
      </w:pPr>
      <w:r w:rsidRPr="00AA7EB3">
        <w:rPr>
          <w:b/>
          <w:bCs/>
          <w:sz w:val="22"/>
        </w:rPr>
        <w:t>Dział Zamówień Publicznych</w:t>
      </w:r>
    </w:p>
    <w:p w:rsidR="00A80738" w:rsidRPr="00122043" w:rsidRDefault="00AA7EB3" w:rsidP="00A80738">
      <w:pPr>
        <w:rPr>
          <w:bCs/>
          <w:sz w:val="22"/>
        </w:rPr>
      </w:pPr>
      <w:r w:rsidRPr="00AA7EB3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A7EB3">
        <w:rPr>
          <w:bCs/>
          <w:sz w:val="22"/>
        </w:rPr>
        <w:t>30</w:t>
      </w:r>
    </w:p>
    <w:p w:rsidR="00A80738" w:rsidRPr="00122043" w:rsidRDefault="00AA7EB3" w:rsidP="00A80738">
      <w:pPr>
        <w:rPr>
          <w:bCs/>
          <w:sz w:val="22"/>
        </w:rPr>
      </w:pPr>
      <w:r w:rsidRPr="00AA7EB3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A7EB3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A7EB3" w:rsidRPr="00AA7EB3">
        <w:rPr>
          <w:b/>
          <w:sz w:val="22"/>
          <w:szCs w:val="24"/>
        </w:rPr>
        <w:t>KC-zp.272-208/20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A7EB3" w:rsidRPr="00AA7EB3">
        <w:rPr>
          <w:sz w:val="24"/>
          <w:szCs w:val="28"/>
        </w:rPr>
        <w:t xml:space="preserve">przetarg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A7EB3" w:rsidP="00C659E2">
      <w:pPr>
        <w:pStyle w:val="Tekstpodstawowywcity"/>
        <w:spacing w:before="120" w:after="240"/>
        <w:ind w:firstLine="0"/>
        <w:jc w:val="center"/>
      </w:pPr>
      <w:r w:rsidRPr="00AA7EB3">
        <w:rPr>
          <w:b/>
        </w:rPr>
        <w:t>wykonanie wewnętrznej izolacji przeciwwodnej ścian od strony południowej pawilonów B-1, B-2 oraz łączników P-B1-B2, P-B2-B3 AGH w Krakowie - KC-zp.272-208/20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A7EB3" w:rsidRPr="00AA7EB3">
        <w:rPr>
          <w:sz w:val="24"/>
          <w:szCs w:val="24"/>
        </w:rPr>
        <w:t>08/06/2020</w:t>
      </w:r>
      <w:r w:rsidR="00FF4AB1" w:rsidRPr="00FF4AB1">
        <w:rPr>
          <w:sz w:val="24"/>
          <w:szCs w:val="24"/>
        </w:rPr>
        <w:t xml:space="preserve"> o godz. </w:t>
      </w:r>
      <w:r w:rsidR="00AA7EB3" w:rsidRPr="00AA7EB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AA7EB3" w:rsidP="00A80738">
      <w:pPr>
        <w:spacing w:before="120" w:after="120"/>
        <w:jc w:val="both"/>
        <w:rPr>
          <w:b/>
          <w:sz w:val="24"/>
          <w:szCs w:val="24"/>
        </w:rPr>
      </w:pPr>
      <w:r w:rsidRPr="00AA7EB3">
        <w:rPr>
          <w:b/>
          <w:sz w:val="24"/>
          <w:szCs w:val="24"/>
        </w:rPr>
        <w:t>193 973.00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2126"/>
        <w:gridCol w:w="1276"/>
        <w:gridCol w:w="992"/>
      </w:tblGrid>
      <w:tr w:rsidR="0069085C" w:rsidRPr="00493F8C" w:rsidTr="00C1618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A7EB3" w:rsidRPr="00493F8C" w:rsidTr="00C16188">
        <w:tc>
          <w:tcPr>
            <w:tcW w:w="70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center"/>
            </w:pPr>
            <w:r w:rsidRPr="00AA7EB3">
              <w:t>1</w:t>
            </w:r>
          </w:p>
        </w:tc>
        <w:tc>
          <w:tcPr>
            <w:tcW w:w="2555" w:type="dxa"/>
            <w:shd w:val="clear" w:color="auto" w:fill="auto"/>
          </w:tcPr>
          <w:p w:rsidR="00AA7EB3" w:rsidRPr="00490DC0" w:rsidRDefault="00AA7EB3" w:rsidP="004906D3">
            <w:pPr>
              <w:spacing w:before="40"/>
            </w:pPr>
            <w:r w:rsidRPr="00AA7EB3">
              <w:t xml:space="preserve">AKTYW-BUD </w:t>
            </w:r>
            <w:r w:rsidR="00C16188">
              <w:br/>
            </w:r>
            <w:r w:rsidRPr="00AA7EB3">
              <w:t xml:space="preserve">Jarosław </w:t>
            </w:r>
            <w:proofErr w:type="spellStart"/>
            <w:r w:rsidRPr="00AA7EB3">
              <w:t>Nawrot</w:t>
            </w:r>
            <w:proofErr w:type="spellEnd"/>
          </w:p>
          <w:p w:rsidR="00AA7EB3" w:rsidRPr="00490DC0" w:rsidRDefault="00AA7EB3" w:rsidP="004906D3">
            <w:r w:rsidRPr="00AA7EB3">
              <w:t>Corazziego</w:t>
            </w:r>
            <w:r w:rsidRPr="00490DC0">
              <w:t xml:space="preserve"> </w:t>
            </w:r>
            <w:r w:rsidRPr="00AA7EB3">
              <w:t>2/13</w:t>
            </w:r>
            <w:r w:rsidRPr="00490DC0">
              <w:t xml:space="preserve"> </w:t>
            </w:r>
          </w:p>
          <w:p w:rsidR="00AA7EB3" w:rsidRPr="00490DC0" w:rsidRDefault="00AA7EB3" w:rsidP="004906D3">
            <w:pPr>
              <w:spacing w:after="40"/>
              <w:jc w:val="both"/>
            </w:pPr>
            <w:r w:rsidRPr="00AA7EB3">
              <w:t>00-087</w:t>
            </w:r>
            <w:r w:rsidRPr="00490DC0">
              <w:t xml:space="preserve"> </w:t>
            </w:r>
            <w:r w:rsidRPr="00AA7EB3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206 409.39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do 24.08.2020r. (przewidywane rozpoczęcie robót nie wcześniej niż 29.06.2020)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21 dni</w:t>
            </w:r>
          </w:p>
        </w:tc>
      </w:tr>
      <w:tr w:rsidR="00AA7EB3" w:rsidRPr="00493F8C" w:rsidTr="00C16188">
        <w:tc>
          <w:tcPr>
            <w:tcW w:w="70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center"/>
            </w:pPr>
            <w:r w:rsidRPr="00AA7EB3">
              <w:t>2</w:t>
            </w:r>
          </w:p>
        </w:tc>
        <w:tc>
          <w:tcPr>
            <w:tcW w:w="2555" w:type="dxa"/>
            <w:shd w:val="clear" w:color="auto" w:fill="auto"/>
          </w:tcPr>
          <w:p w:rsidR="00AA7EB3" w:rsidRPr="00490DC0" w:rsidRDefault="00C16188" w:rsidP="00C16188">
            <w:pPr>
              <w:spacing w:before="40"/>
            </w:pPr>
            <w:r w:rsidRPr="00AA7EB3">
              <w:t>Janusz Soczówka</w:t>
            </w:r>
            <w:r w:rsidRPr="00AA7EB3">
              <w:t xml:space="preserve"> </w:t>
            </w:r>
            <w:r w:rsidR="00AA7EB3" w:rsidRPr="00AA7EB3">
              <w:t xml:space="preserve">Przedsiębiorstwo Budowlane "MEGABUD" </w:t>
            </w:r>
            <w:r>
              <w:t>w spadku</w:t>
            </w:r>
            <w:r>
              <w:br/>
            </w:r>
            <w:bookmarkStart w:id="0" w:name="_GoBack"/>
            <w:bookmarkEnd w:id="0"/>
            <w:proofErr w:type="spellStart"/>
            <w:r w:rsidR="00AA7EB3" w:rsidRPr="00AA7EB3">
              <w:t>Friedleina</w:t>
            </w:r>
            <w:proofErr w:type="spellEnd"/>
            <w:r w:rsidR="00AA7EB3" w:rsidRPr="00490DC0">
              <w:t xml:space="preserve"> </w:t>
            </w:r>
            <w:r w:rsidR="00AA7EB3" w:rsidRPr="00AA7EB3">
              <w:t>4/6</w:t>
            </w:r>
            <w:r w:rsidR="00AA7EB3" w:rsidRPr="00490DC0">
              <w:t xml:space="preserve"> </w:t>
            </w:r>
          </w:p>
          <w:p w:rsidR="00AA7EB3" w:rsidRPr="00490DC0" w:rsidRDefault="00AA7EB3" w:rsidP="004906D3">
            <w:pPr>
              <w:spacing w:after="40"/>
              <w:jc w:val="both"/>
            </w:pPr>
            <w:r w:rsidRPr="00AA7EB3">
              <w:t>30-009</w:t>
            </w:r>
            <w:r w:rsidRPr="00490DC0">
              <w:t xml:space="preserve"> </w:t>
            </w:r>
            <w:r w:rsidRPr="00AA7EB3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272 790.22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do 24.08.2020r. (przewidywane rozpoczęcie robót nie wcześniej niż 29.06.2020)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21 dni</w:t>
            </w:r>
          </w:p>
        </w:tc>
      </w:tr>
      <w:tr w:rsidR="00AA7EB3" w:rsidRPr="00493F8C" w:rsidTr="00C16188">
        <w:tc>
          <w:tcPr>
            <w:tcW w:w="70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center"/>
            </w:pPr>
            <w:r w:rsidRPr="00AA7EB3">
              <w:t>3</w:t>
            </w:r>
          </w:p>
        </w:tc>
        <w:tc>
          <w:tcPr>
            <w:tcW w:w="2555" w:type="dxa"/>
            <w:shd w:val="clear" w:color="auto" w:fill="auto"/>
          </w:tcPr>
          <w:p w:rsidR="00AA7EB3" w:rsidRPr="00490DC0" w:rsidRDefault="00AA7EB3" w:rsidP="004906D3">
            <w:pPr>
              <w:spacing w:before="40"/>
            </w:pPr>
            <w:r w:rsidRPr="00AA7EB3">
              <w:t>Firma Budowlana Wielobranżowa BYCZBUD</w:t>
            </w:r>
          </w:p>
          <w:p w:rsidR="00AA7EB3" w:rsidRPr="00490DC0" w:rsidRDefault="00AA7EB3" w:rsidP="004906D3">
            <w:r w:rsidRPr="00AA7EB3">
              <w:t xml:space="preserve">ul. </w:t>
            </w:r>
            <w:proofErr w:type="spellStart"/>
            <w:r w:rsidRPr="00AA7EB3">
              <w:t>Taklińskiego</w:t>
            </w:r>
            <w:proofErr w:type="spellEnd"/>
            <w:r w:rsidRPr="00490DC0">
              <w:t xml:space="preserve"> </w:t>
            </w:r>
            <w:r w:rsidRPr="00AA7EB3">
              <w:t>101</w:t>
            </w:r>
            <w:r w:rsidRPr="00490DC0">
              <w:t xml:space="preserve"> </w:t>
            </w:r>
          </w:p>
          <w:p w:rsidR="00AA7EB3" w:rsidRPr="00490DC0" w:rsidRDefault="00AA7EB3" w:rsidP="004906D3">
            <w:pPr>
              <w:spacing w:after="40"/>
              <w:jc w:val="both"/>
            </w:pPr>
            <w:r w:rsidRPr="00AA7EB3">
              <w:t>30-499</w:t>
            </w:r>
            <w:r w:rsidRPr="00490DC0">
              <w:t xml:space="preserve"> </w:t>
            </w:r>
            <w:r w:rsidRPr="00AA7EB3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222 766.58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do 24.08.2020r. (przewidywane rozpoczęcie robót nie wcześniej niż 29.06.2020)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21 dni</w:t>
            </w:r>
          </w:p>
        </w:tc>
      </w:tr>
      <w:tr w:rsidR="00AA7EB3" w:rsidRPr="00493F8C" w:rsidTr="00C16188">
        <w:tc>
          <w:tcPr>
            <w:tcW w:w="70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center"/>
            </w:pPr>
            <w:r w:rsidRPr="00AA7EB3">
              <w:t>4</w:t>
            </w:r>
          </w:p>
        </w:tc>
        <w:tc>
          <w:tcPr>
            <w:tcW w:w="2555" w:type="dxa"/>
            <w:shd w:val="clear" w:color="auto" w:fill="auto"/>
          </w:tcPr>
          <w:p w:rsidR="00AA7EB3" w:rsidRPr="00490DC0" w:rsidRDefault="00AA7EB3" w:rsidP="004906D3">
            <w:pPr>
              <w:spacing w:before="40"/>
            </w:pPr>
            <w:r w:rsidRPr="00AA7EB3">
              <w:t>AGROBUDOVA S.A.</w:t>
            </w:r>
          </w:p>
          <w:p w:rsidR="00AA7EB3" w:rsidRPr="00490DC0" w:rsidRDefault="00AA7EB3" w:rsidP="004906D3">
            <w:r w:rsidRPr="00AA7EB3">
              <w:t>Św. Jerzego</w:t>
            </w:r>
            <w:r w:rsidRPr="00490DC0">
              <w:t xml:space="preserve"> </w:t>
            </w:r>
            <w:r w:rsidRPr="00AA7EB3">
              <w:t>1A</w:t>
            </w:r>
            <w:r w:rsidRPr="00490DC0">
              <w:t xml:space="preserve"> </w:t>
            </w:r>
          </w:p>
          <w:p w:rsidR="00AA7EB3" w:rsidRPr="00490DC0" w:rsidRDefault="00AA7EB3" w:rsidP="004906D3">
            <w:pPr>
              <w:spacing w:after="40"/>
              <w:jc w:val="both"/>
            </w:pPr>
            <w:r w:rsidRPr="00AA7EB3">
              <w:t>50-518</w:t>
            </w:r>
            <w:r w:rsidRPr="00490DC0">
              <w:t xml:space="preserve"> </w:t>
            </w:r>
            <w:r w:rsidRPr="00AA7EB3">
              <w:t>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220 662.26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do 24.08.2020r. (przewidywane rozpoczęcie robót nie wcześniej niż 29.06.2020)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21 dni</w:t>
            </w:r>
          </w:p>
        </w:tc>
      </w:tr>
      <w:tr w:rsidR="00AA7EB3" w:rsidRPr="00493F8C" w:rsidTr="00C16188">
        <w:tc>
          <w:tcPr>
            <w:tcW w:w="70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center"/>
            </w:pPr>
            <w:r w:rsidRPr="00AA7EB3">
              <w:t>5</w:t>
            </w:r>
          </w:p>
        </w:tc>
        <w:tc>
          <w:tcPr>
            <w:tcW w:w="2555" w:type="dxa"/>
            <w:shd w:val="clear" w:color="auto" w:fill="auto"/>
          </w:tcPr>
          <w:p w:rsidR="00C16188" w:rsidRDefault="00AA7EB3" w:rsidP="00C16188">
            <w:pPr>
              <w:spacing w:before="40"/>
            </w:pPr>
            <w:r w:rsidRPr="00AA7EB3">
              <w:t xml:space="preserve">BAUMAR </w:t>
            </w:r>
          </w:p>
          <w:p w:rsidR="00C16188" w:rsidRDefault="00C16188" w:rsidP="00C16188">
            <w:pPr>
              <w:spacing w:before="40"/>
            </w:pPr>
            <w:r>
              <w:t>Mariusz Cieślak</w:t>
            </w:r>
          </w:p>
          <w:p w:rsidR="00C16188" w:rsidRDefault="00C16188" w:rsidP="00C16188">
            <w:pPr>
              <w:spacing w:before="40"/>
            </w:pPr>
            <w:r>
              <w:t>Radoska 33</w:t>
            </w:r>
          </w:p>
          <w:p w:rsidR="00C16188" w:rsidRPr="00490DC0" w:rsidRDefault="00C16188" w:rsidP="00C16188">
            <w:pPr>
              <w:spacing w:before="40"/>
            </w:pPr>
            <w:r>
              <w:lastRenderedPageBreak/>
              <w:t>26-230 Radoszyce</w:t>
            </w:r>
          </w:p>
          <w:p w:rsidR="00AA7EB3" w:rsidRPr="00490DC0" w:rsidRDefault="00AA7EB3" w:rsidP="004906D3">
            <w:pPr>
              <w:spacing w:after="40"/>
              <w:jc w:val="both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lastRenderedPageBreak/>
              <w:t>210 261.38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 xml:space="preserve">do 24.08.2020r. (przewidywane rozpoczęcie robót nie </w:t>
            </w:r>
            <w:r w:rsidRPr="00AA7EB3">
              <w:lastRenderedPageBreak/>
              <w:t>wcześniej niż 29.06.2020)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lastRenderedPageBreak/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21 dni</w:t>
            </w:r>
          </w:p>
        </w:tc>
      </w:tr>
      <w:tr w:rsidR="00AA7EB3" w:rsidRPr="00493F8C" w:rsidTr="00C16188">
        <w:tc>
          <w:tcPr>
            <w:tcW w:w="70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center"/>
            </w:pPr>
            <w:r w:rsidRPr="00AA7EB3">
              <w:t>6</w:t>
            </w:r>
          </w:p>
        </w:tc>
        <w:tc>
          <w:tcPr>
            <w:tcW w:w="2555" w:type="dxa"/>
            <w:shd w:val="clear" w:color="auto" w:fill="auto"/>
          </w:tcPr>
          <w:p w:rsidR="00AA7EB3" w:rsidRPr="00490DC0" w:rsidRDefault="00AA7EB3" w:rsidP="004906D3">
            <w:pPr>
              <w:spacing w:before="40"/>
            </w:pPr>
            <w:r w:rsidRPr="00AA7EB3">
              <w:t>TOMBUDOS Zakład Budowlano - Ślusarski Kazimierz Tomczyk</w:t>
            </w:r>
          </w:p>
          <w:p w:rsidR="00AA7EB3" w:rsidRPr="00490DC0" w:rsidRDefault="00AA7EB3" w:rsidP="004906D3">
            <w:r w:rsidRPr="00AA7EB3">
              <w:t>Zręczyce</w:t>
            </w:r>
            <w:r w:rsidRPr="00490DC0">
              <w:t xml:space="preserve"> </w:t>
            </w:r>
            <w:r w:rsidRPr="00AA7EB3">
              <w:t>60</w:t>
            </w:r>
            <w:r w:rsidRPr="00490DC0">
              <w:t xml:space="preserve"> </w:t>
            </w:r>
          </w:p>
          <w:p w:rsidR="00AA7EB3" w:rsidRPr="00490DC0" w:rsidRDefault="00AA7EB3" w:rsidP="004906D3">
            <w:pPr>
              <w:spacing w:after="40"/>
              <w:jc w:val="both"/>
            </w:pPr>
            <w:r w:rsidRPr="00AA7EB3">
              <w:t>32-420</w:t>
            </w:r>
            <w:r w:rsidRPr="00490DC0">
              <w:t xml:space="preserve"> </w:t>
            </w:r>
            <w:r w:rsidRPr="00AA7EB3">
              <w:t>Gdów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198 382.25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do 24.08.2020r. (przewidywane rozpoczęcie robót nie wcześniej niż 29.06.2020)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7EB3" w:rsidRPr="00490DC0" w:rsidRDefault="00AA7EB3" w:rsidP="004906D3">
            <w:pPr>
              <w:spacing w:before="120" w:after="120"/>
              <w:jc w:val="both"/>
            </w:pPr>
            <w:r w:rsidRPr="00AA7EB3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D73" w:rsidRDefault="00283D73">
      <w:r>
        <w:separator/>
      </w:r>
    </w:p>
  </w:endnote>
  <w:endnote w:type="continuationSeparator" w:id="0">
    <w:p w:rsidR="00283D73" w:rsidRDefault="0028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D73" w:rsidRDefault="00283D73">
      <w:r>
        <w:separator/>
      </w:r>
    </w:p>
  </w:footnote>
  <w:footnote w:type="continuationSeparator" w:id="0">
    <w:p w:rsidR="00283D73" w:rsidRDefault="00283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EB3" w:rsidRDefault="00AA7E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EB3" w:rsidRDefault="00AA7E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EB3" w:rsidRDefault="00AA7E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3D7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83D73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A7EB3"/>
    <w:rsid w:val="00AF3AE3"/>
    <w:rsid w:val="00BD5534"/>
    <w:rsid w:val="00C16188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A56C4E"/>
  <w15:chartTrackingRefBased/>
  <w15:docId w15:val="{7D194054-87B0-49B3-9FC4-3C8922C1C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354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2020-06-08T08:53:00Z</dcterms:created>
  <dcterms:modified xsi:type="dcterms:W3CDTF">2020-06-08T08:53:00Z</dcterms:modified>
</cp:coreProperties>
</file>