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DEEBE3" w14:textId="77777777" w:rsidR="00483E5D" w:rsidRPr="00483E5D" w:rsidRDefault="00483E5D" w:rsidP="00483E5D">
      <w:pPr>
        <w:rPr>
          <w:rFonts w:ascii="Verdana" w:hAnsi="Verdana"/>
        </w:rPr>
      </w:pPr>
      <w:r w:rsidRPr="00483E5D">
        <w:rPr>
          <w:rFonts w:ascii="Verdana" w:hAnsi="Verdana"/>
          <w:b/>
        </w:rPr>
        <w:t>Zarząd Powiatu w Limanowej</w:t>
      </w:r>
    </w:p>
    <w:p w14:paraId="660C45B2" w14:textId="77777777" w:rsidR="00483E5D" w:rsidRPr="00483E5D" w:rsidRDefault="00483E5D" w:rsidP="00483E5D">
      <w:pPr>
        <w:rPr>
          <w:rFonts w:ascii="Verdana" w:hAnsi="Verdana"/>
          <w:b/>
        </w:rPr>
      </w:pPr>
      <w:r w:rsidRPr="00483E5D">
        <w:rPr>
          <w:rFonts w:ascii="Verdana" w:hAnsi="Verdana"/>
          <w:b/>
        </w:rPr>
        <w:t xml:space="preserve">ul. Józefa Marka 9 </w:t>
      </w:r>
    </w:p>
    <w:p w14:paraId="7FDA9C85" w14:textId="77777777" w:rsidR="00483E5D" w:rsidRPr="00483E5D" w:rsidRDefault="00483E5D" w:rsidP="00483E5D">
      <w:pPr>
        <w:rPr>
          <w:rFonts w:ascii="Verdana" w:hAnsi="Verdana"/>
          <w:b/>
        </w:rPr>
      </w:pPr>
      <w:r w:rsidRPr="00483E5D">
        <w:rPr>
          <w:rFonts w:ascii="Verdana" w:hAnsi="Verdana"/>
          <w:b/>
        </w:rPr>
        <w:t>34 - 600 Limanowa</w:t>
      </w:r>
    </w:p>
    <w:p w14:paraId="00B398E0" w14:textId="0AB49C33" w:rsidR="00483E5D" w:rsidRPr="00483E5D" w:rsidRDefault="00483E5D" w:rsidP="00483E5D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</w:rPr>
        <w:t>Tel./</w:t>
      </w:r>
      <w:r w:rsidRPr="00483E5D">
        <w:rPr>
          <w:rFonts w:ascii="Verdana" w:hAnsi="Verdana"/>
          <w:b/>
        </w:rPr>
        <w:t>Fa</w:t>
      </w:r>
      <w:r>
        <w:rPr>
          <w:rFonts w:ascii="Verdana" w:hAnsi="Verdana"/>
          <w:b/>
        </w:rPr>
        <w:t>ks</w:t>
      </w:r>
      <w:r w:rsidRPr="00483E5D">
        <w:rPr>
          <w:rFonts w:ascii="Verdana" w:hAnsi="Verdana"/>
          <w:b/>
        </w:rPr>
        <w:t>.: 018 33</w:t>
      </w:r>
      <w:r>
        <w:rPr>
          <w:rFonts w:ascii="Verdana" w:hAnsi="Verdana"/>
          <w:b/>
        </w:rPr>
        <w:t>-</w:t>
      </w:r>
      <w:r w:rsidRPr="00483E5D">
        <w:rPr>
          <w:rFonts w:ascii="Verdana" w:hAnsi="Verdana"/>
          <w:b/>
        </w:rPr>
        <w:t>37</w:t>
      </w:r>
      <w:r>
        <w:rPr>
          <w:rFonts w:ascii="Verdana" w:hAnsi="Verdana"/>
          <w:b/>
        </w:rPr>
        <w:t>-</w:t>
      </w:r>
      <w:r w:rsidRPr="00483E5D">
        <w:rPr>
          <w:rFonts w:ascii="Verdana" w:hAnsi="Verdana"/>
          <w:b/>
          <w:lang w:val="en-US"/>
        </w:rPr>
        <w:t>8</w:t>
      </w:r>
      <w:r>
        <w:rPr>
          <w:rFonts w:ascii="Verdana" w:hAnsi="Verdana"/>
          <w:b/>
          <w:lang w:val="en-US"/>
        </w:rPr>
        <w:t>00/18 33-37-880</w:t>
      </w:r>
    </w:p>
    <w:p w14:paraId="04FC74EA" w14:textId="77777777" w:rsidR="00483E5D" w:rsidRPr="00483E5D" w:rsidRDefault="00483E5D" w:rsidP="00483E5D">
      <w:pPr>
        <w:rPr>
          <w:rFonts w:ascii="Verdana" w:hAnsi="Verdana"/>
          <w:b/>
          <w:lang w:val="en-US"/>
        </w:rPr>
      </w:pPr>
      <w:r w:rsidRPr="00483E5D">
        <w:rPr>
          <w:rFonts w:ascii="Verdana" w:hAnsi="Verdana"/>
          <w:b/>
          <w:lang w:val="en-US"/>
        </w:rPr>
        <w:t xml:space="preserve">e-mail: </w:t>
      </w:r>
      <w:hyperlink r:id="rId6" w:history="1">
        <w:r w:rsidRPr="00483E5D">
          <w:rPr>
            <w:rFonts w:ascii="Verdana" w:hAnsi="Verdana"/>
            <w:b/>
            <w:color w:val="0563C1"/>
            <w:u w:val="single"/>
            <w:lang w:val="en-US"/>
          </w:rPr>
          <w:t>zamowienia@powiat.limanowski.pl</w:t>
        </w:r>
      </w:hyperlink>
    </w:p>
    <w:p w14:paraId="641DD693" w14:textId="77777777" w:rsidR="00483E5D" w:rsidRPr="00483E5D" w:rsidRDefault="002A7945" w:rsidP="00483E5D">
      <w:pPr>
        <w:spacing w:line="276" w:lineRule="auto"/>
        <w:rPr>
          <w:rFonts w:ascii="Verdana" w:hAnsi="Verdana"/>
        </w:rPr>
      </w:pPr>
      <w:hyperlink r:id="rId7" w:history="1">
        <w:r w:rsidR="00483E5D" w:rsidRPr="00483E5D">
          <w:rPr>
            <w:rStyle w:val="Hipercze"/>
            <w:rFonts w:ascii="Verdana" w:hAnsi="Verdana"/>
            <w:b/>
          </w:rPr>
          <w:t>www.powiat.limanowski.pl</w:t>
        </w:r>
      </w:hyperlink>
    </w:p>
    <w:p w14:paraId="275599AE" w14:textId="77777777" w:rsidR="00A80738" w:rsidRPr="00483E5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9F55ED6" w14:textId="77777777" w:rsidR="00A80738" w:rsidRPr="00483E5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14:paraId="3CF86C7B" w14:textId="3D5F19C0" w:rsidR="00483E5D" w:rsidRPr="00483E5D" w:rsidRDefault="00007727" w:rsidP="00483E5D">
      <w:pPr>
        <w:jc w:val="both"/>
        <w:rPr>
          <w:rFonts w:ascii="Verdana" w:hAnsi="Verdana"/>
          <w:b/>
          <w:bCs/>
        </w:rPr>
      </w:pPr>
      <w:r w:rsidRPr="00483E5D">
        <w:rPr>
          <w:rFonts w:ascii="Verdana" w:hAnsi="Verdana"/>
        </w:rPr>
        <w:t>Znak sprawy:</w:t>
      </w:r>
      <w:r w:rsidRPr="00483E5D">
        <w:rPr>
          <w:rFonts w:ascii="Verdana" w:hAnsi="Verdana"/>
          <w:b/>
        </w:rPr>
        <w:t xml:space="preserve"> </w:t>
      </w:r>
      <w:r w:rsidR="002345B3" w:rsidRPr="00483E5D">
        <w:rPr>
          <w:rFonts w:ascii="Verdana" w:hAnsi="Verdana"/>
          <w:b/>
        </w:rPr>
        <w:t>BZ.272.16.2020</w:t>
      </w:r>
      <w:r w:rsidR="00483E5D" w:rsidRPr="00483E5D">
        <w:rPr>
          <w:rFonts w:ascii="Verdana" w:hAnsi="Verdana"/>
        </w:rPr>
        <w:t xml:space="preserve"> </w:t>
      </w:r>
      <w:r w:rsidR="00483E5D">
        <w:rPr>
          <w:rFonts w:ascii="Verdana" w:hAnsi="Verdana"/>
        </w:rPr>
        <w:t xml:space="preserve">                                                 </w:t>
      </w:r>
      <w:r w:rsidR="00483E5D" w:rsidRPr="00483E5D">
        <w:rPr>
          <w:rFonts w:ascii="Verdana" w:hAnsi="Verdana"/>
        </w:rPr>
        <w:t>Limanowa dnia: 2020-06-04</w:t>
      </w:r>
    </w:p>
    <w:p w14:paraId="7543FB2D" w14:textId="216675D7" w:rsidR="00A80738" w:rsidRPr="00483E5D" w:rsidRDefault="00A80738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483E5D">
        <w:rPr>
          <w:rFonts w:ascii="Verdana" w:hAnsi="Verdana"/>
        </w:rPr>
        <w:tab/>
        <w:t xml:space="preserve"> </w:t>
      </w:r>
    </w:p>
    <w:p w14:paraId="4C07D978" w14:textId="77777777" w:rsidR="00A80738" w:rsidRPr="00483E5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DEE2EC0" w14:textId="77777777" w:rsidR="00A80738" w:rsidRPr="00483E5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5847AE7" w14:textId="71428BB5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483E5D">
        <w:rPr>
          <w:rFonts w:ascii="Verdana" w:hAnsi="Verdana"/>
          <w:b/>
          <w:spacing w:val="20"/>
        </w:rPr>
        <w:t>INFORMACJA Z OTWARCIA OFERT</w:t>
      </w:r>
    </w:p>
    <w:p w14:paraId="20F6A52D" w14:textId="77777777" w:rsidR="007B1611" w:rsidRPr="00483E5D" w:rsidRDefault="007B1611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</w:p>
    <w:p w14:paraId="266BD333" w14:textId="77777777" w:rsidR="00A80738" w:rsidRPr="00483E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119218DB" w14:textId="359C823A" w:rsidR="00C659E2" w:rsidRPr="00483E5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483E5D">
        <w:rPr>
          <w:rFonts w:ascii="Verdana" w:hAnsi="Verdana"/>
          <w:bCs/>
        </w:rPr>
        <w:t xml:space="preserve">Dotyczy </w:t>
      </w:r>
      <w:r w:rsidRPr="00483E5D">
        <w:rPr>
          <w:rFonts w:ascii="Verdana" w:hAnsi="Verdana"/>
        </w:rPr>
        <w:t xml:space="preserve">postępowania o udzielenie zamówienia publicznego prowadzonego w trybie </w:t>
      </w:r>
      <w:r w:rsidR="002345B3" w:rsidRPr="00483E5D">
        <w:rPr>
          <w:rFonts w:ascii="Verdana" w:hAnsi="Verdana"/>
        </w:rPr>
        <w:t>przetarg</w:t>
      </w:r>
      <w:r w:rsidR="00483E5D">
        <w:rPr>
          <w:rFonts w:ascii="Verdana" w:hAnsi="Verdana"/>
        </w:rPr>
        <w:t>u</w:t>
      </w:r>
      <w:r w:rsidR="002345B3" w:rsidRPr="00483E5D">
        <w:rPr>
          <w:rFonts w:ascii="Verdana" w:hAnsi="Verdana"/>
        </w:rPr>
        <w:t xml:space="preserve"> nieograniczon</w:t>
      </w:r>
      <w:r w:rsidR="00483E5D">
        <w:rPr>
          <w:rFonts w:ascii="Verdana" w:hAnsi="Verdana"/>
        </w:rPr>
        <w:t>ego</w:t>
      </w:r>
      <w:r w:rsidRPr="00483E5D">
        <w:rPr>
          <w:rFonts w:ascii="Verdana" w:hAnsi="Verdana"/>
        </w:rPr>
        <w:t xml:space="preserve"> na: </w:t>
      </w:r>
    </w:p>
    <w:p w14:paraId="2CD04E6B" w14:textId="5214F82E" w:rsidR="00A80738" w:rsidRDefault="00483E5D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„</w:t>
      </w:r>
      <w:r w:rsidR="002345B3" w:rsidRPr="00483E5D">
        <w:rPr>
          <w:rFonts w:ascii="Verdana" w:hAnsi="Verdana"/>
          <w:b/>
          <w:sz w:val="20"/>
        </w:rPr>
        <w:t xml:space="preserve">Budowa parkingu dla samochodów osobowych przy Zespole Szkół Ponadgimnazjalnych im. Józefa Marka w Mszanie Dolnej wraz z utwardzeniem </w:t>
      </w:r>
      <w:r>
        <w:rPr>
          <w:rFonts w:ascii="Verdana" w:hAnsi="Verdana"/>
          <w:b/>
          <w:sz w:val="20"/>
        </w:rPr>
        <w:br/>
      </w:r>
      <w:r w:rsidR="002345B3" w:rsidRPr="00483E5D">
        <w:rPr>
          <w:rFonts w:ascii="Verdana" w:hAnsi="Verdana"/>
          <w:b/>
          <w:sz w:val="20"/>
        </w:rPr>
        <w:t>części działki budowlanej</w:t>
      </w:r>
      <w:r>
        <w:rPr>
          <w:rFonts w:ascii="Verdana" w:hAnsi="Verdana"/>
          <w:b/>
          <w:sz w:val="20"/>
        </w:rPr>
        <w:t>”.</w:t>
      </w:r>
    </w:p>
    <w:p w14:paraId="0981D50E" w14:textId="77777777" w:rsidR="007B1611" w:rsidRDefault="007B1611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b/>
          <w:sz w:val="20"/>
        </w:rPr>
      </w:pPr>
    </w:p>
    <w:p w14:paraId="4E5D35F0" w14:textId="77777777" w:rsidR="004C7E9B" w:rsidRPr="00483E5D" w:rsidRDefault="00A80738" w:rsidP="00490DC0">
      <w:pPr>
        <w:spacing w:before="120"/>
        <w:jc w:val="both"/>
        <w:rPr>
          <w:rFonts w:ascii="Verdana" w:hAnsi="Verdana"/>
        </w:rPr>
      </w:pPr>
      <w:r w:rsidRPr="00483E5D">
        <w:rPr>
          <w:rFonts w:ascii="Verdana" w:hAnsi="Verdana"/>
        </w:rPr>
        <w:t xml:space="preserve">Zamawiający na podstawie art. 86 ust. 5 </w:t>
      </w:r>
      <w:r w:rsidR="004C7E9B" w:rsidRPr="00483E5D">
        <w:rPr>
          <w:rFonts w:ascii="Verdana" w:hAnsi="Verdana"/>
          <w:bCs/>
        </w:rPr>
        <w:t xml:space="preserve">ustawy z dnia </w:t>
      </w:r>
      <w:r w:rsidR="004C7E9B" w:rsidRPr="00483E5D">
        <w:rPr>
          <w:rFonts w:ascii="Verdana" w:hAnsi="Verdana"/>
        </w:rPr>
        <w:t xml:space="preserve">29 stycznia 2004 roku Prawo Zamówień Publicznych </w:t>
      </w:r>
      <w:r w:rsidR="002345B3" w:rsidRPr="00483E5D">
        <w:rPr>
          <w:rFonts w:ascii="Verdana" w:hAnsi="Verdana"/>
        </w:rPr>
        <w:t>(</w:t>
      </w:r>
      <w:proofErr w:type="spellStart"/>
      <w:r w:rsidR="002345B3" w:rsidRPr="00483E5D">
        <w:rPr>
          <w:rFonts w:ascii="Verdana" w:hAnsi="Verdana"/>
        </w:rPr>
        <w:t>t.j</w:t>
      </w:r>
      <w:proofErr w:type="spellEnd"/>
      <w:r w:rsidR="002345B3" w:rsidRPr="00483E5D">
        <w:rPr>
          <w:rFonts w:ascii="Verdana" w:hAnsi="Verdana"/>
        </w:rPr>
        <w:t>. Dz.U. z 2019 r. poz. 1843)</w:t>
      </w:r>
      <w:r w:rsidR="00490DC0" w:rsidRPr="00483E5D">
        <w:rPr>
          <w:rFonts w:ascii="Verdana" w:hAnsi="Verdana"/>
        </w:rPr>
        <w:t xml:space="preserve"> przekazuje</w:t>
      </w:r>
      <w:r w:rsidR="00F95C33" w:rsidRPr="00483E5D">
        <w:rPr>
          <w:rFonts w:ascii="Verdana" w:hAnsi="Verdana"/>
        </w:rPr>
        <w:t xml:space="preserve"> </w:t>
      </w:r>
      <w:r w:rsidR="004C7E9B" w:rsidRPr="00483E5D">
        <w:rPr>
          <w:rFonts w:ascii="Verdana" w:hAnsi="Verdana"/>
        </w:rPr>
        <w:t>informacje</w:t>
      </w:r>
      <w:r w:rsidR="00035488" w:rsidRPr="00483E5D">
        <w:rPr>
          <w:rFonts w:ascii="Verdana" w:hAnsi="Verdana"/>
        </w:rPr>
        <w:t xml:space="preserve"> z otwarcia ofert:</w:t>
      </w:r>
    </w:p>
    <w:p w14:paraId="68EB1492" w14:textId="77777777" w:rsidR="00A80738" w:rsidRPr="00483E5D" w:rsidRDefault="00A80738" w:rsidP="00490DC0">
      <w:pPr>
        <w:spacing w:before="120" w:after="120"/>
        <w:jc w:val="both"/>
        <w:rPr>
          <w:rFonts w:ascii="Verdana" w:hAnsi="Verdana"/>
        </w:rPr>
      </w:pPr>
      <w:r w:rsidRPr="00483E5D">
        <w:rPr>
          <w:rFonts w:ascii="Verdana" w:hAnsi="Verdana"/>
        </w:rPr>
        <w:t>Ot</w:t>
      </w:r>
      <w:r w:rsidR="00FF4AB1" w:rsidRPr="00483E5D">
        <w:rPr>
          <w:rFonts w:ascii="Verdana" w:hAnsi="Verdana"/>
        </w:rPr>
        <w:t xml:space="preserve">warcie ofert odbyło się w dniu </w:t>
      </w:r>
      <w:r w:rsidR="002345B3" w:rsidRPr="00483E5D">
        <w:rPr>
          <w:rFonts w:ascii="Verdana" w:hAnsi="Verdana"/>
        </w:rPr>
        <w:t>04/06/2020</w:t>
      </w:r>
      <w:r w:rsidR="00FF4AB1" w:rsidRPr="00483E5D">
        <w:rPr>
          <w:rFonts w:ascii="Verdana" w:hAnsi="Verdana"/>
        </w:rPr>
        <w:t xml:space="preserve"> o godz. </w:t>
      </w:r>
      <w:r w:rsidR="002345B3" w:rsidRPr="00483E5D">
        <w:rPr>
          <w:rFonts w:ascii="Verdana" w:hAnsi="Verdana"/>
        </w:rPr>
        <w:t>10:20</w:t>
      </w:r>
      <w:r w:rsidR="00FF4AB1" w:rsidRPr="00483E5D">
        <w:rPr>
          <w:rFonts w:ascii="Verdana" w:hAnsi="Verdana"/>
        </w:rPr>
        <w:t>.</w:t>
      </w:r>
    </w:p>
    <w:p w14:paraId="1D8123D2" w14:textId="152A50BE" w:rsidR="00A80738" w:rsidRPr="00483E5D" w:rsidRDefault="00C659E2" w:rsidP="00A80738">
      <w:pPr>
        <w:spacing w:before="120" w:after="120"/>
        <w:jc w:val="both"/>
        <w:rPr>
          <w:rFonts w:ascii="Verdana" w:hAnsi="Verdana"/>
        </w:rPr>
      </w:pPr>
      <w:r w:rsidRPr="00483E5D">
        <w:rPr>
          <w:rFonts w:ascii="Verdana" w:hAnsi="Verdana"/>
        </w:rPr>
        <w:t>K</w:t>
      </w:r>
      <w:r w:rsidR="00A80738" w:rsidRPr="00483E5D">
        <w:rPr>
          <w:rFonts w:ascii="Verdana" w:hAnsi="Verdana"/>
        </w:rPr>
        <w:t>wot</w:t>
      </w:r>
      <w:r w:rsidRPr="00483E5D">
        <w:rPr>
          <w:rFonts w:ascii="Verdana" w:hAnsi="Verdana"/>
        </w:rPr>
        <w:t>a</w:t>
      </w:r>
      <w:r w:rsidR="00FF4AB1" w:rsidRPr="00483E5D">
        <w:rPr>
          <w:rFonts w:ascii="Verdana" w:hAnsi="Verdana"/>
        </w:rPr>
        <w:t>, jaką</w:t>
      </w:r>
      <w:r w:rsidRPr="00483E5D">
        <w:rPr>
          <w:rFonts w:ascii="Verdana" w:hAnsi="Verdana"/>
        </w:rPr>
        <w:t xml:space="preserve"> Zamawiający</w:t>
      </w:r>
      <w:r w:rsidR="00FF4AB1" w:rsidRPr="00483E5D">
        <w:rPr>
          <w:rFonts w:ascii="Verdana" w:hAnsi="Verdana"/>
        </w:rPr>
        <w:t xml:space="preserve"> zamierza przeznac</w:t>
      </w:r>
      <w:r w:rsidRPr="00483E5D">
        <w:rPr>
          <w:rFonts w:ascii="Verdana" w:hAnsi="Verdana"/>
        </w:rPr>
        <w:t>zyć na sfinansowanie zamówienia</w:t>
      </w:r>
      <w:r w:rsidR="00FF4AB1" w:rsidRPr="00483E5D">
        <w:rPr>
          <w:rFonts w:ascii="Verdana" w:hAnsi="Verdana"/>
        </w:rPr>
        <w:t xml:space="preserve"> w</w:t>
      </w:r>
      <w:r w:rsidRPr="00483E5D">
        <w:rPr>
          <w:rFonts w:ascii="Verdana" w:hAnsi="Verdana"/>
        </w:rPr>
        <w:t xml:space="preserve">ynosi: </w:t>
      </w:r>
      <w:r w:rsidR="00483E5D">
        <w:rPr>
          <w:rFonts w:ascii="Verdana" w:hAnsi="Verdana"/>
        </w:rPr>
        <w:br/>
      </w:r>
      <w:r w:rsidR="002345B3" w:rsidRPr="00483E5D">
        <w:rPr>
          <w:rFonts w:ascii="Verdana" w:hAnsi="Verdana"/>
        </w:rPr>
        <w:t>183 058.69</w:t>
      </w:r>
      <w:r w:rsidR="00FF4AB1" w:rsidRPr="00483E5D">
        <w:rPr>
          <w:rFonts w:ascii="Verdana" w:hAnsi="Verdana"/>
        </w:rPr>
        <w:t xml:space="preserve"> zł brutto.</w:t>
      </w:r>
    </w:p>
    <w:p w14:paraId="7E47EFA6" w14:textId="77777777" w:rsidR="00A80738" w:rsidRPr="00483E5D" w:rsidRDefault="00C659E2" w:rsidP="00A80738">
      <w:pPr>
        <w:spacing w:before="120" w:after="120"/>
        <w:jc w:val="both"/>
        <w:rPr>
          <w:rFonts w:ascii="Verdana" w:hAnsi="Verdana"/>
        </w:rPr>
      </w:pPr>
      <w:r w:rsidRPr="00483E5D">
        <w:rPr>
          <w:rFonts w:ascii="Verdana" w:hAnsi="Verdana"/>
        </w:rPr>
        <w:t>W wyznaczonym terminie o</w:t>
      </w:r>
      <w:r w:rsidR="00A80738" w:rsidRPr="00483E5D">
        <w:rPr>
          <w:rFonts w:ascii="Verdana" w:hAnsi="Verdana"/>
        </w:rPr>
        <w:t>ferty złożyli</w:t>
      </w:r>
      <w:r w:rsidRPr="00483E5D">
        <w:rPr>
          <w:rFonts w:ascii="Verdana" w:hAnsi="Verdana"/>
        </w:rPr>
        <w:t xml:space="preserve"> następujący W</w:t>
      </w:r>
      <w:r w:rsidR="00490DC0" w:rsidRPr="00483E5D">
        <w:rPr>
          <w:rFonts w:ascii="Verdana" w:hAnsi="Verdana"/>
        </w:rPr>
        <w:t>ykonawcy</w:t>
      </w:r>
      <w:r w:rsidR="00A80738" w:rsidRPr="00483E5D">
        <w:rPr>
          <w:rFonts w:ascii="Verdana" w:hAnsi="Verdana"/>
        </w:rPr>
        <w:t>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1843"/>
        <w:gridCol w:w="1701"/>
        <w:gridCol w:w="1559"/>
      </w:tblGrid>
      <w:tr w:rsidR="00483E5D" w:rsidRPr="007B1611" w14:paraId="674DA739" w14:textId="77777777" w:rsidTr="007B1611">
        <w:tc>
          <w:tcPr>
            <w:tcW w:w="993" w:type="dxa"/>
            <w:shd w:val="clear" w:color="auto" w:fill="auto"/>
            <w:vAlign w:val="center"/>
          </w:tcPr>
          <w:p w14:paraId="28C1B4A2" w14:textId="77777777" w:rsidR="00483E5D" w:rsidRPr="007B1611" w:rsidRDefault="00483E5D" w:rsidP="0023318D">
            <w:pPr>
              <w:spacing w:before="40"/>
              <w:jc w:val="center"/>
              <w:rPr>
                <w:rFonts w:ascii="Verdana" w:hAnsi="Verdana"/>
                <w:b/>
                <w:bCs/>
                <w:sz w:val="19"/>
                <w:szCs w:val="19"/>
              </w:rPr>
            </w:pPr>
            <w:r w:rsidRPr="007B1611">
              <w:rPr>
                <w:rFonts w:ascii="Verdana" w:hAnsi="Verdana"/>
                <w:b/>
                <w:bCs/>
                <w:sz w:val="19"/>
                <w:szCs w:val="19"/>
              </w:rPr>
              <w:t>Nr oferty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A3B721C" w14:textId="77777777" w:rsidR="00483E5D" w:rsidRPr="007B1611" w:rsidRDefault="00483E5D" w:rsidP="0023318D">
            <w:pPr>
              <w:spacing w:before="40"/>
              <w:jc w:val="center"/>
              <w:rPr>
                <w:rFonts w:ascii="Verdana" w:hAnsi="Verdana"/>
                <w:b/>
                <w:bCs/>
                <w:sz w:val="19"/>
                <w:szCs w:val="19"/>
              </w:rPr>
            </w:pPr>
            <w:r w:rsidRPr="007B1611">
              <w:rPr>
                <w:rFonts w:ascii="Verdana" w:hAnsi="Verdana"/>
                <w:b/>
                <w:bCs/>
                <w:sz w:val="19"/>
                <w:szCs w:val="19"/>
              </w:rPr>
              <w:t xml:space="preserve">Nazwa (firma) </w:t>
            </w:r>
          </w:p>
          <w:p w14:paraId="45956C0C" w14:textId="77777777" w:rsidR="00483E5D" w:rsidRPr="007B1611" w:rsidRDefault="00483E5D" w:rsidP="0023318D">
            <w:pPr>
              <w:spacing w:after="40"/>
              <w:jc w:val="center"/>
              <w:rPr>
                <w:rFonts w:ascii="Verdana" w:hAnsi="Verdana"/>
                <w:b/>
                <w:bCs/>
                <w:sz w:val="19"/>
                <w:szCs w:val="19"/>
              </w:rPr>
            </w:pPr>
            <w:r w:rsidRPr="007B1611">
              <w:rPr>
                <w:rFonts w:ascii="Verdana" w:hAnsi="Verdana"/>
                <w:b/>
                <w:bCs/>
                <w:sz w:val="19"/>
                <w:szCs w:val="19"/>
              </w:rPr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0F668C6" w14:textId="6BE159E3" w:rsidR="00483E5D" w:rsidRPr="007B1611" w:rsidRDefault="00483E5D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  <w:sz w:val="19"/>
                <w:szCs w:val="19"/>
              </w:rPr>
            </w:pPr>
            <w:r w:rsidRPr="007B1611">
              <w:rPr>
                <w:rFonts w:ascii="Verdana" w:hAnsi="Verdana"/>
                <w:b/>
                <w:bCs/>
                <w:sz w:val="19"/>
                <w:szCs w:val="19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1E36B1" w14:textId="77777777" w:rsidR="00483E5D" w:rsidRPr="007B1611" w:rsidRDefault="00483E5D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  <w:sz w:val="19"/>
                <w:szCs w:val="19"/>
              </w:rPr>
            </w:pPr>
            <w:r w:rsidRPr="007B1611">
              <w:rPr>
                <w:rFonts w:ascii="Verdana" w:hAnsi="Verdana"/>
                <w:b/>
                <w:bCs/>
                <w:sz w:val="19"/>
                <w:szCs w:val="19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8EB1DC" w14:textId="77777777" w:rsidR="00483E5D" w:rsidRPr="007B1611" w:rsidRDefault="00483E5D" w:rsidP="00483E5D">
            <w:pPr>
              <w:spacing w:before="40" w:after="40"/>
              <w:jc w:val="center"/>
              <w:rPr>
                <w:rFonts w:ascii="Verdana" w:hAnsi="Verdana"/>
                <w:b/>
                <w:bCs/>
                <w:sz w:val="19"/>
                <w:szCs w:val="19"/>
              </w:rPr>
            </w:pPr>
            <w:r w:rsidRPr="007B1611">
              <w:rPr>
                <w:rFonts w:ascii="Verdana" w:hAnsi="Verdana"/>
                <w:b/>
                <w:bCs/>
                <w:sz w:val="19"/>
                <w:szCs w:val="19"/>
              </w:rPr>
              <w:t>Termin wykonania/</w:t>
            </w:r>
          </w:p>
          <w:p w14:paraId="2A24F813" w14:textId="1C4A1BEB" w:rsidR="00483E5D" w:rsidRPr="007B1611" w:rsidRDefault="00483E5D" w:rsidP="00483E5D">
            <w:pPr>
              <w:spacing w:before="40" w:after="40"/>
              <w:jc w:val="center"/>
              <w:rPr>
                <w:rFonts w:ascii="Verdana" w:hAnsi="Verdana"/>
                <w:b/>
                <w:bCs/>
                <w:sz w:val="19"/>
                <w:szCs w:val="19"/>
              </w:rPr>
            </w:pPr>
            <w:r w:rsidRPr="007B1611">
              <w:rPr>
                <w:rFonts w:ascii="Verdana" w:hAnsi="Verdana"/>
                <w:b/>
                <w:bCs/>
                <w:sz w:val="19"/>
                <w:szCs w:val="19"/>
              </w:rPr>
              <w:t>Warunki płatności</w:t>
            </w:r>
          </w:p>
        </w:tc>
      </w:tr>
      <w:tr w:rsidR="00483E5D" w:rsidRPr="007B1611" w14:paraId="7D2C8A1A" w14:textId="77777777" w:rsidTr="007B1611">
        <w:trPr>
          <w:trHeight w:val="1601"/>
        </w:trPr>
        <w:tc>
          <w:tcPr>
            <w:tcW w:w="993" w:type="dxa"/>
            <w:shd w:val="clear" w:color="auto" w:fill="auto"/>
            <w:vAlign w:val="center"/>
          </w:tcPr>
          <w:p w14:paraId="291529FF" w14:textId="77777777" w:rsidR="00483E5D" w:rsidRPr="007B1611" w:rsidRDefault="00483E5D" w:rsidP="00CB18E4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2BF8F1E1" w14:textId="05BBB7D2" w:rsidR="00483E5D" w:rsidRPr="007B1611" w:rsidRDefault="00483E5D" w:rsidP="00CB18E4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 xml:space="preserve">Wielobranżowe Przedsiębiorstwo Produkcyjno - Usługowo - Handlowe </w:t>
            </w:r>
            <w:r w:rsidR="00B11F2F" w:rsidRPr="007B1611">
              <w:rPr>
                <w:rFonts w:ascii="Verdana" w:hAnsi="Verdana"/>
                <w:sz w:val="19"/>
                <w:szCs w:val="19"/>
              </w:rPr>
              <w:t>„</w:t>
            </w:r>
            <w:r w:rsidRPr="007B1611">
              <w:rPr>
                <w:rFonts w:ascii="Verdana" w:hAnsi="Verdana"/>
                <w:sz w:val="19"/>
                <w:szCs w:val="19"/>
              </w:rPr>
              <w:t>JANDA</w:t>
            </w:r>
            <w:r w:rsidR="00B11F2F" w:rsidRPr="007B1611">
              <w:rPr>
                <w:rFonts w:ascii="Verdana" w:hAnsi="Verdana"/>
                <w:sz w:val="19"/>
                <w:szCs w:val="19"/>
              </w:rPr>
              <w:t>”</w:t>
            </w:r>
            <w:r w:rsidRPr="007B1611">
              <w:rPr>
                <w:rFonts w:ascii="Verdana" w:hAnsi="Verdana"/>
                <w:sz w:val="19"/>
                <w:szCs w:val="19"/>
              </w:rPr>
              <w:t xml:space="preserve"> Janina Duda</w:t>
            </w:r>
          </w:p>
          <w:p w14:paraId="08642134" w14:textId="77777777" w:rsidR="00483E5D" w:rsidRPr="007B1611" w:rsidRDefault="00483E5D" w:rsidP="00CB18E4">
            <w:pPr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 xml:space="preserve">Łostówka 271 </w:t>
            </w:r>
          </w:p>
          <w:p w14:paraId="045A80EA" w14:textId="77777777" w:rsidR="00483E5D" w:rsidRPr="007B1611" w:rsidRDefault="00483E5D" w:rsidP="00CB18E4">
            <w:pPr>
              <w:spacing w:after="4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34-730 Mszana Dolna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16FE903" w14:textId="217719D3" w:rsidR="00483E5D" w:rsidRPr="007B1611" w:rsidRDefault="00483E5D" w:rsidP="00B11F2F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114 800,00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173A6D" w14:textId="77777777" w:rsidR="00483E5D" w:rsidRPr="007B1611" w:rsidRDefault="00483E5D" w:rsidP="00483E5D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60 miesięcy</w:t>
            </w:r>
          </w:p>
          <w:p w14:paraId="26DC4371" w14:textId="0600C270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i/>
                <w:iCs/>
                <w:sz w:val="19"/>
                <w:szCs w:val="19"/>
              </w:rPr>
              <w:t>(36 miesięcy wymagane minimum oraz dodatkowo 24 miesiące)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1419BE" w14:textId="77777777" w:rsidR="00483E5D" w:rsidRPr="007B1611" w:rsidRDefault="00483E5D" w:rsidP="00483E5D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zgodnie z SIWZ</w:t>
            </w:r>
          </w:p>
        </w:tc>
      </w:tr>
      <w:tr w:rsidR="00483E5D" w:rsidRPr="007B1611" w14:paraId="0A26F5DA" w14:textId="77777777" w:rsidTr="007B1611">
        <w:tc>
          <w:tcPr>
            <w:tcW w:w="993" w:type="dxa"/>
            <w:shd w:val="clear" w:color="auto" w:fill="auto"/>
            <w:vAlign w:val="center"/>
          </w:tcPr>
          <w:p w14:paraId="30BAFFDB" w14:textId="77777777" w:rsidR="00483E5D" w:rsidRPr="007B1611" w:rsidRDefault="00483E5D" w:rsidP="00CB18E4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10F64A81" w14:textId="2F639F6C" w:rsidR="00483E5D" w:rsidRPr="007B1611" w:rsidRDefault="00B11F2F" w:rsidP="00CB18E4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Przedsiębiorstwo</w:t>
            </w:r>
            <w:r w:rsidR="00483E5D" w:rsidRPr="007B1611">
              <w:rPr>
                <w:rFonts w:ascii="Verdana" w:hAnsi="Verdana"/>
                <w:sz w:val="19"/>
                <w:szCs w:val="19"/>
              </w:rPr>
              <w:t xml:space="preserve"> Robót Inżynieryjnych </w:t>
            </w:r>
            <w:r w:rsidR="00A161FE">
              <w:rPr>
                <w:rFonts w:ascii="Verdana" w:hAnsi="Verdana"/>
                <w:sz w:val="19"/>
                <w:szCs w:val="19"/>
              </w:rPr>
              <w:t>„</w:t>
            </w:r>
            <w:r w:rsidR="00483E5D" w:rsidRPr="007B1611">
              <w:rPr>
                <w:rFonts w:ascii="Verdana" w:hAnsi="Verdana"/>
                <w:sz w:val="19"/>
                <w:szCs w:val="19"/>
              </w:rPr>
              <w:t>DROG-ZIEM</w:t>
            </w:r>
            <w:r w:rsidR="00A161FE">
              <w:rPr>
                <w:rFonts w:ascii="Verdana" w:hAnsi="Verdana"/>
                <w:sz w:val="19"/>
                <w:szCs w:val="19"/>
              </w:rPr>
              <w:t>”</w:t>
            </w:r>
          </w:p>
          <w:p w14:paraId="5394F773" w14:textId="70FA54C9" w:rsidR="00483E5D" w:rsidRPr="007B1611" w:rsidRDefault="00483E5D" w:rsidP="00CB18E4">
            <w:pPr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 xml:space="preserve">ul. Krakowska 15a </w:t>
            </w:r>
          </w:p>
          <w:p w14:paraId="14E5E6A6" w14:textId="77777777" w:rsidR="00483E5D" w:rsidRPr="007B1611" w:rsidRDefault="00483E5D" w:rsidP="00CB18E4">
            <w:pPr>
              <w:spacing w:after="4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34-600 Limanowa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099AC8" w14:textId="3A03AF57" w:rsidR="00483E5D" w:rsidRPr="007B1611" w:rsidRDefault="00483E5D" w:rsidP="00B11F2F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182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 </w:t>
            </w:r>
            <w:r w:rsidRPr="007B1611">
              <w:rPr>
                <w:rFonts w:ascii="Verdana" w:hAnsi="Verdana"/>
                <w:sz w:val="19"/>
                <w:szCs w:val="19"/>
              </w:rPr>
              <w:t>917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,</w:t>
            </w:r>
            <w:r w:rsidRPr="007B1611">
              <w:rPr>
                <w:rFonts w:ascii="Verdana" w:hAnsi="Verdana"/>
                <w:sz w:val="19"/>
                <w:szCs w:val="19"/>
              </w:rPr>
              <w:t>69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3FB7C7" w14:textId="77777777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60 miesięcy</w:t>
            </w:r>
          </w:p>
          <w:p w14:paraId="6D83DA4C" w14:textId="237A0CFC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i/>
                <w:iCs/>
                <w:sz w:val="19"/>
                <w:szCs w:val="19"/>
              </w:rPr>
              <w:t>(36 miesięcy wymagane minimum oraz dodatkowo 24 miesiące)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5A882C" w14:textId="77777777" w:rsidR="00483E5D" w:rsidRPr="007B1611" w:rsidRDefault="00483E5D" w:rsidP="00483E5D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zgodnie z SIWZ</w:t>
            </w:r>
          </w:p>
        </w:tc>
      </w:tr>
      <w:tr w:rsidR="00483E5D" w:rsidRPr="007B1611" w14:paraId="6536984D" w14:textId="77777777" w:rsidTr="007B1611">
        <w:tc>
          <w:tcPr>
            <w:tcW w:w="993" w:type="dxa"/>
            <w:shd w:val="clear" w:color="auto" w:fill="auto"/>
            <w:vAlign w:val="center"/>
          </w:tcPr>
          <w:p w14:paraId="13B25509" w14:textId="77777777" w:rsidR="00483E5D" w:rsidRPr="007B1611" w:rsidRDefault="00483E5D" w:rsidP="00CB18E4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14:paraId="6E6EDB47" w14:textId="77777777" w:rsidR="007B1611" w:rsidRPr="007B1611" w:rsidRDefault="007B1611" w:rsidP="007B1611">
            <w:pPr>
              <w:spacing w:before="40"/>
              <w:rPr>
                <w:rFonts w:ascii="Verdana" w:hAnsi="Verdana"/>
                <w:sz w:val="19"/>
                <w:szCs w:val="19"/>
                <w:u w:val="single"/>
              </w:rPr>
            </w:pPr>
            <w:r w:rsidRPr="007B1611">
              <w:rPr>
                <w:rFonts w:ascii="Verdana" w:hAnsi="Verdana"/>
                <w:sz w:val="19"/>
                <w:szCs w:val="19"/>
                <w:u w:val="single"/>
              </w:rPr>
              <w:t>Konsorcjum</w:t>
            </w:r>
            <w:r w:rsidRPr="007B1611">
              <w:rPr>
                <w:rFonts w:ascii="Verdana" w:hAnsi="Verdana"/>
                <w:sz w:val="19"/>
                <w:szCs w:val="19"/>
              </w:rPr>
              <w:t>:</w:t>
            </w:r>
          </w:p>
          <w:p w14:paraId="2DDF33AC" w14:textId="77777777" w:rsidR="007B1611" w:rsidRPr="007B1611" w:rsidRDefault="007B1611" w:rsidP="007B1611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Lider: PROFEXIM sp. j. H.J. Duda</w:t>
            </w:r>
          </w:p>
          <w:p w14:paraId="66CE1125" w14:textId="77777777" w:rsidR="007B1611" w:rsidRPr="007B1611" w:rsidRDefault="007B1611" w:rsidP="007B1611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ul. Chodkiewicza 9/4, 31-532 Kraków</w:t>
            </w:r>
          </w:p>
          <w:p w14:paraId="0A74931C" w14:textId="77777777" w:rsidR="007B1611" w:rsidRPr="007B1611" w:rsidRDefault="007B1611" w:rsidP="007B1611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Oddział w Łostówce – Baza Drogowa</w:t>
            </w:r>
          </w:p>
          <w:p w14:paraId="353C4468" w14:textId="77777777" w:rsidR="007B1611" w:rsidRPr="007B1611" w:rsidRDefault="007B1611" w:rsidP="007B1611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 xml:space="preserve">34-730 Mszana Dolna </w:t>
            </w:r>
          </w:p>
          <w:p w14:paraId="64191C33" w14:textId="77777777" w:rsidR="007B1611" w:rsidRPr="007B1611" w:rsidRDefault="007B1611" w:rsidP="007B1611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&amp;</w:t>
            </w:r>
          </w:p>
          <w:p w14:paraId="325BC93D" w14:textId="77777777" w:rsidR="007B1611" w:rsidRPr="007B1611" w:rsidRDefault="007B1611" w:rsidP="007B1611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Partner: BILDEX Dariusz Duda</w:t>
            </w:r>
          </w:p>
          <w:p w14:paraId="29D6FD2B" w14:textId="0643F48B" w:rsidR="00483E5D" w:rsidRPr="007B1611" w:rsidRDefault="007B1611" w:rsidP="007B1611">
            <w:pPr>
              <w:spacing w:after="4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Łostówka 310, 34-730 Mszana Dolna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1EFBA87" w14:textId="19DCB6E7" w:rsidR="00483E5D" w:rsidRPr="007B1611" w:rsidRDefault="007B1611" w:rsidP="007B1611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138 171,79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EC84AA" w14:textId="77777777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60 miesięcy</w:t>
            </w:r>
          </w:p>
          <w:p w14:paraId="04D38A1D" w14:textId="23AA2309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i/>
                <w:iCs/>
                <w:sz w:val="19"/>
                <w:szCs w:val="19"/>
              </w:rPr>
              <w:t>(36 miesięcy wymagane minimum oraz dodatkowo 24 miesiące)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662F6F" w14:textId="77777777" w:rsidR="00483E5D" w:rsidRPr="007B1611" w:rsidRDefault="00483E5D" w:rsidP="00483E5D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zgodnie z SIWZ</w:t>
            </w:r>
          </w:p>
        </w:tc>
      </w:tr>
      <w:tr w:rsidR="00483E5D" w:rsidRPr="007B1611" w14:paraId="7E270D13" w14:textId="77777777" w:rsidTr="007B1611">
        <w:tc>
          <w:tcPr>
            <w:tcW w:w="993" w:type="dxa"/>
            <w:shd w:val="clear" w:color="auto" w:fill="auto"/>
            <w:vAlign w:val="center"/>
          </w:tcPr>
          <w:p w14:paraId="7A7DC026" w14:textId="77777777" w:rsidR="00483E5D" w:rsidRPr="007B1611" w:rsidRDefault="00483E5D" w:rsidP="00CB18E4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lastRenderedPageBreak/>
              <w:t>4</w:t>
            </w:r>
          </w:p>
        </w:tc>
        <w:tc>
          <w:tcPr>
            <w:tcW w:w="3827" w:type="dxa"/>
            <w:shd w:val="clear" w:color="auto" w:fill="auto"/>
          </w:tcPr>
          <w:p w14:paraId="45416D83" w14:textId="3D86DBFB" w:rsidR="00483E5D" w:rsidRPr="007B1611" w:rsidRDefault="00483E5D" w:rsidP="00CB18E4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 xml:space="preserve">Przedsiębiorstwo Robót Inżynieryjnych 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„</w:t>
            </w:r>
            <w:r w:rsidRPr="007B1611">
              <w:rPr>
                <w:rFonts w:ascii="Verdana" w:hAnsi="Verdana"/>
                <w:sz w:val="19"/>
                <w:szCs w:val="19"/>
              </w:rPr>
              <w:t>Duda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”</w:t>
            </w:r>
            <w:r w:rsidRPr="007B1611">
              <w:rPr>
                <w:rFonts w:ascii="Verdana" w:hAnsi="Verdana"/>
                <w:sz w:val="19"/>
                <w:szCs w:val="19"/>
              </w:rPr>
              <w:t xml:space="preserve"> Grażyna Duda</w:t>
            </w:r>
          </w:p>
          <w:p w14:paraId="7A13103B" w14:textId="77777777" w:rsidR="00483E5D" w:rsidRPr="007B1611" w:rsidRDefault="00483E5D" w:rsidP="00CB18E4">
            <w:pPr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 xml:space="preserve">Łostówka 121 </w:t>
            </w:r>
          </w:p>
          <w:p w14:paraId="486298E0" w14:textId="77777777" w:rsidR="00483E5D" w:rsidRPr="007B1611" w:rsidRDefault="00483E5D" w:rsidP="00CB18E4">
            <w:pPr>
              <w:spacing w:after="4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34-730 Mszana Dolna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680C622" w14:textId="4F18B335" w:rsidR="00483E5D" w:rsidRPr="007B1611" w:rsidRDefault="007B1611" w:rsidP="007B1611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189 746,77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491113" w14:textId="77777777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60 miesięcy</w:t>
            </w:r>
          </w:p>
          <w:p w14:paraId="753DF59E" w14:textId="1820C7FE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i/>
                <w:iCs/>
                <w:sz w:val="19"/>
                <w:szCs w:val="19"/>
              </w:rPr>
              <w:t>(36 miesięcy wymagane minimum oraz dodatkowo 24 miesiące)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04A47C" w14:textId="77777777" w:rsidR="00483E5D" w:rsidRPr="007B1611" w:rsidRDefault="00483E5D" w:rsidP="007B1611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zgodnie z SIWZ</w:t>
            </w:r>
          </w:p>
        </w:tc>
      </w:tr>
      <w:tr w:rsidR="00483E5D" w:rsidRPr="007B1611" w14:paraId="68C68017" w14:textId="77777777" w:rsidTr="007B1611">
        <w:tc>
          <w:tcPr>
            <w:tcW w:w="993" w:type="dxa"/>
            <w:shd w:val="clear" w:color="auto" w:fill="auto"/>
            <w:vAlign w:val="center"/>
          </w:tcPr>
          <w:p w14:paraId="3B2D7E8D" w14:textId="77777777" w:rsidR="00483E5D" w:rsidRPr="007B1611" w:rsidRDefault="00483E5D" w:rsidP="00CB18E4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14:paraId="5B5CA962" w14:textId="77777777" w:rsidR="00483E5D" w:rsidRPr="007B1611" w:rsidRDefault="00483E5D" w:rsidP="00CB18E4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Firma Usługowo-Handlowa "BRUK-BUD" KOTARBA SPÓŁKA JAWNA</w:t>
            </w:r>
          </w:p>
          <w:p w14:paraId="0CDAFD5B" w14:textId="77777777" w:rsidR="00483E5D" w:rsidRPr="007B1611" w:rsidRDefault="00483E5D" w:rsidP="00CB18E4">
            <w:pPr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 xml:space="preserve">ul. Spadochroniarzy 34/b </w:t>
            </w:r>
          </w:p>
          <w:p w14:paraId="48363CFD" w14:textId="77777777" w:rsidR="00483E5D" w:rsidRPr="007B1611" w:rsidRDefault="00483E5D" w:rsidP="00CB18E4">
            <w:pPr>
              <w:spacing w:after="4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34-730 Mszana Dolna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A7BA2D" w14:textId="4482A341" w:rsidR="00483E5D" w:rsidRPr="007B1611" w:rsidRDefault="00483E5D" w:rsidP="007B1611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149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 </w:t>
            </w:r>
            <w:r w:rsidRPr="007B1611">
              <w:rPr>
                <w:rFonts w:ascii="Verdana" w:hAnsi="Verdana"/>
                <w:sz w:val="19"/>
                <w:szCs w:val="19"/>
              </w:rPr>
              <w:t>472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,</w:t>
            </w:r>
            <w:r w:rsidRPr="007B1611">
              <w:rPr>
                <w:rFonts w:ascii="Verdana" w:hAnsi="Verdana"/>
                <w:sz w:val="19"/>
                <w:szCs w:val="19"/>
              </w:rPr>
              <w:t>88 zł</w:t>
            </w:r>
          </w:p>
          <w:p w14:paraId="04318429" w14:textId="019FE4C1" w:rsidR="00483E5D" w:rsidRPr="007B1611" w:rsidRDefault="00483E5D" w:rsidP="00CB18E4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9D750E9" w14:textId="77777777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60 miesięcy</w:t>
            </w:r>
          </w:p>
          <w:p w14:paraId="7AA7DA61" w14:textId="5447E93D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i/>
                <w:iCs/>
                <w:sz w:val="19"/>
                <w:szCs w:val="19"/>
              </w:rPr>
              <w:t>(36 miesięcy wymagane minimum oraz dodatkowo 24 miesiące)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71B201" w14:textId="77777777" w:rsidR="00483E5D" w:rsidRPr="007B1611" w:rsidRDefault="00483E5D" w:rsidP="007B1611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zgodnie z SIWZ</w:t>
            </w:r>
          </w:p>
        </w:tc>
      </w:tr>
      <w:tr w:rsidR="00483E5D" w:rsidRPr="007B1611" w14:paraId="1EE92CA1" w14:textId="77777777" w:rsidTr="007B1611">
        <w:tc>
          <w:tcPr>
            <w:tcW w:w="993" w:type="dxa"/>
            <w:shd w:val="clear" w:color="auto" w:fill="auto"/>
            <w:vAlign w:val="center"/>
          </w:tcPr>
          <w:p w14:paraId="222CE73F" w14:textId="77777777" w:rsidR="00483E5D" w:rsidRPr="007B1611" w:rsidRDefault="00483E5D" w:rsidP="00CB18E4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14:paraId="2FB01D27" w14:textId="77777777" w:rsidR="00483E5D" w:rsidRPr="007B1611" w:rsidRDefault="00483E5D" w:rsidP="00CB18E4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ZIBUD Sp. z o.o. Sp.k.</w:t>
            </w:r>
          </w:p>
          <w:p w14:paraId="125B1CAA" w14:textId="77777777" w:rsidR="00483E5D" w:rsidRPr="007B1611" w:rsidRDefault="00483E5D" w:rsidP="00CB18E4">
            <w:pPr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 xml:space="preserve">Kamienica 1000 </w:t>
            </w:r>
          </w:p>
          <w:p w14:paraId="4C6761C6" w14:textId="77777777" w:rsidR="00483E5D" w:rsidRPr="007B1611" w:rsidRDefault="00483E5D" w:rsidP="00CB18E4">
            <w:pPr>
              <w:spacing w:after="4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34-608 Kamienica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65ED2F" w14:textId="3A33A48F" w:rsidR="00483E5D" w:rsidRPr="007B1611" w:rsidRDefault="00483E5D" w:rsidP="007B1611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186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 </w:t>
            </w:r>
            <w:r w:rsidRPr="007B1611">
              <w:rPr>
                <w:rFonts w:ascii="Verdana" w:hAnsi="Verdana"/>
                <w:sz w:val="19"/>
                <w:szCs w:val="19"/>
              </w:rPr>
              <w:t>025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,</w:t>
            </w:r>
            <w:r w:rsidRPr="007B1611">
              <w:rPr>
                <w:rFonts w:ascii="Verdana" w:hAnsi="Verdana"/>
                <w:sz w:val="19"/>
                <w:szCs w:val="19"/>
              </w:rPr>
              <w:t>16 zł</w:t>
            </w:r>
          </w:p>
          <w:p w14:paraId="7AFA1084" w14:textId="62BDDC16" w:rsidR="00483E5D" w:rsidRPr="007B1611" w:rsidRDefault="00483E5D" w:rsidP="00CB18E4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2476EA5" w14:textId="77777777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60 miesięcy</w:t>
            </w:r>
          </w:p>
          <w:p w14:paraId="665890E3" w14:textId="796C76D2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i/>
                <w:iCs/>
                <w:sz w:val="19"/>
                <w:szCs w:val="19"/>
              </w:rPr>
              <w:t>(36 miesięcy wymagane minimum oraz dodatkowo 24 miesiące)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BB34E5" w14:textId="77777777" w:rsidR="00483E5D" w:rsidRPr="007B1611" w:rsidRDefault="00483E5D" w:rsidP="007B1611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zgodnie z SIWZ</w:t>
            </w:r>
          </w:p>
        </w:tc>
      </w:tr>
      <w:tr w:rsidR="00483E5D" w:rsidRPr="007B1611" w14:paraId="56EF0390" w14:textId="77777777" w:rsidTr="007B1611">
        <w:tc>
          <w:tcPr>
            <w:tcW w:w="993" w:type="dxa"/>
            <w:shd w:val="clear" w:color="auto" w:fill="auto"/>
            <w:vAlign w:val="center"/>
          </w:tcPr>
          <w:p w14:paraId="7261E4A4" w14:textId="77777777" w:rsidR="00483E5D" w:rsidRPr="007B1611" w:rsidRDefault="00483E5D" w:rsidP="00CB18E4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14:paraId="308D64B6" w14:textId="16345D70" w:rsidR="00483E5D" w:rsidRPr="007B1611" w:rsidRDefault="00483E5D" w:rsidP="00CB18E4">
            <w:pPr>
              <w:spacing w:before="40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 xml:space="preserve">F.B. 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„</w:t>
            </w:r>
            <w:r w:rsidRPr="007B1611">
              <w:rPr>
                <w:rFonts w:ascii="Verdana" w:hAnsi="Verdana"/>
                <w:sz w:val="19"/>
                <w:szCs w:val="19"/>
              </w:rPr>
              <w:t>MORCIN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”</w:t>
            </w:r>
            <w:r w:rsidRPr="007B1611">
              <w:rPr>
                <w:rFonts w:ascii="Verdana" w:hAnsi="Verdana"/>
                <w:sz w:val="19"/>
                <w:szCs w:val="19"/>
              </w:rPr>
              <w:t xml:space="preserve"> Krzysztof Jagieła</w:t>
            </w:r>
          </w:p>
          <w:p w14:paraId="3B5D5AC8" w14:textId="53B742BC" w:rsidR="00483E5D" w:rsidRPr="007B1611" w:rsidRDefault="00483E5D" w:rsidP="00CB18E4">
            <w:pPr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o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s</w:t>
            </w:r>
            <w:r w:rsidRPr="007B1611">
              <w:rPr>
                <w:rFonts w:ascii="Verdana" w:hAnsi="Verdana"/>
                <w:sz w:val="19"/>
                <w:szCs w:val="19"/>
              </w:rPr>
              <w:t xml:space="preserve">. Młynne 103A </w:t>
            </w:r>
          </w:p>
          <w:p w14:paraId="07707B22" w14:textId="77777777" w:rsidR="00483E5D" w:rsidRPr="007B1611" w:rsidRDefault="00483E5D" w:rsidP="00CB18E4">
            <w:pPr>
              <w:spacing w:after="4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34-452 Ochotnica Dolna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D419B3" w14:textId="50799CEF" w:rsidR="00483E5D" w:rsidRPr="007B1611" w:rsidRDefault="00483E5D" w:rsidP="007B1611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177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 </w:t>
            </w:r>
            <w:r w:rsidRPr="007B1611">
              <w:rPr>
                <w:rFonts w:ascii="Verdana" w:hAnsi="Verdana"/>
                <w:sz w:val="19"/>
                <w:szCs w:val="19"/>
              </w:rPr>
              <w:t>000</w:t>
            </w:r>
            <w:r w:rsidR="007B1611" w:rsidRPr="007B1611">
              <w:rPr>
                <w:rFonts w:ascii="Verdana" w:hAnsi="Verdana"/>
                <w:sz w:val="19"/>
                <w:szCs w:val="19"/>
              </w:rPr>
              <w:t>,</w:t>
            </w:r>
            <w:r w:rsidRPr="007B1611">
              <w:rPr>
                <w:rFonts w:ascii="Verdana" w:hAnsi="Verdana"/>
                <w:sz w:val="19"/>
                <w:szCs w:val="19"/>
              </w:rPr>
              <w:t>00 zł</w:t>
            </w:r>
          </w:p>
          <w:p w14:paraId="3C5DA342" w14:textId="38880455" w:rsidR="00483E5D" w:rsidRPr="007B1611" w:rsidRDefault="00483E5D" w:rsidP="00CB18E4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F65ED12" w14:textId="77777777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60 miesięcy</w:t>
            </w:r>
          </w:p>
          <w:p w14:paraId="6F4CE0BC" w14:textId="5444902C" w:rsidR="00483E5D" w:rsidRPr="007B1611" w:rsidRDefault="00483E5D" w:rsidP="00483E5D">
            <w:pPr>
              <w:spacing w:before="120" w:after="120"/>
              <w:jc w:val="both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i/>
                <w:iCs/>
                <w:sz w:val="19"/>
                <w:szCs w:val="19"/>
              </w:rPr>
              <w:t>(36 miesięcy wymagane minimum oraz dodatkowo 24 miesiące)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5675B8" w14:textId="77777777" w:rsidR="00483E5D" w:rsidRPr="007B1611" w:rsidRDefault="00483E5D" w:rsidP="007B1611">
            <w:pPr>
              <w:spacing w:before="120" w:after="120"/>
              <w:jc w:val="center"/>
              <w:rPr>
                <w:rFonts w:ascii="Verdana" w:hAnsi="Verdana"/>
                <w:sz w:val="19"/>
                <w:szCs w:val="19"/>
              </w:rPr>
            </w:pPr>
            <w:r w:rsidRPr="007B1611">
              <w:rPr>
                <w:rFonts w:ascii="Verdana" w:hAnsi="Verdana"/>
                <w:sz w:val="19"/>
                <w:szCs w:val="19"/>
              </w:rPr>
              <w:t>zgodnie z SIWZ</w:t>
            </w:r>
          </w:p>
        </w:tc>
      </w:tr>
    </w:tbl>
    <w:p w14:paraId="4327BB85" w14:textId="6FB1D833" w:rsidR="00C236D3" w:rsidRDefault="00C236D3" w:rsidP="00173B20">
      <w:pPr>
        <w:jc w:val="right"/>
        <w:rPr>
          <w:rFonts w:ascii="Verdana" w:hAnsi="Verdana"/>
        </w:rPr>
      </w:pPr>
    </w:p>
    <w:p w14:paraId="14C0219A" w14:textId="29D5DB33" w:rsidR="002A7945" w:rsidRDefault="002A7945" w:rsidP="00173B20">
      <w:pPr>
        <w:jc w:val="right"/>
        <w:rPr>
          <w:rFonts w:ascii="Verdana" w:hAnsi="Verdana"/>
        </w:rPr>
      </w:pPr>
    </w:p>
    <w:p w14:paraId="1F3AFD02" w14:textId="11A8C6AD" w:rsidR="002A7945" w:rsidRDefault="002A7945" w:rsidP="002A794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Jednocześnie Zamawiający przypomina, że zgodnie z treścią art. 24 ust. 11 ustawy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 xml:space="preserve"> Wykonawca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 xml:space="preserve"> </w:t>
      </w:r>
      <w:r>
        <w:rPr>
          <w:rFonts w:ascii="Verdana" w:hAnsi="Verdana"/>
          <w:i/>
        </w:rPr>
        <w:t xml:space="preserve">– wzór stanowi załącznik nr </w:t>
      </w:r>
      <w:r>
        <w:rPr>
          <w:rFonts w:ascii="Verdana" w:hAnsi="Verdana"/>
          <w:i/>
        </w:rPr>
        <w:t>4</w:t>
      </w:r>
      <w:r>
        <w:rPr>
          <w:rFonts w:ascii="Verdana" w:hAnsi="Verdana"/>
          <w:i/>
        </w:rPr>
        <w:t xml:space="preserve"> do SIWZ.</w:t>
      </w:r>
    </w:p>
    <w:p w14:paraId="3508E72E" w14:textId="77777777" w:rsidR="002A7945" w:rsidRDefault="002A7945" w:rsidP="002A7945">
      <w:pPr>
        <w:rPr>
          <w:rFonts w:ascii="Verdana" w:hAnsi="Verdana"/>
        </w:rPr>
      </w:pPr>
    </w:p>
    <w:p w14:paraId="0C470D98" w14:textId="77777777" w:rsidR="002A7945" w:rsidRPr="00483E5D" w:rsidRDefault="002A7945" w:rsidP="002A7945">
      <w:pPr>
        <w:jc w:val="both"/>
        <w:rPr>
          <w:rFonts w:ascii="Verdana" w:hAnsi="Verdana"/>
        </w:rPr>
      </w:pPr>
    </w:p>
    <w:sectPr w:rsidR="002A7945" w:rsidRPr="00483E5D" w:rsidSect="00483E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134" w:bottom="85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3E9537" w14:textId="77777777" w:rsidR="001D65FC" w:rsidRDefault="001D65FC">
      <w:r>
        <w:separator/>
      </w:r>
    </w:p>
  </w:endnote>
  <w:endnote w:type="continuationSeparator" w:id="0">
    <w:p w14:paraId="2DB4755C" w14:textId="77777777" w:rsidR="001D65FC" w:rsidRDefault="001D6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1F2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43B9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4485B" w14:textId="77777777" w:rsidR="009F189D" w:rsidRDefault="002A794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A9C7AE">
        <v:line id="_x0000_s2049" style="position:absolute;left:0;text-align:left;z-index:251657728" from="-3.85pt,8.7pt" to="455.15pt,8.7pt"/>
      </w:pict>
    </w:r>
  </w:p>
  <w:p w14:paraId="7D08B3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AFB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661E13" w14:textId="77777777" w:rsidR="009F189D" w:rsidRDefault="009F189D">
    <w:pPr>
      <w:pStyle w:val="Stopka"/>
      <w:tabs>
        <w:tab w:val="clear" w:pos="4536"/>
      </w:tabs>
      <w:jc w:val="center"/>
    </w:pPr>
  </w:p>
  <w:p w14:paraId="619C8D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E16FDA" w14:textId="77777777" w:rsidR="001D65FC" w:rsidRDefault="001D65FC">
      <w:r>
        <w:separator/>
      </w:r>
    </w:p>
  </w:footnote>
  <w:footnote w:type="continuationSeparator" w:id="0">
    <w:p w14:paraId="0B95E86F" w14:textId="77777777" w:rsidR="001D65FC" w:rsidRDefault="001D6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C6949" w14:textId="77777777" w:rsidR="002345B3" w:rsidRDefault="00234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645332" w14:textId="77777777" w:rsidR="002345B3" w:rsidRDefault="00234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EF78E" w14:textId="77777777" w:rsidR="002345B3" w:rsidRDefault="002345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5FC"/>
    <w:rsid w:val="00007727"/>
    <w:rsid w:val="00017720"/>
    <w:rsid w:val="00035488"/>
    <w:rsid w:val="000D7F25"/>
    <w:rsid w:val="000E00E5"/>
    <w:rsid w:val="00173B20"/>
    <w:rsid w:val="001C69FF"/>
    <w:rsid w:val="001D65FC"/>
    <w:rsid w:val="0023318D"/>
    <w:rsid w:val="002345B3"/>
    <w:rsid w:val="002A7945"/>
    <w:rsid w:val="003D72FD"/>
    <w:rsid w:val="00423179"/>
    <w:rsid w:val="00483E5D"/>
    <w:rsid w:val="00490DC0"/>
    <w:rsid w:val="00493F8C"/>
    <w:rsid w:val="004C7E9B"/>
    <w:rsid w:val="0069085C"/>
    <w:rsid w:val="007B1611"/>
    <w:rsid w:val="00843263"/>
    <w:rsid w:val="00861E75"/>
    <w:rsid w:val="009D19BD"/>
    <w:rsid w:val="009F189D"/>
    <w:rsid w:val="00A161FE"/>
    <w:rsid w:val="00A80738"/>
    <w:rsid w:val="00B11F2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541F80"/>
  <w15:chartTrackingRefBased/>
  <w15:docId w15:val="{61230D1F-CDA8-412A-BE37-0A432DA26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483E5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70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wiat.limanowski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tr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409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Matras</dc:creator>
  <cp:keywords/>
  <dc:description/>
  <cp:lastModifiedBy>Beata Matras</cp:lastModifiedBy>
  <cp:revision>2</cp:revision>
  <dcterms:created xsi:type="dcterms:W3CDTF">2020-06-04T13:08:00Z</dcterms:created>
  <dcterms:modified xsi:type="dcterms:W3CDTF">2020-06-04T13:08:00Z</dcterms:modified>
</cp:coreProperties>
</file>