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145CA" w14:textId="77777777" w:rsidR="00392574" w:rsidRDefault="00437395" w:rsidP="00BD2553">
      <w:r>
        <w:rPr>
          <w:noProof/>
        </w:rPr>
        <w:drawing>
          <wp:inline distT="0" distB="0" distL="0" distR="0" wp14:anchorId="315439A7" wp14:editId="073496B6">
            <wp:extent cx="4716145" cy="430405"/>
            <wp:effectExtent l="0" t="0" r="0" b="8255"/>
            <wp:docPr id="11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145" cy="43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3EFDF2" w14:textId="77777777" w:rsidR="00CD281B" w:rsidRDefault="00CD281B" w:rsidP="00CD281B"/>
    <w:p w14:paraId="77A10327" w14:textId="2CBD5396"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8B0D3A">
        <w:rPr>
          <w:rFonts w:ascii="Verdana" w:hAnsi="Verdana"/>
          <w:sz w:val="16"/>
          <w:szCs w:val="16"/>
        </w:rPr>
        <w:t>2020</w:t>
      </w:r>
      <w:r w:rsidRPr="000F285C">
        <w:rPr>
          <w:rFonts w:ascii="Verdana" w:hAnsi="Verdana"/>
          <w:sz w:val="16"/>
          <w:szCs w:val="16"/>
        </w:rPr>
        <w:t>-0</w:t>
      </w:r>
      <w:r w:rsidR="00B27EA3">
        <w:rPr>
          <w:rFonts w:ascii="Verdana" w:hAnsi="Verdana"/>
          <w:sz w:val="16"/>
          <w:szCs w:val="16"/>
        </w:rPr>
        <w:t>6</w:t>
      </w:r>
      <w:r w:rsidRPr="000F285C">
        <w:rPr>
          <w:rFonts w:ascii="Verdana" w:hAnsi="Verdana"/>
          <w:sz w:val="16"/>
          <w:szCs w:val="16"/>
        </w:rPr>
        <w:t>-</w:t>
      </w:r>
      <w:r w:rsidR="00B27EA3">
        <w:rPr>
          <w:rFonts w:ascii="Verdana" w:hAnsi="Verdana"/>
          <w:sz w:val="16"/>
          <w:szCs w:val="16"/>
        </w:rPr>
        <w:t>01</w:t>
      </w:r>
    </w:p>
    <w:p w14:paraId="7702F1FD" w14:textId="77777777"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437395">
        <w:rPr>
          <w:rFonts w:ascii="Verdana" w:hAnsi="Verdana"/>
          <w:sz w:val="16"/>
          <w:szCs w:val="16"/>
        </w:rPr>
        <w:t>151</w:t>
      </w:r>
      <w:r w:rsidR="00031B95">
        <w:rPr>
          <w:rFonts w:ascii="Verdana" w:hAnsi="Verdana"/>
          <w:sz w:val="16"/>
          <w:szCs w:val="16"/>
        </w:rPr>
        <w:t>/</w:t>
      </w:r>
      <w:r w:rsidR="008B0D3A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ab/>
      </w:r>
    </w:p>
    <w:p w14:paraId="470A7CCF" w14:textId="77777777" w:rsidR="00CD281B" w:rsidRPr="00F27467" w:rsidRDefault="00CD281B" w:rsidP="00CD281B">
      <w:pPr>
        <w:ind w:left="4536"/>
      </w:pPr>
    </w:p>
    <w:p w14:paraId="7862DB73" w14:textId="77777777"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14:paraId="0389CB35" w14:textId="77777777"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14:paraId="5845709E" w14:textId="77777777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7AFE385C" w14:textId="3167BBFD"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C518E4">
        <w:rPr>
          <w:rFonts w:ascii="Verdana" w:hAnsi="Verdana"/>
          <w:b/>
          <w:kern w:val="28"/>
          <w:sz w:val="20"/>
          <w:szCs w:val="20"/>
        </w:rPr>
        <w:t>3</w:t>
      </w:r>
      <w:bookmarkStart w:id="0" w:name="_GoBack"/>
      <w:bookmarkEnd w:id="0"/>
    </w:p>
    <w:p w14:paraId="05C50EE5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73D92933" w14:textId="77777777"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="00437395" w:rsidRPr="00437395">
        <w:rPr>
          <w:rFonts w:ascii="Verdana" w:hAnsi="Verdana"/>
          <w:sz w:val="20"/>
          <w:szCs w:val="20"/>
          <w:u w:val="single"/>
        </w:rPr>
        <w:t xml:space="preserve">usługa zorganizowania i przeprowadzenia szkolenia i egzaminu Professional </w:t>
      </w:r>
      <w:proofErr w:type="spellStart"/>
      <w:r w:rsidR="00437395" w:rsidRPr="00437395">
        <w:rPr>
          <w:rFonts w:ascii="Verdana" w:hAnsi="Verdana"/>
          <w:sz w:val="20"/>
          <w:szCs w:val="20"/>
          <w:u w:val="single"/>
        </w:rPr>
        <w:t>Scrum</w:t>
      </w:r>
      <w:proofErr w:type="spellEnd"/>
      <w:r w:rsidR="00437395" w:rsidRPr="00437395">
        <w:rPr>
          <w:rFonts w:ascii="Verdana" w:hAnsi="Verdana"/>
          <w:sz w:val="20"/>
          <w:szCs w:val="20"/>
          <w:u w:val="single"/>
        </w:rPr>
        <w:t xml:space="preserve"> Master (PSM-I) lub równoważnego, w ramach projektu POWR.03.05.00-00-Z307/17 – KC-zp.272-151/20.</w:t>
      </w:r>
    </w:p>
    <w:p w14:paraId="6D0E8AB4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14:paraId="61EBFAEC" w14:textId="77777777"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14:paraId="3506205A" w14:textId="0918DB23"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CC7DCF">
        <w:rPr>
          <w:rFonts w:ascii="Verdana" w:hAnsi="Verdana"/>
          <w:bCs/>
          <w:sz w:val="20"/>
          <w:szCs w:val="20"/>
        </w:rPr>
        <w:t xml:space="preserve">29.05.2020 i </w:t>
      </w:r>
      <w:r w:rsidR="00B27EA3">
        <w:rPr>
          <w:rFonts w:ascii="Verdana" w:hAnsi="Verdana"/>
          <w:bCs/>
          <w:sz w:val="20"/>
          <w:szCs w:val="20"/>
        </w:rPr>
        <w:t>01.06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4713F6C2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14:paraId="63EE570D" w14:textId="77777777"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14:paraId="498E811D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14:paraId="7AFC04E2" w14:textId="77777777"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0177E8" w14:textId="77777777" w:rsidR="008813FB" w:rsidRDefault="008813FB">
      <w:r>
        <w:separator/>
      </w:r>
    </w:p>
  </w:endnote>
  <w:endnote w:type="continuationSeparator" w:id="0">
    <w:p w14:paraId="78B486E8" w14:textId="77777777" w:rsidR="008813FB" w:rsidRDefault="00881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A0F09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649F8956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57648381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4615CED8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4DAD0C49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02BD21DE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2CC8F0DB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60D935" w14:textId="77777777" w:rsidR="008813FB" w:rsidRDefault="008813FB">
      <w:r>
        <w:separator/>
      </w:r>
    </w:p>
  </w:footnote>
  <w:footnote w:type="continuationSeparator" w:id="0">
    <w:p w14:paraId="33A922C3" w14:textId="77777777" w:rsidR="008813FB" w:rsidRDefault="00881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34CD6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 wp14:anchorId="066FA1F8" wp14:editId="03A5563A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87732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458741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06B15B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72CC22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B2146A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6A16C5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9C6D5A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BFFEFA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4993D5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5D33FD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4452A5E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C773D61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E474E5" w14:textId="77777777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 wp14:anchorId="78E9AC35" wp14:editId="378075D9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657C70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4863A94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32620BC5" w14:textId="77777777"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766A4B8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6E02E0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153383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0A1204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0600C6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FC87F4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9C74837" w14:textId="77777777" w:rsidR="00BF3F7B" w:rsidRPr="00BF3F7B" w:rsidRDefault="00BF3F7B" w:rsidP="00437395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F3"/>
    <w:rsid w:val="00031B95"/>
    <w:rsid w:val="000A5C98"/>
    <w:rsid w:val="000F285C"/>
    <w:rsid w:val="002319A6"/>
    <w:rsid w:val="00247A92"/>
    <w:rsid w:val="002823E8"/>
    <w:rsid w:val="00296A30"/>
    <w:rsid w:val="002A3DF3"/>
    <w:rsid w:val="002A5F41"/>
    <w:rsid w:val="003859AF"/>
    <w:rsid w:val="00392574"/>
    <w:rsid w:val="003A0C6E"/>
    <w:rsid w:val="003E2CA9"/>
    <w:rsid w:val="003F2DC3"/>
    <w:rsid w:val="00421ADF"/>
    <w:rsid w:val="00426AB6"/>
    <w:rsid w:val="00437395"/>
    <w:rsid w:val="00451517"/>
    <w:rsid w:val="0049548D"/>
    <w:rsid w:val="004D411D"/>
    <w:rsid w:val="004F39A1"/>
    <w:rsid w:val="00611E3B"/>
    <w:rsid w:val="0062046D"/>
    <w:rsid w:val="00645375"/>
    <w:rsid w:val="006E0993"/>
    <w:rsid w:val="007163EB"/>
    <w:rsid w:val="007762E7"/>
    <w:rsid w:val="00784C90"/>
    <w:rsid w:val="007A7965"/>
    <w:rsid w:val="00820C92"/>
    <w:rsid w:val="00824E27"/>
    <w:rsid w:val="00856930"/>
    <w:rsid w:val="008813FB"/>
    <w:rsid w:val="008B0D3A"/>
    <w:rsid w:val="00A33F2B"/>
    <w:rsid w:val="00A4100A"/>
    <w:rsid w:val="00AB0B7B"/>
    <w:rsid w:val="00AB482B"/>
    <w:rsid w:val="00AD0CBB"/>
    <w:rsid w:val="00B23B21"/>
    <w:rsid w:val="00B27EA3"/>
    <w:rsid w:val="00B37D52"/>
    <w:rsid w:val="00BB24B9"/>
    <w:rsid w:val="00BD2553"/>
    <w:rsid w:val="00BF3F7B"/>
    <w:rsid w:val="00C01A23"/>
    <w:rsid w:val="00C4001D"/>
    <w:rsid w:val="00C518E4"/>
    <w:rsid w:val="00CC7DCF"/>
    <w:rsid w:val="00CD281B"/>
    <w:rsid w:val="00CD5008"/>
    <w:rsid w:val="00CE18F6"/>
    <w:rsid w:val="00D36380"/>
    <w:rsid w:val="00D55CCE"/>
    <w:rsid w:val="00E35302"/>
    <w:rsid w:val="00EF020C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9612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2020-03-11T11:11:00Z</cp:lastPrinted>
  <dcterms:created xsi:type="dcterms:W3CDTF">2020-06-02T06:53:00Z</dcterms:created>
  <dcterms:modified xsi:type="dcterms:W3CDTF">2020-06-02T06:53:00Z</dcterms:modified>
</cp:coreProperties>
</file>