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EC" w:rsidRPr="00A7226F" w:rsidRDefault="003E3AEC" w:rsidP="003E3AE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3E3AEC" w:rsidRPr="00A7226F" w:rsidRDefault="003E3AEC" w:rsidP="003E3AE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3E3AEC" w:rsidRPr="00A7226F" w:rsidRDefault="003E3AEC" w:rsidP="003E3AE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3E3AEC" w:rsidRDefault="003E3AEC" w:rsidP="003E3AE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01</w:t>
      </w:r>
    </w:p>
    <w:p w:rsidR="003E3AEC" w:rsidRDefault="003E3AEC" w:rsidP="003E3AE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3E3AEC" w:rsidRDefault="003E3AEC" w:rsidP="003E3AE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0269F" w:rsidRDefault="0040269F" w:rsidP="0040269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E3AEC" w:rsidRDefault="003E3AEC" w:rsidP="003E3AE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E3AEC" w:rsidRPr="00A80738" w:rsidRDefault="003E3AEC" w:rsidP="003E3AE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E3AEC" w:rsidRDefault="003E3AEC" w:rsidP="003E3AE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E3AEC" w:rsidRDefault="003E3AEC" w:rsidP="003E3AEC">
      <w:pPr>
        <w:pStyle w:val="Tekstpodstawowywcity"/>
        <w:ind w:firstLine="539"/>
        <w:rPr>
          <w:i/>
        </w:rPr>
      </w:pPr>
    </w:p>
    <w:p w:rsidR="0040269F" w:rsidRDefault="0040269F" w:rsidP="003E3AEC">
      <w:pPr>
        <w:pStyle w:val="Tekstpodstawowywcity"/>
        <w:ind w:firstLine="539"/>
        <w:rPr>
          <w:i/>
        </w:rPr>
      </w:pPr>
    </w:p>
    <w:p w:rsidR="003E3AEC" w:rsidRDefault="003E3AEC" w:rsidP="003E3AEC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3E3AEC" w:rsidRPr="00FF09F2" w:rsidRDefault="003E3AEC" w:rsidP="003E3AEC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3E3AEC" w:rsidRDefault="003E3AEC" w:rsidP="003E3AEC">
      <w:pPr>
        <w:pStyle w:val="Tekstpodstawowywcity"/>
        <w:spacing w:before="120" w:after="240"/>
        <w:ind w:firstLine="0"/>
        <w:rPr>
          <w:szCs w:val="24"/>
        </w:rPr>
      </w:pPr>
      <w:r w:rsidRPr="0000188B">
        <w:rPr>
          <w:szCs w:val="24"/>
        </w:rPr>
        <w:t xml:space="preserve">Otwarcie ofert na: </w:t>
      </w:r>
      <w:r>
        <w:rPr>
          <w:b/>
        </w:rPr>
        <w:t>Usługę</w:t>
      </w:r>
      <w:r w:rsidRPr="00604F70">
        <w:rPr>
          <w:b/>
        </w:rPr>
        <w:t xml:space="preserve"> </w:t>
      </w:r>
      <w:r>
        <w:rPr>
          <w:b/>
        </w:rPr>
        <w:t>cateringu</w:t>
      </w:r>
      <w:r w:rsidRPr="00FF4AB1">
        <w:rPr>
          <w:szCs w:val="24"/>
        </w:rPr>
        <w:t xml:space="preserve"> odbyło się w dniu </w:t>
      </w:r>
      <w:r>
        <w:rPr>
          <w:szCs w:val="24"/>
        </w:rPr>
        <w:t>29</w:t>
      </w:r>
      <w:r w:rsidRPr="00C62804">
        <w:rPr>
          <w:szCs w:val="24"/>
        </w:rPr>
        <w:t>/</w:t>
      </w:r>
      <w:r>
        <w:rPr>
          <w:szCs w:val="24"/>
        </w:rPr>
        <w:t>05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E3AEC">
        <w:rPr>
          <w:sz w:val="24"/>
          <w:szCs w:val="24"/>
        </w:rPr>
        <w:t xml:space="preserve">       </w:t>
      </w:r>
      <w:r w:rsidR="00870BFB" w:rsidRPr="003E3AEC">
        <w:rPr>
          <w:b/>
          <w:sz w:val="24"/>
          <w:szCs w:val="24"/>
        </w:rPr>
        <w:t>331 423.88</w:t>
      </w:r>
      <w:r w:rsidR="00FF4AB1" w:rsidRPr="003E3AEC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3E3AEC" w:rsidRDefault="003E3AEC" w:rsidP="003E3AEC">
      <w:pPr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261"/>
        <w:gridCol w:w="1559"/>
        <w:gridCol w:w="1701"/>
        <w:gridCol w:w="1843"/>
        <w:gridCol w:w="1275"/>
      </w:tblGrid>
      <w:tr w:rsidR="00A1639B" w:rsidRPr="004E0A7E" w:rsidTr="00BE06C5">
        <w:tc>
          <w:tcPr>
            <w:tcW w:w="851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Nr oferty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 xml:space="preserve">Nazwa (firma) </w:t>
            </w:r>
          </w:p>
          <w:p w:rsidR="00A1639B" w:rsidRPr="004E0A7E" w:rsidRDefault="00A1639B" w:rsidP="00BE06C5">
            <w:pPr>
              <w:spacing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      na zgłoszenie reklamacyjne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 zamówienia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Warunki płatności</w:t>
            </w:r>
          </w:p>
        </w:tc>
      </w:tr>
      <w:tr w:rsidR="00A1639B" w:rsidRPr="004E0A7E" w:rsidTr="00BE06C5">
        <w:tc>
          <w:tcPr>
            <w:tcW w:w="851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A1639B" w:rsidRDefault="00A1639B" w:rsidP="00BE06C5">
            <w:pPr>
              <w:spacing w:before="40"/>
              <w:rPr>
                <w:sz w:val="22"/>
                <w:szCs w:val="22"/>
              </w:rPr>
            </w:pPr>
            <w:r w:rsidRPr="004E0A7E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1639B" w:rsidRDefault="00A1639B" w:rsidP="00BE06C5">
            <w:pPr>
              <w:spacing w:before="40"/>
              <w:rPr>
                <w:b/>
                <w:sz w:val="22"/>
                <w:szCs w:val="22"/>
              </w:rPr>
            </w:pPr>
          </w:p>
          <w:p w:rsidR="00A1639B" w:rsidRPr="004E0A7E" w:rsidRDefault="00A1639B" w:rsidP="00A1639B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Catermed</w:t>
            </w:r>
            <w:proofErr w:type="spellEnd"/>
            <w:r w:rsidRPr="004E0A7E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.A.</w:t>
            </w:r>
          </w:p>
          <w:p w:rsidR="00A1639B" w:rsidRDefault="00A1639B" w:rsidP="00A163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Traktorowa 126/201</w:t>
            </w:r>
          </w:p>
          <w:p w:rsidR="00A1639B" w:rsidRDefault="00A1639B" w:rsidP="00A163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91-204 Łódź</w:t>
            </w:r>
          </w:p>
          <w:p w:rsidR="00A1639B" w:rsidRDefault="00A1639B" w:rsidP="00BE06C5">
            <w:pPr>
              <w:rPr>
                <w:b/>
                <w:sz w:val="22"/>
                <w:szCs w:val="22"/>
              </w:rPr>
            </w:pPr>
          </w:p>
          <w:p w:rsidR="00A1639B" w:rsidRPr="004E0A7E" w:rsidRDefault="00A1639B" w:rsidP="00A163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Jol-Mark</w:t>
            </w:r>
            <w:r w:rsidRPr="004E0A7E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p</w:t>
            </w:r>
            <w:r w:rsidRPr="004E0A7E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z o.o.</w:t>
            </w:r>
          </w:p>
          <w:p w:rsidR="00A1639B" w:rsidRDefault="00A1639B" w:rsidP="00A163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Portowa 16G</w:t>
            </w:r>
          </w:p>
          <w:p w:rsidR="00A1639B" w:rsidRDefault="00A1639B" w:rsidP="00A163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44-100 Gliwice</w:t>
            </w:r>
          </w:p>
          <w:p w:rsidR="00A1639B" w:rsidRDefault="00A1639B" w:rsidP="00BE06C5">
            <w:pPr>
              <w:rPr>
                <w:b/>
                <w:sz w:val="22"/>
                <w:szCs w:val="22"/>
              </w:rPr>
            </w:pPr>
          </w:p>
          <w:p w:rsidR="00A1639B" w:rsidRPr="004E0A7E" w:rsidRDefault="00A1639B" w:rsidP="00BE06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PPHU POSTĘP</w:t>
            </w:r>
            <w:r w:rsidRPr="004E0A7E">
              <w:rPr>
                <w:b/>
                <w:sz w:val="22"/>
                <w:szCs w:val="22"/>
              </w:rPr>
              <w:t xml:space="preserve"> Sp. z o.o.</w:t>
            </w:r>
          </w:p>
          <w:p w:rsidR="00A1639B" w:rsidRDefault="00A1639B" w:rsidP="00BE06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Portowa 16G</w:t>
            </w:r>
          </w:p>
          <w:p w:rsidR="00A1639B" w:rsidRDefault="00A1639B" w:rsidP="00BE06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44-100 Gliwice</w:t>
            </w:r>
          </w:p>
          <w:p w:rsidR="00A1639B" w:rsidRPr="004E0A7E" w:rsidRDefault="00A1639B" w:rsidP="00A1639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1639B" w:rsidRPr="004E0A7E" w:rsidRDefault="00A1639B" w:rsidP="00A1639B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</w:t>
            </w:r>
            <w:r w:rsidRPr="004E0A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595</w:t>
            </w:r>
            <w:r w:rsidRPr="004E0A7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</w:t>
            </w:r>
            <w:r w:rsidRPr="004E0A7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4E0A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min</w:t>
            </w:r>
            <w:r w:rsidR="0040269F">
              <w:rPr>
                <w:sz w:val="22"/>
                <w:szCs w:val="22"/>
              </w:rPr>
              <w:t>ut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639B" w:rsidRPr="004E0A7E" w:rsidRDefault="00A1639B" w:rsidP="00BE06C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</w:tbl>
    <w:p w:rsidR="00A1639B" w:rsidRDefault="00A1639B" w:rsidP="00A80738">
      <w:pPr>
        <w:spacing w:before="120" w:after="120"/>
        <w:jc w:val="both"/>
        <w:rPr>
          <w:sz w:val="24"/>
        </w:rPr>
      </w:pPr>
    </w:p>
    <w:p w:rsidR="00A1639B" w:rsidRDefault="00A1639B" w:rsidP="00A80738">
      <w:pPr>
        <w:spacing w:before="120" w:after="120"/>
        <w:jc w:val="both"/>
        <w:rPr>
          <w:sz w:val="24"/>
        </w:rPr>
      </w:pPr>
    </w:p>
    <w:p w:rsidR="00A80738" w:rsidRDefault="00A80738" w:rsidP="00A1639B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A1639B" w:rsidRDefault="00A1639B" w:rsidP="00A1639B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1639B" w:rsidRDefault="00A1639B" w:rsidP="00A1639B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A1639B" w:rsidRDefault="00A1639B" w:rsidP="00A1639B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lek. med. Janusz Orman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4026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ADD" w:rsidRDefault="00525ADD">
      <w:r>
        <w:separator/>
      </w:r>
    </w:p>
  </w:endnote>
  <w:endnote w:type="continuationSeparator" w:id="0">
    <w:p w:rsidR="00525ADD" w:rsidRDefault="00525A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D0E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D0E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D0E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D0E61">
      <w:rPr>
        <w:rStyle w:val="Numerstrony"/>
        <w:rFonts w:ascii="Arial" w:hAnsi="Arial"/>
        <w:sz w:val="18"/>
        <w:szCs w:val="18"/>
      </w:rPr>
      <w:fldChar w:fldCharType="separate"/>
    </w:r>
    <w:r w:rsidR="009249FC">
      <w:rPr>
        <w:rStyle w:val="Numerstrony"/>
        <w:rFonts w:ascii="Arial" w:hAnsi="Arial"/>
        <w:noProof/>
        <w:sz w:val="18"/>
        <w:szCs w:val="18"/>
      </w:rPr>
      <w:t>1</w:t>
    </w:r>
    <w:r w:rsidR="00BD0E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D0E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D0E61">
      <w:rPr>
        <w:rStyle w:val="Numerstrony"/>
        <w:rFonts w:ascii="Arial" w:hAnsi="Arial"/>
        <w:sz w:val="18"/>
        <w:szCs w:val="18"/>
      </w:rPr>
      <w:fldChar w:fldCharType="separate"/>
    </w:r>
    <w:r w:rsidR="009249FC">
      <w:rPr>
        <w:rStyle w:val="Numerstrony"/>
        <w:rFonts w:ascii="Arial" w:hAnsi="Arial"/>
        <w:noProof/>
        <w:sz w:val="18"/>
        <w:szCs w:val="18"/>
      </w:rPr>
      <w:t>1</w:t>
    </w:r>
    <w:r w:rsidR="00BD0E6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D0E6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D0E61">
      <w:rPr>
        <w:rStyle w:val="Numerstrony"/>
      </w:rPr>
      <w:fldChar w:fldCharType="separate"/>
    </w:r>
    <w:r>
      <w:rPr>
        <w:rStyle w:val="Numerstrony"/>
        <w:noProof/>
      </w:rPr>
      <w:t>1</w:t>
    </w:r>
    <w:r w:rsidR="00BD0E61">
      <w:rPr>
        <w:rStyle w:val="Numerstrony"/>
      </w:rPr>
      <w:fldChar w:fldCharType="end"/>
    </w:r>
    <w:r>
      <w:rPr>
        <w:rStyle w:val="Numerstrony"/>
      </w:rPr>
      <w:t>/</w:t>
    </w:r>
    <w:r w:rsidR="00BD0E6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D0E61">
      <w:rPr>
        <w:rStyle w:val="Numerstrony"/>
      </w:rPr>
      <w:fldChar w:fldCharType="separate"/>
    </w:r>
    <w:r w:rsidR="0040269F">
      <w:rPr>
        <w:rStyle w:val="Numerstrony"/>
        <w:noProof/>
      </w:rPr>
      <w:t>1</w:t>
    </w:r>
    <w:r w:rsidR="00BD0E6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ADD" w:rsidRDefault="00525ADD">
      <w:r>
        <w:separator/>
      </w:r>
    </w:p>
  </w:footnote>
  <w:footnote w:type="continuationSeparator" w:id="0">
    <w:p w:rsidR="00525ADD" w:rsidRDefault="00525A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BFB" w:rsidRDefault="00870B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BFB" w:rsidRDefault="00870B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BFB" w:rsidRDefault="00870B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70BFB"/>
    <w:rsid w:val="00007727"/>
    <w:rsid w:val="00017720"/>
    <w:rsid w:val="00035488"/>
    <w:rsid w:val="00052718"/>
    <w:rsid w:val="000D7F25"/>
    <w:rsid w:val="000E00E5"/>
    <w:rsid w:val="000F39FE"/>
    <w:rsid w:val="00173B20"/>
    <w:rsid w:val="001C69FF"/>
    <w:rsid w:val="0023318D"/>
    <w:rsid w:val="00261829"/>
    <w:rsid w:val="00284387"/>
    <w:rsid w:val="003D72FD"/>
    <w:rsid w:val="003E3AEC"/>
    <w:rsid w:val="0040269F"/>
    <w:rsid w:val="00423179"/>
    <w:rsid w:val="00490DC0"/>
    <w:rsid w:val="00493F8C"/>
    <w:rsid w:val="004C7E9B"/>
    <w:rsid w:val="00525ADD"/>
    <w:rsid w:val="0069085C"/>
    <w:rsid w:val="00843263"/>
    <w:rsid w:val="00861E75"/>
    <w:rsid w:val="00870BFB"/>
    <w:rsid w:val="009249FC"/>
    <w:rsid w:val="009D19BD"/>
    <w:rsid w:val="009F189D"/>
    <w:rsid w:val="00A1639B"/>
    <w:rsid w:val="00A80738"/>
    <w:rsid w:val="00BD0E6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3E3AEC"/>
  </w:style>
  <w:style w:type="character" w:customStyle="1" w:styleId="TekstpodstawowywcityZnak">
    <w:name w:val="Tekst podstawowy wcięty Znak"/>
    <w:basedOn w:val="Domylnaczcionkaakapitu"/>
    <w:link w:val="Tekstpodstawowywcity"/>
    <w:rsid w:val="003E3AE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2020-06-01T10:45:00Z</cp:lastPrinted>
  <dcterms:created xsi:type="dcterms:W3CDTF">2020-06-01T11:29:00Z</dcterms:created>
  <dcterms:modified xsi:type="dcterms:W3CDTF">2020-06-01T11:29:00Z</dcterms:modified>
</cp:coreProperties>
</file>