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2AC5" w:rsidRDefault="00722AC5" w:rsidP="00722AC5">
      <w:pPr>
        <w:jc w:val="right"/>
        <w:rPr>
          <w:b/>
          <w:bCs/>
        </w:rPr>
      </w:pPr>
      <w:r>
        <w:t>Kraków dnia: 2020-05-29</w:t>
      </w:r>
    </w:p>
    <w:p w:rsidR="00722AC5" w:rsidRDefault="00722AC5" w:rsidP="00722AC5">
      <w:pPr>
        <w:rPr>
          <w:b/>
          <w:bCs/>
          <w:sz w:val="22"/>
        </w:rPr>
      </w:pPr>
    </w:p>
    <w:p w:rsidR="00722AC5" w:rsidRDefault="00722AC5" w:rsidP="00722AC5">
      <w:pPr>
        <w:spacing w:after="40"/>
        <w:rPr>
          <w:b/>
          <w:bCs/>
          <w:sz w:val="22"/>
        </w:rPr>
      </w:pPr>
      <w:r>
        <w:rPr>
          <w:b/>
          <w:bCs/>
          <w:sz w:val="22"/>
        </w:rPr>
        <w:t>Akademia Górniczo - Hutnicza</w:t>
      </w:r>
    </w:p>
    <w:p w:rsidR="00722AC5" w:rsidRDefault="00722AC5" w:rsidP="00722AC5">
      <w:pPr>
        <w:spacing w:after="40"/>
        <w:rPr>
          <w:b/>
          <w:bCs/>
          <w:sz w:val="22"/>
        </w:rPr>
      </w:pPr>
      <w:r>
        <w:rPr>
          <w:b/>
          <w:bCs/>
          <w:sz w:val="22"/>
        </w:rPr>
        <w:t>im. Stanisława Staszica w Krakowie</w:t>
      </w:r>
    </w:p>
    <w:p w:rsidR="00722AC5" w:rsidRDefault="00722AC5" w:rsidP="00722AC5">
      <w:pPr>
        <w:spacing w:after="40"/>
        <w:rPr>
          <w:b/>
          <w:bCs/>
          <w:sz w:val="22"/>
        </w:rPr>
      </w:pPr>
      <w:r>
        <w:rPr>
          <w:b/>
          <w:bCs/>
          <w:sz w:val="22"/>
        </w:rPr>
        <w:t>Dział Zamówień Publicznych</w:t>
      </w:r>
    </w:p>
    <w:p w:rsidR="00722AC5" w:rsidRDefault="00722AC5" w:rsidP="00722AC5">
      <w:pPr>
        <w:rPr>
          <w:bCs/>
          <w:sz w:val="22"/>
        </w:rPr>
      </w:pPr>
      <w:r>
        <w:rPr>
          <w:bCs/>
          <w:sz w:val="22"/>
        </w:rPr>
        <w:t>Al. Mickiewicza 30</w:t>
      </w:r>
    </w:p>
    <w:p w:rsidR="00722AC5" w:rsidRDefault="00722AC5" w:rsidP="00722AC5">
      <w:pPr>
        <w:rPr>
          <w:bCs/>
          <w:sz w:val="22"/>
        </w:rPr>
      </w:pPr>
      <w:r>
        <w:rPr>
          <w:bCs/>
          <w:sz w:val="22"/>
        </w:rPr>
        <w:t>30-059 Kraków</w:t>
      </w:r>
    </w:p>
    <w:p w:rsidR="00722AC5" w:rsidRDefault="00722AC5" w:rsidP="00722AC5">
      <w:pPr>
        <w:pStyle w:val="Nagwek"/>
        <w:tabs>
          <w:tab w:val="left" w:pos="708"/>
        </w:tabs>
        <w:rPr>
          <w:sz w:val="22"/>
        </w:rPr>
      </w:pPr>
    </w:p>
    <w:p w:rsidR="00722AC5" w:rsidRDefault="00722AC5" w:rsidP="00722AC5">
      <w:pPr>
        <w:pStyle w:val="Nagwek"/>
        <w:tabs>
          <w:tab w:val="clear" w:pos="4536"/>
        </w:tabs>
        <w:rPr>
          <w:sz w:val="24"/>
        </w:rPr>
      </w:pPr>
      <w:r>
        <w:rPr>
          <w:sz w:val="22"/>
          <w:szCs w:val="24"/>
        </w:rPr>
        <w:t>Znak sprawy:</w:t>
      </w:r>
      <w:r>
        <w:rPr>
          <w:b/>
          <w:sz w:val="22"/>
          <w:szCs w:val="24"/>
        </w:rPr>
        <w:t xml:space="preserve"> Kc-zp.272-192/20</w:t>
      </w:r>
      <w:r>
        <w:rPr>
          <w:sz w:val="24"/>
        </w:rPr>
        <w:tab/>
        <w:t xml:space="preserve"> </w:t>
      </w:r>
    </w:p>
    <w:p w:rsidR="00722AC5" w:rsidRDefault="00722AC5" w:rsidP="00722AC5">
      <w:pPr>
        <w:pStyle w:val="Nagwek"/>
        <w:tabs>
          <w:tab w:val="left" w:pos="708"/>
        </w:tabs>
        <w:rPr>
          <w:sz w:val="24"/>
        </w:rPr>
      </w:pPr>
    </w:p>
    <w:p w:rsidR="00722AC5" w:rsidRDefault="00722AC5" w:rsidP="00722AC5">
      <w:pPr>
        <w:pStyle w:val="Nagwek"/>
        <w:tabs>
          <w:tab w:val="left" w:pos="708"/>
        </w:tabs>
        <w:jc w:val="center"/>
        <w:rPr>
          <w:b/>
          <w:spacing w:val="20"/>
          <w:sz w:val="28"/>
        </w:rPr>
      </w:pPr>
      <w:r>
        <w:rPr>
          <w:b/>
          <w:spacing w:val="20"/>
          <w:sz w:val="28"/>
        </w:rPr>
        <w:t>INFORMACJA Z OTWARCIA OFERT</w:t>
      </w:r>
    </w:p>
    <w:p w:rsidR="00722AC5" w:rsidRDefault="00722AC5" w:rsidP="00722AC5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>
        <w:rPr>
          <w:sz w:val="24"/>
          <w:szCs w:val="28"/>
        </w:rPr>
        <w:t xml:space="preserve">postępowania o udzielenie zamówienia publicznego prowadzonego w trybie: przetarg nieograniczony na: </w:t>
      </w:r>
      <w:r>
        <w:rPr>
          <w:b/>
          <w:sz w:val="24"/>
          <w:szCs w:val="24"/>
        </w:rPr>
        <w:t>usługę przygotowania i startów sekcji AZS AGH w Akademickich Mistrzostwach Polski w sezonie 2019/2020 - Kc-zp.272-192/20.</w:t>
      </w:r>
    </w:p>
    <w:p w:rsidR="00722AC5" w:rsidRDefault="00722AC5" w:rsidP="00722AC5">
      <w:pPr>
        <w:spacing w:before="1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na podstawie art. 86 ust. 5 </w:t>
      </w:r>
      <w:r>
        <w:rPr>
          <w:bCs/>
          <w:sz w:val="24"/>
          <w:szCs w:val="24"/>
        </w:rPr>
        <w:t xml:space="preserve">ustawy z dnia </w:t>
      </w:r>
      <w:r>
        <w:rPr>
          <w:sz w:val="24"/>
          <w:szCs w:val="24"/>
        </w:rPr>
        <w:t>29 stycznia 2004 roku Prawo Zamówień Publicznych (Dz. U. z 2019 r. poz. 1843 ze zm.) przekazuje informacje z otwarcia ofert: Otwarcie ofert odbyło się w dniu 16/04/2020 o godz. 10:00. Kwota, jaką Zamawiający zamierza przeznaczyć na sfinansowanie zamówienia wynosi:</w:t>
      </w:r>
      <w:r>
        <w:rPr>
          <w:b/>
          <w:sz w:val="24"/>
          <w:szCs w:val="24"/>
        </w:rPr>
        <w:t xml:space="preserve"> Zadanie nr 1 - 370.000,00 zł. brutto, Zadanie nr 2 - 700.000,00 zł. brutto.</w:t>
      </w:r>
    </w:p>
    <w:p w:rsidR="00722AC5" w:rsidRDefault="00722AC5" w:rsidP="00722AC5">
      <w:pPr>
        <w:spacing w:before="12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p w:rsidR="00722AC5" w:rsidRDefault="00722AC5" w:rsidP="00722AC5">
      <w:pPr>
        <w:spacing w:before="120"/>
        <w:jc w:val="both"/>
        <w:rPr>
          <w:sz w:val="24"/>
          <w:szCs w:val="24"/>
        </w:rPr>
      </w:pPr>
    </w:p>
    <w:tbl>
      <w:tblPr>
        <w:tblW w:w="990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61"/>
        <w:gridCol w:w="2698"/>
        <w:gridCol w:w="1702"/>
        <w:gridCol w:w="1702"/>
        <w:gridCol w:w="2837"/>
      </w:tblGrid>
      <w:tr w:rsidR="00722AC5" w:rsidTr="00722AC5"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AC5" w:rsidRDefault="00722AC5">
            <w:pPr>
              <w:spacing w:before="4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Nr oferty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AC5" w:rsidRDefault="00722AC5">
            <w:pPr>
              <w:spacing w:before="4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Nazwa (firma) </w:t>
            </w:r>
          </w:p>
          <w:p w:rsidR="00722AC5" w:rsidRDefault="00722AC5">
            <w:pPr>
              <w:spacing w:after="4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 adres wykonawcy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AC5" w:rsidRDefault="00722AC5">
            <w:pPr>
              <w:spacing w:after="4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Cena oferty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AC5" w:rsidRDefault="00722AC5">
            <w:pPr>
              <w:spacing w:before="40" w:after="4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Termin wykonania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AC5" w:rsidRDefault="00722AC5">
            <w:pPr>
              <w:spacing w:before="40" w:after="4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Warunki płatności</w:t>
            </w:r>
          </w:p>
        </w:tc>
      </w:tr>
      <w:tr w:rsidR="00722AC5" w:rsidTr="00722AC5"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AC5" w:rsidRDefault="00722AC5">
            <w:pPr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2AC5" w:rsidRDefault="00722AC5">
            <w:pPr>
              <w:spacing w:after="4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Stowarzyszenie Sportowe Klub Sportowy AGH Kraków</w:t>
            </w:r>
          </w:p>
          <w:p w:rsidR="00722AC5" w:rsidRDefault="00722AC5">
            <w:pPr>
              <w:spacing w:after="4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ul. Piastowska 26a/109,</w:t>
            </w:r>
          </w:p>
          <w:p w:rsidR="00722AC5" w:rsidRDefault="00722AC5">
            <w:pPr>
              <w:spacing w:after="4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30-070 Kraków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AC5" w:rsidRDefault="00722AC5">
            <w:pPr>
              <w:spacing w:before="120" w:after="1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370.000,00 zł.</w:t>
            </w:r>
          </w:p>
          <w:p w:rsidR="00722AC5" w:rsidRDefault="00722AC5">
            <w:pPr>
              <w:spacing w:before="120" w:after="1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(Zadanie nr 1)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2AC5" w:rsidRDefault="00722A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Przez okres do 6 miesięcy od daty podpisania umowy.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2AC5" w:rsidRDefault="00722A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Przelewem w ciągu 14 dni od daty otrzymania faktury przez Zamawiającego.</w:t>
            </w:r>
          </w:p>
        </w:tc>
      </w:tr>
      <w:tr w:rsidR="00722AC5" w:rsidTr="00722AC5"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AC5" w:rsidRDefault="00722AC5">
            <w:pPr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2AC5" w:rsidRDefault="00722AC5">
            <w:pPr>
              <w:spacing w:after="4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Stowarzyszenie Sportowe Klub Sportowy AGH Kraków</w:t>
            </w:r>
          </w:p>
          <w:p w:rsidR="00722AC5" w:rsidRDefault="00722AC5">
            <w:pPr>
              <w:spacing w:after="4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ul. Piastowska 26a/109,</w:t>
            </w:r>
          </w:p>
          <w:p w:rsidR="00722AC5" w:rsidRDefault="00722AC5">
            <w:pPr>
              <w:spacing w:after="4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30-070 Kraków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AC5" w:rsidRDefault="00722AC5">
            <w:pPr>
              <w:spacing w:before="120" w:after="1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670.000,00 zł.</w:t>
            </w:r>
          </w:p>
          <w:p w:rsidR="00722AC5" w:rsidRDefault="00722AC5">
            <w:pPr>
              <w:spacing w:before="120" w:after="1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(Zadanie nr 2)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2AC5" w:rsidRDefault="00722A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Przez okres do 6 miesięcy od daty podpisania umowy.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2AC5" w:rsidRDefault="00722A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Przelewem w ciągu 14 dni od daty otrzymania faktury przez Zamawiającego.</w:t>
            </w:r>
          </w:p>
        </w:tc>
      </w:tr>
    </w:tbl>
    <w:p w:rsidR="00722AC5" w:rsidRDefault="00722AC5" w:rsidP="00722AC5">
      <w:pPr>
        <w:jc w:val="right"/>
      </w:pPr>
    </w:p>
    <w:p w:rsidR="00722AC5" w:rsidRDefault="00722AC5" w:rsidP="00722AC5">
      <w:pPr>
        <w:spacing w:before="120" w:after="120"/>
        <w:jc w:val="both"/>
      </w:pPr>
      <w:r>
        <w:rPr>
          <w:b/>
          <w:sz w:val="22"/>
          <w:szCs w:val="22"/>
        </w:rPr>
        <w:t xml:space="preserve">Zamawiający informuje, że w terminie 3 dni </w:t>
      </w:r>
      <w:r>
        <w:rPr>
          <w:sz w:val="22"/>
          <w:szCs w:val="22"/>
        </w:rPr>
        <w:t xml:space="preserve">od dnia zamieszczenia na stronie internetowej niniejszej informacji z otwarcia ofert Wykonawca, który złożył ofertę w przedmiotowym postępowaniu przetargowym, zobowiązany jest przekazać Zamawiającemu </w:t>
      </w:r>
      <w:r>
        <w:rPr>
          <w:b/>
          <w:sz w:val="22"/>
          <w:szCs w:val="22"/>
        </w:rPr>
        <w:t>oświadczenie o przynależności lub braku przynależności do tej samej grupy kapitałowej</w:t>
      </w:r>
      <w:r>
        <w:rPr>
          <w:sz w:val="22"/>
          <w:szCs w:val="22"/>
        </w:rPr>
        <w:t xml:space="preserve">, o której mowa w art. 24 ust. 1 pkt 23 ustawy Pzp. Oświadczenie należy złożyć w formie elektronicznej, opatrzone kwalifikowanym podpisem elektronicznym, za pośrednictwem platformy </w:t>
      </w:r>
      <w:hyperlink r:id="rId6" w:history="1">
        <w:r>
          <w:rPr>
            <w:rStyle w:val="Hipercze"/>
            <w:sz w:val="22"/>
            <w:szCs w:val="22"/>
          </w:rPr>
          <w:t>https://e-propublico.pl/</w:t>
        </w:r>
      </w:hyperlink>
      <w:r>
        <w:rPr>
          <w:sz w:val="22"/>
          <w:szCs w:val="22"/>
        </w:rPr>
        <w:t xml:space="preserve"> lub przesłać na skrzynkę e-mail: </w:t>
      </w:r>
      <w:hyperlink r:id="rId7" w:history="1">
        <w:r>
          <w:rPr>
            <w:rStyle w:val="Hipercze"/>
            <w:sz w:val="22"/>
            <w:szCs w:val="22"/>
          </w:rPr>
          <w:t>dzp@agh.edu.pl</w:t>
        </w:r>
      </w:hyperlink>
      <w:r>
        <w:rPr>
          <w:sz w:val="22"/>
          <w:szCs w:val="22"/>
        </w:rPr>
        <w:t xml:space="preserve"> </w:t>
      </w:r>
    </w:p>
    <w:p w:rsidR="00722AC5" w:rsidRDefault="00722AC5" w:rsidP="00722AC5">
      <w:pPr>
        <w:jc w:val="both"/>
      </w:pPr>
      <w:r>
        <w:rPr>
          <w:sz w:val="22"/>
          <w:szCs w:val="22"/>
        </w:rPr>
        <w:t xml:space="preserve">W przypadku przynależności do grupy kapitałowej z którymkolwiek z Wykonawców składających oferty w przedmiotowym postępowaniu, wraz ze złożeniem oświadczenia, Wykonawca może przedstawić dowody, że powiązania z innym wykonawcą nie prowadzą do zakłócenia konkurencji </w:t>
      </w:r>
      <w:r>
        <w:rPr>
          <w:sz w:val="22"/>
          <w:szCs w:val="22"/>
        </w:rPr>
        <w:br/>
        <w:t>w postępowaniu o udzielenie zamówienia.</w:t>
      </w:r>
    </w:p>
    <w:p w:rsidR="00722AC5" w:rsidRDefault="00722AC5" w:rsidP="00722AC5">
      <w:pPr>
        <w:spacing w:before="120" w:after="120"/>
        <w:jc w:val="both"/>
      </w:pPr>
    </w:p>
    <w:p w:rsidR="00E21788" w:rsidRPr="00722AC5" w:rsidRDefault="00E21788" w:rsidP="00722AC5">
      <w:bookmarkStart w:id="0" w:name="_GoBack"/>
      <w:bookmarkEnd w:id="0"/>
    </w:p>
    <w:sectPr w:rsidR="00E21788" w:rsidRPr="00722AC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1188" w:rsidRDefault="001B1188">
      <w:r>
        <w:separator/>
      </w:r>
    </w:p>
  </w:endnote>
  <w:endnote w:type="continuationSeparator" w:id="0">
    <w:p w:rsidR="001B1188" w:rsidRDefault="001B11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22AC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22AC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B1188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1188" w:rsidRDefault="001B1188">
      <w:r>
        <w:separator/>
      </w:r>
    </w:p>
  </w:footnote>
  <w:footnote w:type="continuationSeparator" w:id="0">
    <w:p w:rsidR="001B1188" w:rsidRDefault="001B118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130E" w:rsidRDefault="002F130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130E" w:rsidRDefault="002F130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130E" w:rsidRDefault="002F130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B1188"/>
    <w:rsid w:val="00007727"/>
    <w:rsid w:val="00017720"/>
    <w:rsid w:val="00035488"/>
    <w:rsid w:val="000C2857"/>
    <w:rsid w:val="000D7F25"/>
    <w:rsid w:val="000E00E5"/>
    <w:rsid w:val="0011683B"/>
    <w:rsid w:val="00122043"/>
    <w:rsid w:val="00173B20"/>
    <w:rsid w:val="001B1188"/>
    <w:rsid w:val="001C69FF"/>
    <w:rsid w:val="0023318D"/>
    <w:rsid w:val="0029221E"/>
    <w:rsid w:val="002F130E"/>
    <w:rsid w:val="003D72FD"/>
    <w:rsid w:val="00423179"/>
    <w:rsid w:val="00490DC0"/>
    <w:rsid w:val="00493F8C"/>
    <w:rsid w:val="004C7E9B"/>
    <w:rsid w:val="00537141"/>
    <w:rsid w:val="00560D33"/>
    <w:rsid w:val="0069085C"/>
    <w:rsid w:val="00722AC5"/>
    <w:rsid w:val="00722D76"/>
    <w:rsid w:val="007278C0"/>
    <w:rsid w:val="00843263"/>
    <w:rsid w:val="00861E75"/>
    <w:rsid w:val="0087304B"/>
    <w:rsid w:val="00894E7A"/>
    <w:rsid w:val="009D19BD"/>
    <w:rsid w:val="009F189D"/>
    <w:rsid w:val="00A45542"/>
    <w:rsid w:val="00A80738"/>
    <w:rsid w:val="00AF3AE3"/>
    <w:rsid w:val="00BD5534"/>
    <w:rsid w:val="00C236D3"/>
    <w:rsid w:val="00C659E2"/>
    <w:rsid w:val="00C941B3"/>
    <w:rsid w:val="00CB0802"/>
    <w:rsid w:val="00D7128F"/>
    <w:rsid w:val="00E21788"/>
    <w:rsid w:val="00E4393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22AC5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customStyle="1" w:styleId="Nierozpoznanawzmianka">
    <w:name w:val="Nierozpoznana wzmianka"/>
    <w:uiPriority w:val="99"/>
    <w:semiHidden/>
    <w:unhideWhenUsed/>
    <w:rsid w:val="007278C0"/>
    <w:rPr>
      <w:color w:val="605E5C"/>
      <w:shd w:val="clear" w:color="auto" w:fill="E1DFDD"/>
    </w:rPr>
  </w:style>
  <w:style w:type="character" w:customStyle="1" w:styleId="NagwekZnak">
    <w:name w:val="Nagłówek Znak"/>
    <w:link w:val="Nagwek"/>
    <w:rsid w:val="00722A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616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mailto:dzp@agh.edu.pl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-propublico.pl/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324</Words>
  <Characters>2126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2446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3</cp:revision>
  <dcterms:created xsi:type="dcterms:W3CDTF">2020-05-29T08:42:00Z</dcterms:created>
  <dcterms:modified xsi:type="dcterms:W3CDTF">2020-05-29T08:42:00Z</dcterms:modified>
</cp:coreProperties>
</file>