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3D2C45" w14:textId="77777777" w:rsidR="003342A9" w:rsidRPr="00986EE7" w:rsidRDefault="003342A9" w:rsidP="003342A9">
      <w:pPr>
        <w:pStyle w:val="pkt"/>
        <w:ind w:left="0" w:firstLine="0"/>
        <w:jc w:val="center"/>
        <w:rPr>
          <w:b/>
          <w:szCs w:val="24"/>
        </w:rPr>
      </w:pPr>
      <w:r w:rsidRPr="00986EE7">
        <w:rPr>
          <w:b/>
          <w:szCs w:val="24"/>
        </w:rPr>
        <w:t xml:space="preserve">Centralny Zamawiający </w:t>
      </w:r>
      <w:r w:rsidRPr="00986EE7">
        <w:rPr>
          <w:b/>
          <w:szCs w:val="24"/>
        </w:rPr>
        <w:br/>
        <w:t xml:space="preserve">Powiatowe Centrum Usług Wspólnych w Rawiczu </w:t>
      </w:r>
      <w:r w:rsidRPr="00986EE7">
        <w:rPr>
          <w:b/>
          <w:szCs w:val="24"/>
        </w:rPr>
        <w:br/>
        <w:t>ul. Mikołaja Kopernika 4</w:t>
      </w:r>
      <w:r w:rsidRPr="00986EE7">
        <w:rPr>
          <w:b/>
          <w:szCs w:val="24"/>
        </w:rPr>
        <w:br/>
        <w:t>63-900 Rawicz</w:t>
      </w:r>
    </w:p>
    <w:p w14:paraId="65D80797" w14:textId="77777777" w:rsidR="003342A9" w:rsidRPr="00986EE7" w:rsidRDefault="003342A9" w:rsidP="003342A9">
      <w:pPr>
        <w:pStyle w:val="pkt"/>
        <w:ind w:left="0" w:firstLine="0"/>
        <w:jc w:val="center"/>
        <w:rPr>
          <w:bCs/>
          <w:szCs w:val="24"/>
        </w:rPr>
      </w:pPr>
      <w:r w:rsidRPr="00986EE7">
        <w:rPr>
          <w:bCs/>
          <w:szCs w:val="24"/>
        </w:rPr>
        <w:t xml:space="preserve">działający w imieniu i na rzecz </w:t>
      </w:r>
      <w:r w:rsidRPr="00986EE7">
        <w:rPr>
          <w:bCs/>
          <w:szCs w:val="24"/>
        </w:rPr>
        <w:br/>
        <w:t xml:space="preserve">Powiatowego Zarządu Dróg w Rawiczu </w:t>
      </w:r>
      <w:r w:rsidRPr="00986EE7">
        <w:rPr>
          <w:bCs/>
          <w:szCs w:val="24"/>
        </w:rPr>
        <w:br/>
        <w:t>ul. Podmiejska 10</w:t>
      </w:r>
      <w:r w:rsidRPr="00986EE7">
        <w:rPr>
          <w:bCs/>
          <w:szCs w:val="24"/>
        </w:rPr>
        <w:br/>
        <w:t>63-900 Rawicz</w:t>
      </w:r>
    </w:p>
    <w:p w14:paraId="2BA8125C" w14:textId="77777777" w:rsidR="003342A9" w:rsidRDefault="003342A9" w:rsidP="003342A9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14:paraId="69D5197A" w14:textId="77777777" w:rsidR="003342A9" w:rsidRDefault="003342A9" w:rsidP="003342A9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F3F5728" w14:textId="4594F5E9" w:rsidR="003342A9" w:rsidRDefault="003342A9" w:rsidP="003342A9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PCUW.261.2.2.2020</w:t>
      </w:r>
      <w:r>
        <w:rPr>
          <w:sz w:val="24"/>
        </w:rPr>
        <w:tab/>
        <w:t xml:space="preserve"> </w:t>
      </w:r>
      <w:r w:rsidRPr="009066C0">
        <w:rPr>
          <w:sz w:val="24"/>
        </w:rPr>
        <w:t>R</w:t>
      </w:r>
      <w:r>
        <w:rPr>
          <w:sz w:val="24"/>
        </w:rPr>
        <w:t>awicz, dnia 27 maja 2020 r.</w:t>
      </w:r>
    </w:p>
    <w:p w14:paraId="2BFF5A59" w14:textId="77777777" w:rsidR="003342A9" w:rsidRDefault="003342A9" w:rsidP="003342A9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E39C060" w14:textId="77777777" w:rsidR="003342A9" w:rsidRDefault="003342A9" w:rsidP="003342A9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20910D0" w14:textId="5054E633" w:rsidR="003342A9" w:rsidRDefault="003342A9" w:rsidP="003342A9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03C29E4" w14:textId="77777777" w:rsidR="00562900" w:rsidRDefault="00562900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F1FE493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590B697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63EB136" w14:textId="301163A7" w:rsidR="003342A9" w:rsidRPr="00A07509" w:rsidRDefault="00C659E2" w:rsidP="00A07509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8A71BB" w:rsidRPr="008A71BB">
        <w:rPr>
          <w:sz w:val="24"/>
          <w:szCs w:val="28"/>
        </w:rPr>
        <w:t>przetarg</w:t>
      </w:r>
      <w:r w:rsidR="00A07509">
        <w:rPr>
          <w:sz w:val="24"/>
          <w:szCs w:val="28"/>
        </w:rPr>
        <w:t>u</w:t>
      </w:r>
      <w:r w:rsidR="008A71BB" w:rsidRPr="008A71BB">
        <w:rPr>
          <w:sz w:val="24"/>
          <w:szCs w:val="28"/>
        </w:rPr>
        <w:t xml:space="preserve"> nieograniczon</w:t>
      </w:r>
      <w:r w:rsidR="00A07509">
        <w:rPr>
          <w:sz w:val="24"/>
          <w:szCs w:val="28"/>
        </w:rPr>
        <w:t>ego</w:t>
      </w:r>
      <w:r w:rsidRPr="00C659E2">
        <w:rPr>
          <w:sz w:val="24"/>
          <w:szCs w:val="28"/>
        </w:rPr>
        <w:t xml:space="preserve"> na</w:t>
      </w:r>
      <w:r w:rsidR="00A07509">
        <w:rPr>
          <w:sz w:val="24"/>
          <w:szCs w:val="28"/>
        </w:rPr>
        <w:t xml:space="preserve"> zadanie pn. </w:t>
      </w:r>
      <w:r w:rsidR="003342A9">
        <w:rPr>
          <w:b/>
          <w:sz w:val="24"/>
        </w:rPr>
        <w:t>Przebudow</w:t>
      </w:r>
      <w:r w:rsidR="00A07509">
        <w:rPr>
          <w:b/>
          <w:sz w:val="24"/>
        </w:rPr>
        <w:t>a</w:t>
      </w:r>
      <w:r w:rsidR="003342A9" w:rsidRPr="009066C0">
        <w:rPr>
          <w:b/>
          <w:sz w:val="24"/>
        </w:rPr>
        <w:t xml:space="preserve"> drogi powiatowej nr </w:t>
      </w:r>
      <w:r w:rsidR="003342A9">
        <w:rPr>
          <w:b/>
          <w:sz w:val="24"/>
        </w:rPr>
        <w:t xml:space="preserve">4906P Poniec </w:t>
      </w:r>
      <w:r w:rsidR="00A07509">
        <w:rPr>
          <w:b/>
          <w:sz w:val="24"/>
        </w:rPr>
        <w:t xml:space="preserve">                 </w:t>
      </w:r>
      <w:r w:rsidR="003342A9">
        <w:rPr>
          <w:b/>
          <w:sz w:val="24"/>
        </w:rPr>
        <w:t>(gr. powiatu) – Tarchalin – Gołaszyn (gr. woj. nr 309) w miejscowości Tarchalin.</w:t>
      </w:r>
    </w:p>
    <w:p w14:paraId="4510D976" w14:textId="515425FE"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8A71BB" w:rsidRPr="008A71BB">
        <w:rPr>
          <w:sz w:val="24"/>
          <w:szCs w:val="24"/>
        </w:rPr>
        <w:t>(Dz. U. z  201</w:t>
      </w:r>
      <w:r w:rsidR="003342A9">
        <w:rPr>
          <w:sz w:val="24"/>
          <w:szCs w:val="24"/>
        </w:rPr>
        <w:t>9</w:t>
      </w:r>
      <w:r w:rsidR="008A71BB" w:rsidRPr="008A71BB">
        <w:rPr>
          <w:sz w:val="24"/>
          <w:szCs w:val="24"/>
        </w:rPr>
        <w:t xml:space="preserve"> r. poz. </w:t>
      </w:r>
      <w:r w:rsidR="003342A9">
        <w:rPr>
          <w:sz w:val="24"/>
          <w:szCs w:val="24"/>
        </w:rPr>
        <w:t>1843</w:t>
      </w:r>
      <w:r w:rsidR="008A71BB" w:rsidRPr="008A71BB">
        <w:rPr>
          <w:sz w:val="24"/>
          <w:szCs w:val="24"/>
        </w:rPr>
        <w:t>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14:paraId="32735D1C" w14:textId="274A6DEB" w:rsidR="00A80738" w:rsidRDefault="00A80738" w:rsidP="00A07509">
      <w:pPr>
        <w:pStyle w:val="Akapitzlist"/>
        <w:numPr>
          <w:ilvl w:val="0"/>
          <w:numId w:val="1"/>
        </w:numPr>
        <w:spacing w:before="120" w:after="120"/>
        <w:jc w:val="both"/>
        <w:rPr>
          <w:sz w:val="24"/>
          <w:szCs w:val="24"/>
        </w:rPr>
      </w:pPr>
      <w:r w:rsidRPr="00A07509">
        <w:rPr>
          <w:sz w:val="24"/>
          <w:szCs w:val="24"/>
        </w:rPr>
        <w:t>Ot</w:t>
      </w:r>
      <w:r w:rsidR="00FF4AB1" w:rsidRPr="00A07509">
        <w:rPr>
          <w:sz w:val="24"/>
          <w:szCs w:val="24"/>
        </w:rPr>
        <w:t xml:space="preserve">warcie ofert odbyło się w dniu </w:t>
      </w:r>
      <w:r w:rsidR="003342A9" w:rsidRPr="00A07509">
        <w:rPr>
          <w:sz w:val="24"/>
          <w:szCs w:val="24"/>
        </w:rPr>
        <w:t xml:space="preserve">27 maja 2020 r. </w:t>
      </w:r>
      <w:r w:rsidR="00FF4AB1" w:rsidRPr="00A07509">
        <w:rPr>
          <w:sz w:val="24"/>
          <w:szCs w:val="24"/>
        </w:rPr>
        <w:t xml:space="preserve">o godz. </w:t>
      </w:r>
      <w:r w:rsidR="008A71BB" w:rsidRPr="00A07509">
        <w:rPr>
          <w:sz w:val="24"/>
          <w:szCs w:val="24"/>
        </w:rPr>
        <w:t>10:</w:t>
      </w:r>
      <w:r w:rsidR="003342A9" w:rsidRPr="00A07509">
        <w:rPr>
          <w:sz w:val="24"/>
          <w:szCs w:val="24"/>
        </w:rPr>
        <w:t>30.</w:t>
      </w:r>
    </w:p>
    <w:p w14:paraId="6D67863E" w14:textId="77777777" w:rsidR="00A07509" w:rsidRDefault="00A07509" w:rsidP="00A07509">
      <w:pPr>
        <w:pStyle w:val="Akapitzlist"/>
        <w:spacing w:before="120" w:after="120"/>
        <w:jc w:val="both"/>
        <w:rPr>
          <w:sz w:val="24"/>
          <w:szCs w:val="24"/>
        </w:rPr>
      </w:pPr>
    </w:p>
    <w:p w14:paraId="2608AAFF" w14:textId="6E8947AB" w:rsidR="00A07509" w:rsidRPr="00A07509" w:rsidRDefault="00C659E2" w:rsidP="00A07509">
      <w:pPr>
        <w:pStyle w:val="Akapitzlist"/>
        <w:numPr>
          <w:ilvl w:val="0"/>
          <w:numId w:val="1"/>
        </w:numPr>
        <w:spacing w:before="120" w:after="120"/>
        <w:jc w:val="both"/>
        <w:rPr>
          <w:sz w:val="24"/>
          <w:szCs w:val="24"/>
        </w:rPr>
      </w:pPr>
      <w:r w:rsidRPr="00A07509">
        <w:rPr>
          <w:sz w:val="24"/>
          <w:szCs w:val="24"/>
        </w:rPr>
        <w:t>K</w:t>
      </w:r>
      <w:r w:rsidR="00A80738" w:rsidRPr="00A07509">
        <w:rPr>
          <w:sz w:val="24"/>
          <w:szCs w:val="24"/>
        </w:rPr>
        <w:t>wot</w:t>
      </w:r>
      <w:r w:rsidRPr="00A07509">
        <w:rPr>
          <w:sz w:val="24"/>
          <w:szCs w:val="24"/>
        </w:rPr>
        <w:t>a</w:t>
      </w:r>
      <w:r w:rsidR="00FF4AB1" w:rsidRPr="00A07509">
        <w:rPr>
          <w:sz w:val="24"/>
          <w:szCs w:val="24"/>
        </w:rPr>
        <w:t>, jaką</w:t>
      </w:r>
      <w:r w:rsidRPr="00A07509">
        <w:rPr>
          <w:sz w:val="24"/>
          <w:szCs w:val="24"/>
        </w:rPr>
        <w:t xml:space="preserve"> Zamawiający</w:t>
      </w:r>
      <w:r w:rsidR="00FF4AB1" w:rsidRPr="00A07509">
        <w:rPr>
          <w:sz w:val="24"/>
          <w:szCs w:val="24"/>
        </w:rPr>
        <w:t xml:space="preserve"> zamierza przeznac</w:t>
      </w:r>
      <w:r w:rsidRPr="00A07509">
        <w:rPr>
          <w:sz w:val="24"/>
          <w:szCs w:val="24"/>
        </w:rPr>
        <w:t>zyć na sfinansowanie zamówienia</w:t>
      </w:r>
      <w:r w:rsidR="00FF4AB1" w:rsidRPr="00A07509">
        <w:rPr>
          <w:sz w:val="24"/>
          <w:szCs w:val="24"/>
        </w:rPr>
        <w:t xml:space="preserve"> w</w:t>
      </w:r>
      <w:r w:rsidRPr="00A07509">
        <w:rPr>
          <w:sz w:val="24"/>
          <w:szCs w:val="24"/>
        </w:rPr>
        <w:t>ynosi:</w:t>
      </w:r>
      <w:r w:rsidR="003342A9" w:rsidRPr="00A07509">
        <w:rPr>
          <w:sz w:val="24"/>
          <w:szCs w:val="24"/>
        </w:rPr>
        <w:t xml:space="preserve"> 1</w:t>
      </w:r>
      <w:r w:rsidR="00A07509">
        <w:rPr>
          <w:sz w:val="24"/>
          <w:szCs w:val="24"/>
        </w:rPr>
        <w:t> </w:t>
      </w:r>
      <w:r w:rsidR="003342A9" w:rsidRPr="00A07509">
        <w:rPr>
          <w:sz w:val="24"/>
          <w:szCs w:val="24"/>
        </w:rPr>
        <w:t>545</w:t>
      </w:r>
      <w:r w:rsidR="00A07509">
        <w:rPr>
          <w:sz w:val="24"/>
          <w:szCs w:val="24"/>
        </w:rPr>
        <w:t> </w:t>
      </w:r>
      <w:r w:rsidR="003342A9" w:rsidRPr="00A07509">
        <w:rPr>
          <w:sz w:val="24"/>
          <w:szCs w:val="24"/>
        </w:rPr>
        <w:t>946</w:t>
      </w:r>
      <w:r w:rsidR="00A07509">
        <w:rPr>
          <w:sz w:val="24"/>
          <w:szCs w:val="24"/>
        </w:rPr>
        <w:t>.</w:t>
      </w:r>
      <w:r w:rsidR="003342A9" w:rsidRPr="00A07509">
        <w:rPr>
          <w:sz w:val="24"/>
          <w:szCs w:val="24"/>
        </w:rPr>
        <w:t xml:space="preserve">07 </w:t>
      </w:r>
      <w:r w:rsidR="00FF4AB1" w:rsidRPr="00A07509">
        <w:rPr>
          <w:sz w:val="24"/>
          <w:szCs w:val="24"/>
        </w:rPr>
        <w:t>zł brutto.</w:t>
      </w:r>
    </w:p>
    <w:p w14:paraId="55C9492A" w14:textId="77777777" w:rsidR="00A07509" w:rsidRPr="00A07509" w:rsidRDefault="00A07509" w:rsidP="00A07509">
      <w:pPr>
        <w:pStyle w:val="Akapitzlist"/>
        <w:spacing w:before="120" w:after="120"/>
        <w:jc w:val="both"/>
        <w:rPr>
          <w:sz w:val="24"/>
          <w:szCs w:val="24"/>
        </w:rPr>
      </w:pPr>
    </w:p>
    <w:p w14:paraId="1F6F71DD" w14:textId="322F24BA" w:rsidR="00A80738" w:rsidRPr="00A07509" w:rsidRDefault="00C659E2" w:rsidP="00A80738">
      <w:pPr>
        <w:pStyle w:val="Akapitzlist"/>
        <w:numPr>
          <w:ilvl w:val="0"/>
          <w:numId w:val="1"/>
        </w:numPr>
        <w:spacing w:before="120" w:after="120"/>
        <w:jc w:val="both"/>
        <w:rPr>
          <w:sz w:val="24"/>
          <w:szCs w:val="24"/>
        </w:rPr>
      </w:pPr>
      <w:r w:rsidRPr="00A07509">
        <w:rPr>
          <w:sz w:val="24"/>
        </w:rPr>
        <w:t>W wyznaczonym</w:t>
      </w:r>
      <w:r w:rsidR="00A07509">
        <w:rPr>
          <w:sz w:val="24"/>
        </w:rPr>
        <w:t xml:space="preserve"> przez Zamawiającego</w:t>
      </w:r>
      <w:r w:rsidRPr="00A07509">
        <w:rPr>
          <w:sz w:val="24"/>
        </w:rPr>
        <w:t xml:space="preserve"> terminie</w:t>
      </w:r>
      <w:r w:rsidR="00A07509">
        <w:rPr>
          <w:sz w:val="24"/>
        </w:rPr>
        <w:t xml:space="preserve"> wpłynęło 8 ofert, złożonych przez nw. </w:t>
      </w:r>
      <w:r w:rsidRPr="00A07509">
        <w:rPr>
          <w:sz w:val="24"/>
        </w:rPr>
        <w:t xml:space="preserve"> W</w:t>
      </w:r>
      <w:r w:rsidR="00490DC0" w:rsidRPr="00A07509">
        <w:rPr>
          <w:sz w:val="24"/>
        </w:rPr>
        <w:t>ykonawc</w:t>
      </w:r>
      <w:r w:rsidR="00A07509">
        <w:rPr>
          <w:sz w:val="24"/>
        </w:rPr>
        <w:t>ów:</w:t>
      </w: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867"/>
        <w:gridCol w:w="1559"/>
        <w:gridCol w:w="1418"/>
        <w:gridCol w:w="1134"/>
        <w:gridCol w:w="1417"/>
      </w:tblGrid>
      <w:tr w:rsidR="0069085C" w:rsidRPr="00A07509" w14:paraId="5CC4C106" w14:textId="77777777" w:rsidTr="006C07A8">
        <w:tc>
          <w:tcPr>
            <w:tcW w:w="706" w:type="dxa"/>
            <w:shd w:val="clear" w:color="auto" w:fill="auto"/>
            <w:vAlign w:val="center"/>
          </w:tcPr>
          <w:p w14:paraId="116FF684" w14:textId="77777777" w:rsidR="0069085C" w:rsidRPr="00A07509" w:rsidRDefault="0069085C" w:rsidP="0023318D">
            <w:pPr>
              <w:spacing w:before="40"/>
              <w:jc w:val="center"/>
              <w:rPr>
                <w:b/>
                <w:bCs/>
              </w:rPr>
            </w:pPr>
            <w:r w:rsidRPr="00A07509">
              <w:rPr>
                <w:b/>
                <w:bCs/>
              </w:rPr>
              <w:t>Nr oferty</w:t>
            </w:r>
          </w:p>
        </w:tc>
        <w:tc>
          <w:tcPr>
            <w:tcW w:w="2867" w:type="dxa"/>
            <w:shd w:val="clear" w:color="auto" w:fill="auto"/>
            <w:vAlign w:val="center"/>
          </w:tcPr>
          <w:p w14:paraId="0F50E785" w14:textId="77777777" w:rsidR="00490DC0" w:rsidRPr="00A07509" w:rsidRDefault="00490DC0" w:rsidP="0023318D">
            <w:pPr>
              <w:spacing w:before="40"/>
              <w:jc w:val="center"/>
              <w:rPr>
                <w:b/>
                <w:bCs/>
              </w:rPr>
            </w:pPr>
            <w:r w:rsidRPr="00A07509">
              <w:rPr>
                <w:b/>
                <w:bCs/>
              </w:rPr>
              <w:t>Nazwa (firma</w:t>
            </w:r>
            <w:r w:rsidR="0069085C" w:rsidRPr="00A07509">
              <w:rPr>
                <w:b/>
                <w:bCs/>
              </w:rPr>
              <w:t>)</w:t>
            </w:r>
            <w:r w:rsidRPr="00A07509">
              <w:rPr>
                <w:b/>
                <w:bCs/>
              </w:rPr>
              <w:t xml:space="preserve"> </w:t>
            </w:r>
          </w:p>
          <w:p w14:paraId="2DCE8A52" w14:textId="77777777" w:rsidR="0069085C" w:rsidRPr="00A07509" w:rsidRDefault="00490DC0" w:rsidP="0023318D">
            <w:pPr>
              <w:spacing w:after="40"/>
              <w:jc w:val="center"/>
              <w:rPr>
                <w:b/>
                <w:bCs/>
              </w:rPr>
            </w:pPr>
            <w:r w:rsidRPr="00A07509">
              <w:rPr>
                <w:b/>
                <w:bCs/>
              </w:rPr>
              <w:t xml:space="preserve">i adres </w:t>
            </w:r>
            <w:r w:rsidR="0069085C" w:rsidRPr="00A07509">
              <w:rPr>
                <w:b/>
                <w:bCs/>
              </w:rPr>
              <w:t>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79D3DAF" w14:textId="377DF7DE" w:rsidR="0069085C" w:rsidRPr="00A07509" w:rsidRDefault="0069085C" w:rsidP="0023318D">
            <w:pPr>
              <w:spacing w:after="40"/>
              <w:jc w:val="center"/>
              <w:rPr>
                <w:b/>
                <w:bCs/>
              </w:rPr>
            </w:pPr>
            <w:r w:rsidRPr="00A07509">
              <w:rPr>
                <w:b/>
                <w:bCs/>
              </w:rPr>
              <w:t>Cena oferty</w:t>
            </w:r>
            <w:r w:rsidR="00A07509" w:rsidRPr="00A07509">
              <w:rPr>
                <w:b/>
                <w:bCs/>
              </w:rPr>
              <w:t xml:space="preserve"> brutto w zł.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65450DF" w14:textId="77777777" w:rsidR="0069085C" w:rsidRPr="00A07509" w:rsidRDefault="0069085C" w:rsidP="0023318D">
            <w:pPr>
              <w:spacing w:before="40" w:after="40"/>
              <w:jc w:val="center"/>
              <w:rPr>
                <w:b/>
                <w:bCs/>
              </w:rPr>
            </w:pPr>
            <w:r w:rsidRPr="00A07509">
              <w:rPr>
                <w:b/>
                <w:bCs/>
              </w:rPr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AF3CE0" w14:textId="35A25085" w:rsidR="0069085C" w:rsidRPr="00A07509" w:rsidRDefault="0069085C" w:rsidP="0023318D">
            <w:pPr>
              <w:spacing w:before="40" w:after="40"/>
              <w:jc w:val="center"/>
              <w:rPr>
                <w:b/>
                <w:bCs/>
              </w:rPr>
            </w:pPr>
            <w:r w:rsidRPr="00A07509">
              <w:rPr>
                <w:b/>
                <w:bCs/>
              </w:rPr>
              <w:t>Okres gwarancji</w:t>
            </w:r>
            <w:r w:rsidR="006C07A8" w:rsidRPr="00A07509">
              <w:rPr>
                <w:b/>
                <w:bCs/>
              </w:rPr>
              <w:t xml:space="preserve"> i rękojmi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CBF2A40" w14:textId="77777777" w:rsidR="0069085C" w:rsidRPr="00A07509" w:rsidRDefault="0069085C" w:rsidP="0023318D">
            <w:pPr>
              <w:spacing w:before="40" w:after="40"/>
              <w:jc w:val="center"/>
              <w:rPr>
                <w:b/>
                <w:bCs/>
              </w:rPr>
            </w:pPr>
            <w:r w:rsidRPr="00A07509">
              <w:rPr>
                <w:b/>
                <w:bCs/>
              </w:rPr>
              <w:t>Warunki płatności</w:t>
            </w:r>
          </w:p>
        </w:tc>
      </w:tr>
      <w:tr w:rsidR="003342A9" w:rsidRPr="00493F8C" w14:paraId="75ED8216" w14:textId="77777777" w:rsidTr="006C07A8">
        <w:tc>
          <w:tcPr>
            <w:tcW w:w="706" w:type="dxa"/>
            <w:shd w:val="clear" w:color="auto" w:fill="auto"/>
            <w:vAlign w:val="center"/>
          </w:tcPr>
          <w:p w14:paraId="7973AD86" w14:textId="535284D8" w:rsidR="003342A9" w:rsidRPr="008A71BB" w:rsidRDefault="003342A9" w:rsidP="003342A9">
            <w:pPr>
              <w:spacing w:before="120" w:after="120"/>
              <w:jc w:val="center"/>
            </w:pPr>
            <w:r>
              <w:t>1.</w:t>
            </w:r>
          </w:p>
        </w:tc>
        <w:tc>
          <w:tcPr>
            <w:tcW w:w="2867" w:type="dxa"/>
            <w:shd w:val="clear" w:color="auto" w:fill="auto"/>
          </w:tcPr>
          <w:p w14:paraId="7A978129" w14:textId="77777777" w:rsidR="006C07A8" w:rsidRPr="00A07509" w:rsidRDefault="003342A9" w:rsidP="003342A9">
            <w:pPr>
              <w:spacing w:before="40"/>
              <w:rPr>
                <w:b/>
                <w:bCs/>
              </w:rPr>
            </w:pPr>
            <w:r w:rsidRPr="00A07509">
              <w:rPr>
                <w:b/>
                <w:bCs/>
              </w:rPr>
              <w:t xml:space="preserve">Usługi Ogólnobudowlane </w:t>
            </w:r>
          </w:p>
          <w:p w14:paraId="79355600" w14:textId="08ECAC37" w:rsidR="003342A9" w:rsidRPr="00A07509" w:rsidRDefault="003342A9" w:rsidP="003342A9">
            <w:pPr>
              <w:spacing w:before="40"/>
              <w:rPr>
                <w:b/>
                <w:bCs/>
              </w:rPr>
            </w:pPr>
            <w:r w:rsidRPr="00A07509">
              <w:rPr>
                <w:b/>
                <w:bCs/>
              </w:rPr>
              <w:t xml:space="preserve">Anna </w:t>
            </w:r>
            <w:proofErr w:type="spellStart"/>
            <w:r w:rsidRPr="00A07509">
              <w:rPr>
                <w:b/>
                <w:bCs/>
              </w:rPr>
              <w:t>Chleboś</w:t>
            </w:r>
            <w:proofErr w:type="spellEnd"/>
          </w:p>
          <w:p w14:paraId="1E932071" w14:textId="77777777" w:rsidR="003342A9" w:rsidRPr="00A07509" w:rsidRDefault="003342A9" w:rsidP="003342A9">
            <w:pPr>
              <w:spacing w:before="40"/>
              <w:rPr>
                <w:b/>
                <w:bCs/>
              </w:rPr>
            </w:pPr>
            <w:r w:rsidRPr="00A07509">
              <w:rPr>
                <w:b/>
                <w:bCs/>
              </w:rPr>
              <w:t>Granowiec, ul. Kościelna 3</w:t>
            </w:r>
          </w:p>
          <w:p w14:paraId="65D4DAC6" w14:textId="6050C04E" w:rsidR="003342A9" w:rsidRPr="00A07509" w:rsidRDefault="003342A9" w:rsidP="003342A9">
            <w:pPr>
              <w:spacing w:before="40"/>
              <w:rPr>
                <w:b/>
                <w:bCs/>
              </w:rPr>
            </w:pPr>
            <w:r w:rsidRPr="00A07509">
              <w:rPr>
                <w:b/>
                <w:bCs/>
              </w:rPr>
              <w:t>63-435 SOŚNIE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1D9C9C1" w14:textId="64078FE9" w:rsidR="003342A9" w:rsidRPr="00A07509" w:rsidRDefault="003342A9" w:rsidP="003342A9">
            <w:pPr>
              <w:spacing w:before="120" w:after="120"/>
              <w:jc w:val="center"/>
              <w:rPr>
                <w:b/>
                <w:bCs/>
              </w:rPr>
            </w:pPr>
            <w:r w:rsidRPr="00A07509">
              <w:rPr>
                <w:b/>
                <w:bCs/>
              </w:rPr>
              <w:t xml:space="preserve">1 149 921.11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B1DB334" w14:textId="54E39757" w:rsidR="003342A9" w:rsidRPr="008A71BB" w:rsidRDefault="00A07509" w:rsidP="003342A9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708D50" w14:textId="6F9FA248" w:rsidR="003342A9" w:rsidRPr="00A07509" w:rsidRDefault="003342A9" w:rsidP="003342A9">
            <w:pPr>
              <w:spacing w:before="120" w:after="120"/>
              <w:jc w:val="center"/>
              <w:rPr>
                <w:b/>
                <w:bCs/>
              </w:rPr>
            </w:pPr>
            <w:r w:rsidRPr="00A07509">
              <w:rPr>
                <w:b/>
                <w:bCs/>
              </w:rPr>
              <w:t xml:space="preserve">36 </w:t>
            </w:r>
            <w:r w:rsidR="006C07A8" w:rsidRPr="00A07509">
              <w:rPr>
                <w:b/>
                <w:bCs/>
              </w:rPr>
              <w:t>m-</w:t>
            </w:r>
            <w:proofErr w:type="spellStart"/>
            <w:r w:rsidR="006C07A8" w:rsidRPr="00A07509">
              <w:rPr>
                <w:b/>
                <w:bCs/>
              </w:rPr>
              <w:t>cy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14:paraId="31E9EB1D" w14:textId="0035698F" w:rsidR="003342A9" w:rsidRPr="008A71BB" w:rsidRDefault="00A07509" w:rsidP="003342A9">
            <w:pPr>
              <w:spacing w:before="120" w:after="120"/>
              <w:jc w:val="center"/>
            </w:pPr>
            <w:r>
              <w:t>Określone w projekcie umowy</w:t>
            </w:r>
          </w:p>
        </w:tc>
      </w:tr>
      <w:tr w:rsidR="00A07509" w:rsidRPr="00493F8C" w14:paraId="3966A01E" w14:textId="77777777" w:rsidTr="006C07A8">
        <w:tc>
          <w:tcPr>
            <w:tcW w:w="706" w:type="dxa"/>
            <w:shd w:val="clear" w:color="auto" w:fill="auto"/>
            <w:vAlign w:val="center"/>
          </w:tcPr>
          <w:p w14:paraId="60F95445" w14:textId="03336E76" w:rsidR="00A07509" w:rsidRPr="008A71BB" w:rsidRDefault="00A07509" w:rsidP="00A07509">
            <w:pPr>
              <w:spacing w:before="120" w:after="120"/>
              <w:jc w:val="center"/>
            </w:pPr>
            <w:r>
              <w:t>2.</w:t>
            </w:r>
          </w:p>
        </w:tc>
        <w:tc>
          <w:tcPr>
            <w:tcW w:w="2867" w:type="dxa"/>
            <w:shd w:val="clear" w:color="auto" w:fill="auto"/>
          </w:tcPr>
          <w:p w14:paraId="478D79C2" w14:textId="77777777" w:rsidR="00A07509" w:rsidRPr="00A07509" w:rsidRDefault="00A07509" w:rsidP="00A07509">
            <w:pPr>
              <w:spacing w:before="40"/>
              <w:rPr>
                <w:b/>
                <w:bCs/>
              </w:rPr>
            </w:pPr>
            <w:r w:rsidRPr="00A07509">
              <w:rPr>
                <w:b/>
                <w:bCs/>
              </w:rPr>
              <w:t>STRABAG Sp. z o.o.</w:t>
            </w:r>
          </w:p>
          <w:p w14:paraId="1984E1D8" w14:textId="77777777" w:rsidR="00A07509" w:rsidRPr="00A07509" w:rsidRDefault="00A07509" w:rsidP="00A07509">
            <w:pPr>
              <w:rPr>
                <w:b/>
                <w:bCs/>
              </w:rPr>
            </w:pPr>
            <w:r w:rsidRPr="00A07509">
              <w:rPr>
                <w:b/>
                <w:bCs/>
              </w:rPr>
              <w:t xml:space="preserve">ul. </w:t>
            </w:r>
            <w:proofErr w:type="spellStart"/>
            <w:r w:rsidRPr="00A07509">
              <w:rPr>
                <w:b/>
                <w:bCs/>
              </w:rPr>
              <w:t>Parzniewska</w:t>
            </w:r>
            <w:proofErr w:type="spellEnd"/>
            <w:r w:rsidRPr="00A07509">
              <w:rPr>
                <w:b/>
                <w:bCs/>
              </w:rPr>
              <w:t xml:space="preserve"> 10</w:t>
            </w:r>
          </w:p>
          <w:p w14:paraId="5822D4AD" w14:textId="19D8D132" w:rsidR="00A07509" w:rsidRPr="00A07509" w:rsidRDefault="00A07509" w:rsidP="00A07509">
            <w:pPr>
              <w:spacing w:before="40"/>
              <w:rPr>
                <w:b/>
                <w:bCs/>
              </w:rPr>
            </w:pPr>
            <w:r w:rsidRPr="00A07509">
              <w:rPr>
                <w:b/>
                <w:bCs/>
              </w:rPr>
              <w:t>05-800 PRUSZKÓW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B45C31E" w14:textId="25E75D98" w:rsidR="00A07509" w:rsidRPr="00A07509" w:rsidRDefault="00A07509" w:rsidP="00A07509">
            <w:pPr>
              <w:spacing w:before="120" w:after="120"/>
              <w:jc w:val="center"/>
              <w:rPr>
                <w:b/>
                <w:bCs/>
              </w:rPr>
            </w:pPr>
            <w:r w:rsidRPr="00A07509">
              <w:rPr>
                <w:b/>
                <w:bCs/>
              </w:rPr>
              <w:t xml:space="preserve">1 093 031.20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E5B40AC" w14:textId="167EDBE1" w:rsidR="00A07509" w:rsidRPr="008A71BB" w:rsidRDefault="00A07509" w:rsidP="00A07509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CCDA1B" w14:textId="1675D223" w:rsidR="00A07509" w:rsidRPr="00A07509" w:rsidRDefault="00A07509" w:rsidP="00A07509">
            <w:pPr>
              <w:spacing w:before="120" w:after="120"/>
              <w:jc w:val="center"/>
              <w:rPr>
                <w:b/>
                <w:bCs/>
              </w:rPr>
            </w:pPr>
            <w:r w:rsidRPr="00A07509">
              <w:rPr>
                <w:b/>
                <w:bCs/>
              </w:rPr>
              <w:t>36 m-</w:t>
            </w:r>
            <w:proofErr w:type="spellStart"/>
            <w:r w:rsidRPr="00A07509">
              <w:rPr>
                <w:b/>
                <w:bCs/>
              </w:rPr>
              <w:t>cy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14:paraId="56D80C8F" w14:textId="67A0AF01" w:rsidR="00A07509" w:rsidRPr="008A71BB" w:rsidRDefault="00A07509" w:rsidP="00A07509">
            <w:pPr>
              <w:spacing w:before="120" w:after="120"/>
              <w:jc w:val="center"/>
            </w:pPr>
            <w:r>
              <w:t>Określone w projekcie umowy</w:t>
            </w:r>
          </w:p>
        </w:tc>
      </w:tr>
      <w:tr w:rsidR="00A07509" w:rsidRPr="00493F8C" w14:paraId="37DC0A62" w14:textId="77777777" w:rsidTr="006C07A8">
        <w:tc>
          <w:tcPr>
            <w:tcW w:w="706" w:type="dxa"/>
            <w:shd w:val="clear" w:color="auto" w:fill="auto"/>
            <w:vAlign w:val="center"/>
          </w:tcPr>
          <w:p w14:paraId="3D96DF7C" w14:textId="07636155" w:rsidR="00A07509" w:rsidRPr="008A71BB" w:rsidRDefault="00A07509" w:rsidP="00A07509">
            <w:pPr>
              <w:spacing w:before="120" w:after="120"/>
              <w:jc w:val="center"/>
            </w:pPr>
            <w:r>
              <w:t>3.</w:t>
            </w:r>
          </w:p>
        </w:tc>
        <w:tc>
          <w:tcPr>
            <w:tcW w:w="2867" w:type="dxa"/>
            <w:shd w:val="clear" w:color="auto" w:fill="auto"/>
          </w:tcPr>
          <w:p w14:paraId="70F8532D" w14:textId="77777777" w:rsidR="00A07509" w:rsidRPr="00A07509" w:rsidRDefault="00A07509" w:rsidP="00A07509">
            <w:pPr>
              <w:spacing w:before="40"/>
              <w:rPr>
                <w:b/>
                <w:bCs/>
              </w:rPr>
            </w:pPr>
            <w:r w:rsidRPr="00A07509">
              <w:rPr>
                <w:b/>
                <w:bCs/>
              </w:rPr>
              <w:t xml:space="preserve">INFRAKOM Kościan </w:t>
            </w:r>
          </w:p>
          <w:p w14:paraId="019BDAD7" w14:textId="77777777" w:rsidR="00A07509" w:rsidRPr="00A07509" w:rsidRDefault="00A07509" w:rsidP="00A07509">
            <w:pPr>
              <w:spacing w:before="40"/>
              <w:rPr>
                <w:b/>
                <w:bCs/>
              </w:rPr>
            </w:pPr>
            <w:r w:rsidRPr="00A07509">
              <w:rPr>
                <w:b/>
                <w:bCs/>
              </w:rPr>
              <w:t xml:space="preserve">Sp. z o.o. </w:t>
            </w:r>
            <w:proofErr w:type="spellStart"/>
            <w:r w:rsidRPr="00A07509">
              <w:rPr>
                <w:b/>
                <w:bCs/>
              </w:rPr>
              <w:t>Sp.K</w:t>
            </w:r>
            <w:proofErr w:type="spellEnd"/>
            <w:r w:rsidRPr="00A07509">
              <w:rPr>
                <w:b/>
                <w:bCs/>
              </w:rPr>
              <w:t>.</w:t>
            </w:r>
          </w:p>
          <w:p w14:paraId="53271663" w14:textId="77777777" w:rsidR="00A07509" w:rsidRPr="00A07509" w:rsidRDefault="00A07509" w:rsidP="00A07509">
            <w:pPr>
              <w:rPr>
                <w:b/>
                <w:bCs/>
              </w:rPr>
            </w:pPr>
            <w:r w:rsidRPr="00A07509">
              <w:rPr>
                <w:b/>
                <w:bCs/>
              </w:rPr>
              <w:t xml:space="preserve">ul. F. Nowowiejskiego 4 </w:t>
            </w:r>
          </w:p>
          <w:p w14:paraId="60085C15" w14:textId="1D92BB38" w:rsidR="00A07509" w:rsidRPr="00A07509" w:rsidRDefault="00A07509" w:rsidP="00A07509">
            <w:pPr>
              <w:spacing w:before="40"/>
              <w:rPr>
                <w:b/>
                <w:bCs/>
              </w:rPr>
            </w:pPr>
            <w:r w:rsidRPr="00A07509">
              <w:rPr>
                <w:b/>
                <w:bCs/>
              </w:rPr>
              <w:t>64-000 KOSCIAN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BC168C5" w14:textId="1712CE67" w:rsidR="00A07509" w:rsidRPr="00A07509" w:rsidRDefault="00A07509" w:rsidP="00A07509">
            <w:pPr>
              <w:spacing w:before="120" w:after="120"/>
              <w:jc w:val="center"/>
              <w:rPr>
                <w:b/>
                <w:bCs/>
              </w:rPr>
            </w:pPr>
            <w:r w:rsidRPr="00A07509">
              <w:rPr>
                <w:b/>
                <w:bCs/>
              </w:rPr>
              <w:t xml:space="preserve">1 146 435.33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5DD30ED" w14:textId="6FB65AB1" w:rsidR="00A07509" w:rsidRPr="008A71BB" w:rsidRDefault="00A07509" w:rsidP="00A07509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AAA208" w14:textId="533DBBC4" w:rsidR="00A07509" w:rsidRPr="00A07509" w:rsidRDefault="00A07509" w:rsidP="00A07509">
            <w:pPr>
              <w:spacing w:before="120" w:after="120"/>
              <w:jc w:val="center"/>
              <w:rPr>
                <w:b/>
                <w:bCs/>
              </w:rPr>
            </w:pPr>
            <w:r w:rsidRPr="00A07509">
              <w:rPr>
                <w:b/>
                <w:bCs/>
              </w:rPr>
              <w:t>36 m-</w:t>
            </w:r>
            <w:proofErr w:type="spellStart"/>
            <w:r w:rsidRPr="00A07509">
              <w:rPr>
                <w:b/>
                <w:bCs/>
              </w:rPr>
              <w:t>cy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14:paraId="5A16CDA5" w14:textId="30456C79" w:rsidR="00A07509" w:rsidRPr="008A71BB" w:rsidRDefault="00A07509" w:rsidP="00A07509">
            <w:pPr>
              <w:spacing w:before="120" w:after="120"/>
              <w:jc w:val="center"/>
            </w:pPr>
            <w:r>
              <w:t>Określone w projekcie umowy</w:t>
            </w:r>
          </w:p>
        </w:tc>
      </w:tr>
      <w:tr w:rsidR="00A07509" w:rsidRPr="00493F8C" w14:paraId="2B6F17EB" w14:textId="77777777" w:rsidTr="006C07A8">
        <w:tc>
          <w:tcPr>
            <w:tcW w:w="706" w:type="dxa"/>
            <w:shd w:val="clear" w:color="auto" w:fill="auto"/>
            <w:vAlign w:val="center"/>
          </w:tcPr>
          <w:p w14:paraId="163CCFF4" w14:textId="07E397F6" w:rsidR="00A07509" w:rsidRPr="008A71BB" w:rsidRDefault="00A07509" w:rsidP="00A07509">
            <w:pPr>
              <w:spacing w:before="120" w:after="120"/>
              <w:jc w:val="center"/>
            </w:pPr>
            <w:r>
              <w:t>4.</w:t>
            </w:r>
          </w:p>
        </w:tc>
        <w:tc>
          <w:tcPr>
            <w:tcW w:w="2867" w:type="dxa"/>
            <w:shd w:val="clear" w:color="auto" w:fill="auto"/>
          </w:tcPr>
          <w:p w14:paraId="0ED48779" w14:textId="2142F12A" w:rsidR="00A07509" w:rsidRPr="00A07509" w:rsidRDefault="00A07509" w:rsidP="00A07509">
            <w:pPr>
              <w:spacing w:before="40"/>
              <w:rPr>
                <w:b/>
                <w:bCs/>
              </w:rPr>
            </w:pPr>
            <w:r w:rsidRPr="00A07509">
              <w:rPr>
                <w:b/>
                <w:bCs/>
              </w:rPr>
              <w:t>Przedsiębiorstwo Drogowe DROGBUD-Gostyń Sp. z o.o.</w:t>
            </w:r>
          </w:p>
          <w:p w14:paraId="0A5DE8AE" w14:textId="77777777" w:rsidR="00A07509" w:rsidRPr="00A07509" w:rsidRDefault="00A07509" w:rsidP="00A07509">
            <w:pPr>
              <w:rPr>
                <w:b/>
                <w:bCs/>
              </w:rPr>
            </w:pPr>
            <w:r w:rsidRPr="00A07509">
              <w:rPr>
                <w:b/>
                <w:bCs/>
              </w:rPr>
              <w:t xml:space="preserve">Grabonóg 69b </w:t>
            </w:r>
          </w:p>
          <w:p w14:paraId="36027266" w14:textId="4FB405C5" w:rsidR="00A07509" w:rsidRPr="00A07509" w:rsidRDefault="00A07509" w:rsidP="00A07509">
            <w:pPr>
              <w:spacing w:after="40"/>
              <w:jc w:val="both"/>
              <w:rPr>
                <w:b/>
                <w:bCs/>
              </w:rPr>
            </w:pPr>
            <w:r w:rsidRPr="00A07509">
              <w:rPr>
                <w:b/>
                <w:bCs/>
              </w:rPr>
              <w:t>63-800 GOSTYŃ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6EB7F39" w14:textId="4F044060" w:rsidR="00A07509" w:rsidRPr="00A07509" w:rsidRDefault="00A07509" w:rsidP="00A07509">
            <w:pPr>
              <w:spacing w:before="120" w:after="120"/>
              <w:jc w:val="center"/>
              <w:rPr>
                <w:b/>
                <w:bCs/>
              </w:rPr>
            </w:pPr>
            <w:r w:rsidRPr="00A07509">
              <w:rPr>
                <w:b/>
                <w:bCs/>
              </w:rPr>
              <w:t xml:space="preserve">1 010 843.83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37C6680" w14:textId="47C1AEBE" w:rsidR="00A07509" w:rsidRPr="008A71BB" w:rsidRDefault="00A07509" w:rsidP="00A07509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753091" w14:textId="44AD37E2" w:rsidR="00A07509" w:rsidRPr="00A07509" w:rsidRDefault="00A07509" w:rsidP="00A07509">
            <w:pPr>
              <w:spacing w:before="120" w:after="120"/>
              <w:jc w:val="center"/>
              <w:rPr>
                <w:b/>
                <w:bCs/>
              </w:rPr>
            </w:pPr>
            <w:r w:rsidRPr="00A07509">
              <w:rPr>
                <w:b/>
                <w:bCs/>
              </w:rPr>
              <w:t>36 m-</w:t>
            </w:r>
            <w:proofErr w:type="spellStart"/>
            <w:r w:rsidRPr="00A07509">
              <w:rPr>
                <w:b/>
                <w:bCs/>
              </w:rPr>
              <w:t>cy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14:paraId="48D4EC03" w14:textId="42F401F2" w:rsidR="00A07509" w:rsidRPr="008A71BB" w:rsidRDefault="00A07509" w:rsidP="00A07509">
            <w:pPr>
              <w:spacing w:before="120" w:after="120"/>
              <w:jc w:val="center"/>
            </w:pPr>
            <w:r>
              <w:t>Określone w projekcie umowy</w:t>
            </w:r>
          </w:p>
        </w:tc>
      </w:tr>
      <w:tr w:rsidR="00A07509" w:rsidRPr="00493F8C" w14:paraId="272EA89A" w14:textId="77777777" w:rsidTr="006C07A8">
        <w:tc>
          <w:tcPr>
            <w:tcW w:w="706" w:type="dxa"/>
            <w:shd w:val="clear" w:color="auto" w:fill="auto"/>
            <w:vAlign w:val="center"/>
          </w:tcPr>
          <w:p w14:paraId="3258C7F2" w14:textId="1AF0B098" w:rsidR="00A07509" w:rsidRPr="008A71BB" w:rsidRDefault="00A07509" w:rsidP="00A07509">
            <w:pPr>
              <w:spacing w:before="120" w:after="120"/>
              <w:jc w:val="center"/>
            </w:pPr>
            <w:r>
              <w:lastRenderedPageBreak/>
              <w:t>5.</w:t>
            </w:r>
          </w:p>
        </w:tc>
        <w:tc>
          <w:tcPr>
            <w:tcW w:w="2867" w:type="dxa"/>
            <w:shd w:val="clear" w:color="auto" w:fill="auto"/>
          </w:tcPr>
          <w:p w14:paraId="4FF8B1DE" w14:textId="77777777" w:rsidR="00A07509" w:rsidRPr="00A07509" w:rsidRDefault="00A07509" w:rsidP="00A07509">
            <w:pPr>
              <w:spacing w:after="40"/>
              <w:rPr>
                <w:b/>
                <w:bCs/>
                <w:u w:val="single"/>
              </w:rPr>
            </w:pPr>
            <w:r w:rsidRPr="00A07509">
              <w:rPr>
                <w:b/>
                <w:bCs/>
                <w:u w:val="single"/>
              </w:rPr>
              <w:t>KONSORCJUM</w:t>
            </w:r>
          </w:p>
          <w:p w14:paraId="35292692" w14:textId="77777777" w:rsidR="00A07509" w:rsidRPr="00A07509" w:rsidRDefault="00A07509" w:rsidP="00A07509">
            <w:pPr>
              <w:spacing w:after="40"/>
              <w:rPr>
                <w:b/>
                <w:bCs/>
              </w:rPr>
            </w:pPr>
            <w:r w:rsidRPr="00A07509">
              <w:rPr>
                <w:b/>
                <w:bCs/>
              </w:rPr>
              <w:t xml:space="preserve">Przedsiębiorstwo </w:t>
            </w:r>
          </w:p>
          <w:p w14:paraId="59559239" w14:textId="77777777" w:rsidR="00A07509" w:rsidRPr="00A07509" w:rsidRDefault="00A07509" w:rsidP="00A07509">
            <w:pPr>
              <w:spacing w:after="40"/>
              <w:rPr>
                <w:b/>
                <w:bCs/>
              </w:rPr>
            </w:pPr>
            <w:r w:rsidRPr="00A07509">
              <w:rPr>
                <w:b/>
                <w:bCs/>
              </w:rPr>
              <w:t>Drogowo-Melioracyjne DROGOMEL</w:t>
            </w:r>
          </w:p>
          <w:p w14:paraId="603F856E" w14:textId="2307CEF1" w:rsidR="00A07509" w:rsidRPr="00A07509" w:rsidRDefault="00A07509" w:rsidP="00A07509">
            <w:pPr>
              <w:spacing w:after="40"/>
              <w:rPr>
                <w:b/>
                <w:bCs/>
              </w:rPr>
            </w:pPr>
            <w:proofErr w:type="spellStart"/>
            <w:r w:rsidRPr="00A07509">
              <w:rPr>
                <w:b/>
                <w:bCs/>
              </w:rPr>
              <w:t>A.Skoczylas</w:t>
            </w:r>
            <w:proofErr w:type="spellEnd"/>
            <w:r w:rsidRPr="00A07509">
              <w:rPr>
                <w:b/>
                <w:bCs/>
              </w:rPr>
              <w:t xml:space="preserve"> – </w:t>
            </w:r>
            <w:proofErr w:type="spellStart"/>
            <w:r w:rsidRPr="00A07509">
              <w:rPr>
                <w:b/>
                <w:bCs/>
              </w:rPr>
              <w:t>K.Głuszko</w:t>
            </w:r>
            <w:proofErr w:type="spellEnd"/>
            <w:r w:rsidRPr="00A07509">
              <w:rPr>
                <w:b/>
                <w:bCs/>
              </w:rPr>
              <w:t xml:space="preserve"> Spółka Jawna (Lider Konsorcjum)</w:t>
            </w:r>
          </w:p>
          <w:p w14:paraId="7D9AB4F6" w14:textId="5ED82A23" w:rsidR="00A07509" w:rsidRPr="00A07509" w:rsidRDefault="00A07509" w:rsidP="00A07509">
            <w:pPr>
              <w:spacing w:after="40"/>
              <w:rPr>
                <w:b/>
                <w:bCs/>
              </w:rPr>
            </w:pPr>
            <w:r w:rsidRPr="00A07509">
              <w:rPr>
                <w:b/>
                <w:bCs/>
              </w:rPr>
              <w:t>ul. Wrocławska 111</w:t>
            </w:r>
          </w:p>
          <w:p w14:paraId="25D557E5" w14:textId="4DC940AF" w:rsidR="00A07509" w:rsidRPr="00A07509" w:rsidRDefault="00A07509" w:rsidP="00A07509">
            <w:pPr>
              <w:spacing w:after="40"/>
              <w:rPr>
                <w:b/>
                <w:bCs/>
              </w:rPr>
            </w:pPr>
            <w:r w:rsidRPr="00A07509">
              <w:rPr>
                <w:b/>
                <w:bCs/>
              </w:rPr>
              <w:t>56-200 GÓRA</w:t>
            </w:r>
          </w:p>
          <w:p w14:paraId="063641F6" w14:textId="77777777" w:rsidR="00A07509" w:rsidRPr="00A07509" w:rsidRDefault="00A07509" w:rsidP="00A07509">
            <w:pPr>
              <w:spacing w:after="40"/>
              <w:rPr>
                <w:b/>
                <w:bCs/>
              </w:rPr>
            </w:pPr>
          </w:p>
          <w:p w14:paraId="3EF4FAB0" w14:textId="5BFAEA22" w:rsidR="00A07509" w:rsidRPr="00A07509" w:rsidRDefault="00A07509" w:rsidP="00A07509">
            <w:pPr>
              <w:spacing w:after="40"/>
              <w:rPr>
                <w:b/>
                <w:bCs/>
              </w:rPr>
            </w:pPr>
            <w:r w:rsidRPr="00A07509">
              <w:rPr>
                <w:b/>
                <w:bCs/>
              </w:rPr>
              <w:t>Przedsiębiorstwo Dróg i Ulic Leszno Sp. z o. o.                 (Partner Konsorcjum)</w:t>
            </w:r>
          </w:p>
          <w:p w14:paraId="12FB6DA0" w14:textId="282569A3" w:rsidR="00A07509" w:rsidRPr="00A07509" w:rsidRDefault="00A07509" w:rsidP="00A07509">
            <w:pPr>
              <w:spacing w:after="40"/>
              <w:rPr>
                <w:b/>
                <w:bCs/>
              </w:rPr>
            </w:pPr>
            <w:r w:rsidRPr="00A07509">
              <w:rPr>
                <w:b/>
                <w:bCs/>
              </w:rPr>
              <w:t>ul. Bema 33, 64-100 LESZNO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2A95D61" w14:textId="5086200B" w:rsidR="00A07509" w:rsidRPr="00A07509" w:rsidRDefault="00A07509" w:rsidP="00A07509">
            <w:pPr>
              <w:spacing w:before="120" w:after="120"/>
              <w:jc w:val="center"/>
              <w:rPr>
                <w:b/>
                <w:bCs/>
              </w:rPr>
            </w:pPr>
            <w:r w:rsidRPr="00A07509">
              <w:rPr>
                <w:b/>
                <w:bCs/>
              </w:rPr>
              <w:t>989 061.77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6702C4D" w14:textId="39A166CE" w:rsidR="00A07509" w:rsidRPr="008A71BB" w:rsidRDefault="00A07509" w:rsidP="00A07509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606C8C" w14:textId="7A00A546" w:rsidR="00A07509" w:rsidRPr="00A07509" w:rsidRDefault="00A07509" w:rsidP="00A07509">
            <w:pPr>
              <w:spacing w:before="120" w:after="120"/>
              <w:jc w:val="center"/>
              <w:rPr>
                <w:b/>
                <w:bCs/>
              </w:rPr>
            </w:pPr>
            <w:r w:rsidRPr="00A07509">
              <w:rPr>
                <w:b/>
                <w:bCs/>
              </w:rPr>
              <w:t>36 m-</w:t>
            </w:r>
            <w:proofErr w:type="spellStart"/>
            <w:r w:rsidRPr="00A07509">
              <w:rPr>
                <w:b/>
                <w:bCs/>
              </w:rPr>
              <w:t>cy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14:paraId="06312A41" w14:textId="4E6B9026" w:rsidR="00A07509" w:rsidRPr="008A71BB" w:rsidRDefault="00A07509" w:rsidP="00A07509">
            <w:pPr>
              <w:spacing w:before="120" w:after="120"/>
              <w:jc w:val="center"/>
            </w:pPr>
            <w:r>
              <w:t>Określone w projekcie umowy</w:t>
            </w:r>
          </w:p>
        </w:tc>
      </w:tr>
      <w:tr w:rsidR="00A07509" w:rsidRPr="00493F8C" w14:paraId="6765FA5D" w14:textId="77777777" w:rsidTr="006C07A8">
        <w:tc>
          <w:tcPr>
            <w:tcW w:w="706" w:type="dxa"/>
            <w:shd w:val="clear" w:color="auto" w:fill="auto"/>
            <w:vAlign w:val="center"/>
          </w:tcPr>
          <w:p w14:paraId="0C5C1ED8" w14:textId="15F622D3" w:rsidR="00A07509" w:rsidRPr="008A71BB" w:rsidRDefault="00A07509" w:rsidP="00A07509">
            <w:pPr>
              <w:spacing w:before="120" w:after="120"/>
              <w:jc w:val="center"/>
            </w:pPr>
            <w:r>
              <w:t>6.</w:t>
            </w:r>
          </w:p>
        </w:tc>
        <w:tc>
          <w:tcPr>
            <w:tcW w:w="2867" w:type="dxa"/>
            <w:shd w:val="clear" w:color="auto" w:fill="auto"/>
          </w:tcPr>
          <w:p w14:paraId="45248FF3" w14:textId="77777777" w:rsidR="00A07509" w:rsidRPr="00A07509" w:rsidRDefault="00A07509" w:rsidP="00A07509">
            <w:pPr>
              <w:spacing w:after="40"/>
              <w:rPr>
                <w:b/>
                <w:bCs/>
              </w:rPr>
            </w:pPr>
            <w:r w:rsidRPr="00A07509">
              <w:rPr>
                <w:b/>
                <w:bCs/>
              </w:rPr>
              <w:t>Marcin Matuszewski KAMIENIARSTWO ,,GRANITLUX” Centrum Kamienia i Klinkieru</w:t>
            </w:r>
          </w:p>
          <w:p w14:paraId="2BD6BA01" w14:textId="77777777" w:rsidR="00A07509" w:rsidRPr="00A07509" w:rsidRDefault="00A07509" w:rsidP="00A07509">
            <w:pPr>
              <w:spacing w:after="40"/>
              <w:rPr>
                <w:b/>
                <w:bCs/>
              </w:rPr>
            </w:pPr>
            <w:r w:rsidRPr="00A07509">
              <w:rPr>
                <w:b/>
                <w:bCs/>
              </w:rPr>
              <w:t>Sierakowo, ul. Poznańska 6</w:t>
            </w:r>
          </w:p>
          <w:p w14:paraId="45180881" w14:textId="7AED6576" w:rsidR="00A07509" w:rsidRPr="00A07509" w:rsidRDefault="00A07509" w:rsidP="00A07509">
            <w:pPr>
              <w:spacing w:after="40"/>
              <w:rPr>
                <w:b/>
                <w:bCs/>
              </w:rPr>
            </w:pPr>
            <w:r w:rsidRPr="00A07509">
              <w:rPr>
                <w:b/>
                <w:bCs/>
              </w:rPr>
              <w:t>63-900 RAWICZ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60B1401" w14:textId="65CBCC40" w:rsidR="00A07509" w:rsidRPr="00A07509" w:rsidRDefault="00A07509" w:rsidP="00A07509">
            <w:pPr>
              <w:spacing w:before="120" w:after="120"/>
              <w:jc w:val="center"/>
              <w:rPr>
                <w:b/>
                <w:bCs/>
              </w:rPr>
            </w:pPr>
            <w:r w:rsidRPr="00A07509">
              <w:rPr>
                <w:b/>
                <w:bCs/>
              </w:rPr>
              <w:t xml:space="preserve">1 018 485.99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20B4DB8" w14:textId="1FEB9C39" w:rsidR="00A07509" w:rsidRPr="008A71BB" w:rsidRDefault="00A07509" w:rsidP="00A07509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B16023" w14:textId="03700D7A" w:rsidR="00A07509" w:rsidRPr="00A07509" w:rsidRDefault="00A07509" w:rsidP="00A07509">
            <w:pPr>
              <w:spacing w:before="120" w:after="120"/>
              <w:jc w:val="center"/>
              <w:rPr>
                <w:b/>
                <w:bCs/>
              </w:rPr>
            </w:pPr>
            <w:r w:rsidRPr="00A07509">
              <w:rPr>
                <w:b/>
                <w:bCs/>
              </w:rPr>
              <w:t>36 m-</w:t>
            </w:r>
            <w:proofErr w:type="spellStart"/>
            <w:r w:rsidRPr="00A07509">
              <w:rPr>
                <w:b/>
                <w:bCs/>
              </w:rPr>
              <w:t>cy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14:paraId="0DC205D2" w14:textId="2E9AE3C6" w:rsidR="00A07509" w:rsidRPr="008A71BB" w:rsidRDefault="00A07509" w:rsidP="00A07509">
            <w:pPr>
              <w:spacing w:before="120" w:after="120"/>
              <w:jc w:val="center"/>
            </w:pPr>
            <w:r>
              <w:t>Określone w projekcie umowy</w:t>
            </w:r>
          </w:p>
        </w:tc>
      </w:tr>
      <w:tr w:rsidR="00A07509" w:rsidRPr="00493F8C" w14:paraId="66CDDED6" w14:textId="77777777" w:rsidTr="006C07A8">
        <w:tc>
          <w:tcPr>
            <w:tcW w:w="706" w:type="dxa"/>
            <w:shd w:val="clear" w:color="auto" w:fill="auto"/>
            <w:vAlign w:val="center"/>
          </w:tcPr>
          <w:p w14:paraId="33E88EC7" w14:textId="7EBFB1B1" w:rsidR="00A07509" w:rsidRPr="008A71BB" w:rsidRDefault="00A07509" w:rsidP="00A07509">
            <w:pPr>
              <w:spacing w:before="120" w:after="120"/>
              <w:jc w:val="center"/>
            </w:pPr>
            <w:r>
              <w:t>7.</w:t>
            </w:r>
          </w:p>
        </w:tc>
        <w:tc>
          <w:tcPr>
            <w:tcW w:w="2867" w:type="dxa"/>
            <w:shd w:val="clear" w:color="auto" w:fill="auto"/>
          </w:tcPr>
          <w:p w14:paraId="11C017FE" w14:textId="77777777" w:rsidR="00A07509" w:rsidRPr="00A07509" w:rsidRDefault="00A07509" w:rsidP="00A07509">
            <w:pPr>
              <w:spacing w:before="40"/>
              <w:rPr>
                <w:b/>
                <w:bCs/>
              </w:rPr>
            </w:pPr>
            <w:r w:rsidRPr="00A07509">
              <w:rPr>
                <w:b/>
                <w:bCs/>
              </w:rPr>
              <w:t xml:space="preserve">USŁUGI SPRZĘTEM BUDOWLANYM </w:t>
            </w:r>
          </w:p>
          <w:p w14:paraId="11652951" w14:textId="77777777" w:rsidR="00A07509" w:rsidRPr="00A07509" w:rsidRDefault="00A07509" w:rsidP="00A07509">
            <w:pPr>
              <w:spacing w:before="40"/>
              <w:rPr>
                <w:b/>
                <w:bCs/>
              </w:rPr>
            </w:pPr>
            <w:r w:rsidRPr="00A07509">
              <w:rPr>
                <w:b/>
                <w:bCs/>
              </w:rPr>
              <w:t>Krzysztof Rogala</w:t>
            </w:r>
          </w:p>
          <w:p w14:paraId="70EECB2F" w14:textId="77777777" w:rsidR="00A07509" w:rsidRPr="00A07509" w:rsidRDefault="00A07509" w:rsidP="00A07509">
            <w:pPr>
              <w:rPr>
                <w:b/>
                <w:bCs/>
              </w:rPr>
            </w:pPr>
            <w:r w:rsidRPr="00A07509">
              <w:rPr>
                <w:b/>
                <w:bCs/>
              </w:rPr>
              <w:t xml:space="preserve">Sobiałkowo 140 </w:t>
            </w:r>
          </w:p>
          <w:p w14:paraId="7BBA2EF2" w14:textId="13F5C436" w:rsidR="00A07509" w:rsidRPr="00A07509" w:rsidRDefault="00A07509" w:rsidP="00A07509">
            <w:pPr>
              <w:spacing w:after="40"/>
              <w:rPr>
                <w:b/>
                <w:bCs/>
              </w:rPr>
            </w:pPr>
            <w:r w:rsidRPr="00A07509">
              <w:rPr>
                <w:b/>
                <w:bCs/>
              </w:rPr>
              <w:t>63-910 Miejska Górka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0A80522" w14:textId="4B130DB2" w:rsidR="00A07509" w:rsidRPr="00A07509" w:rsidRDefault="00A07509" w:rsidP="00A07509">
            <w:pPr>
              <w:spacing w:before="120" w:after="120"/>
              <w:jc w:val="center"/>
              <w:rPr>
                <w:b/>
                <w:bCs/>
              </w:rPr>
            </w:pPr>
            <w:r w:rsidRPr="00A07509">
              <w:rPr>
                <w:b/>
                <w:bCs/>
              </w:rPr>
              <w:t xml:space="preserve">939 905.63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8D9AFB6" w14:textId="1599B9BE" w:rsidR="00A07509" w:rsidRPr="008A71BB" w:rsidRDefault="00A07509" w:rsidP="00A07509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236A21A" w14:textId="13CC902B" w:rsidR="00A07509" w:rsidRPr="00A07509" w:rsidRDefault="00A07509" w:rsidP="00A07509">
            <w:pPr>
              <w:spacing w:before="120" w:after="120"/>
              <w:jc w:val="center"/>
              <w:rPr>
                <w:b/>
                <w:bCs/>
              </w:rPr>
            </w:pPr>
            <w:r w:rsidRPr="00A07509">
              <w:rPr>
                <w:b/>
                <w:bCs/>
              </w:rPr>
              <w:t>36 m-</w:t>
            </w:r>
            <w:proofErr w:type="spellStart"/>
            <w:r w:rsidRPr="00A07509">
              <w:rPr>
                <w:b/>
                <w:bCs/>
              </w:rPr>
              <w:t>cy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14:paraId="54F56FC6" w14:textId="4DEB29AA" w:rsidR="00A07509" w:rsidRPr="008A71BB" w:rsidRDefault="00A07509" w:rsidP="00A07509">
            <w:pPr>
              <w:spacing w:before="120" w:after="120"/>
              <w:jc w:val="center"/>
            </w:pPr>
            <w:r>
              <w:t>Określone w projekcie umowy</w:t>
            </w:r>
          </w:p>
        </w:tc>
      </w:tr>
      <w:tr w:rsidR="00A07509" w:rsidRPr="00493F8C" w14:paraId="4FE1AE6B" w14:textId="77777777" w:rsidTr="006C07A8">
        <w:tc>
          <w:tcPr>
            <w:tcW w:w="706" w:type="dxa"/>
            <w:shd w:val="clear" w:color="auto" w:fill="auto"/>
            <w:vAlign w:val="center"/>
          </w:tcPr>
          <w:p w14:paraId="07397EBD" w14:textId="43B196A4" w:rsidR="00A07509" w:rsidRPr="008A71BB" w:rsidRDefault="00A07509" w:rsidP="00A07509">
            <w:pPr>
              <w:spacing w:before="120" w:after="120"/>
              <w:jc w:val="center"/>
            </w:pPr>
            <w:r>
              <w:t>8.</w:t>
            </w:r>
          </w:p>
        </w:tc>
        <w:tc>
          <w:tcPr>
            <w:tcW w:w="2867" w:type="dxa"/>
            <w:shd w:val="clear" w:color="auto" w:fill="auto"/>
          </w:tcPr>
          <w:p w14:paraId="6CAFBE93" w14:textId="77777777" w:rsidR="00A07509" w:rsidRPr="00A07509" w:rsidRDefault="00A07509" w:rsidP="00A07509">
            <w:pPr>
              <w:spacing w:before="40"/>
              <w:rPr>
                <w:b/>
                <w:bCs/>
              </w:rPr>
            </w:pPr>
            <w:r w:rsidRPr="00A07509">
              <w:rPr>
                <w:b/>
                <w:bCs/>
              </w:rPr>
              <w:t>Marek Żurek</w:t>
            </w:r>
          </w:p>
          <w:p w14:paraId="2D2F01EB" w14:textId="77777777" w:rsidR="00A07509" w:rsidRPr="00A07509" w:rsidRDefault="00A07509" w:rsidP="00A07509">
            <w:pPr>
              <w:spacing w:before="40"/>
              <w:rPr>
                <w:b/>
                <w:bCs/>
              </w:rPr>
            </w:pPr>
            <w:r w:rsidRPr="00A07509">
              <w:rPr>
                <w:b/>
                <w:bCs/>
              </w:rPr>
              <w:t>Zakład Usług Ogólnobudowlanych MAŻUR</w:t>
            </w:r>
          </w:p>
          <w:p w14:paraId="7F69593A" w14:textId="77777777" w:rsidR="00A07509" w:rsidRPr="00A07509" w:rsidRDefault="00A07509" w:rsidP="00A07509">
            <w:pPr>
              <w:rPr>
                <w:b/>
                <w:bCs/>
              </w:rPr>
            </w:pPr>
            <w:r w:rsidRPr="00A07509">
              <w:rPr>
                <w:b/>
                <w:bCs/>
              </w:rPr>
              <w:t xml:space="preserve">ul. Gajowa 1 </w:t>
            </w:r>
          </w:p>
          <w:p w14:paraId="43BFC41E" w14:textId="07910381" w:rsidR="00A07509" w:rsidRPr="00A07509" w:rsidRDefault="00A07509" w:rsidP="00A07509">
            <w:pPr>
              <w:spacing w:after="40"/>
              <w:rPr>
                <w:b/>
                <w:bCs/>
              </w:rPr>
            </w:pPr>
            <w:r w:rsidRPr="00A07509">
              <w:rPr>
                <w:b/>
                <w:bCs/>
              </w:rPr>
              <w:t>63-900 Rawicz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ED39A3A" w14:textId="34059EE3" w:rsidR="00A07509" w:rsidRPr="00A07509" w:rsidRDefault="00A07509" w:rsidP="00A07509">
            <w:pPr>
              <w:spacing w:before="120" w:after="120"/>
              <w:jc w:val="center"/>
              <w:rPr>
                <w:b/>
                <w:bCs/>
              </w:rPr>
            </w:pPr>
            <w:r w:rsidRPr="00A07509">
              <w:rPr>
                <w:b/>
                <w:bCs/>
              </w:rPr>
              <w:t>1 054 587.28 zł.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6D0690F" w14:textId="087E2BF3" w:rsidR="00A07509" w:rsidRPr="008A71BB" w:rsidRDefault="00A07509" w:rsidP="00A07509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5B0A97" w14:textId="2D20BE26" w:rsidR="00A07509" w:rsidRPr="00A07509" w:rsidRDefault="00A07509" w:rsidP="00A07509">
            <w:pPr>
              <w:spacing w:before="120" w:after="120"/>
              <w:jc w:val="center"/>
              <w:rPr>
                <w:b/>
                <w:bCs/>
              </w:rPr>
            </w:pPr>
            <w:r w:rsidRPr="00A07509">
              <w:rPr>
                <w:b/>
                <w:bCs/>
              </w:rPr>
              <w:t>36 m-</w:t>
            </w:r>
            <w:proofErr w:type="spellStart"/>
            <w:r w:rsidRPr="00A07509">
              <w:rPr>
                <w:b/>
                <w:bCs/>
              </w:rPr>
              <w:t>cy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14:paraId="33B207CA" w14:textId="0A96E59F" w:rsidR="00A07509" w:rsidRPr="008A71BB" w:rsidRDefault="00A07509" w:rsidP="00A07509">
            <w:pPr>
              <w:spacing w:before="120" w:after="120"/>
              <w:jc w:val="center"/>
            </w:pPr>
            <w:r>
              <w:t>Określone w projekcie umowy</w:t>
            </w:r>
          </w:p>
        </w:tc>
      </w:tr>
    </w:tbl>
    <w:p w14:paraId="0EA86BAD" w14:textId="26B94683" w:rsidR="00D01B75" w:rsidRDefault="00D01B75" w:rsidP="00D01B75">
      <w:pPr>
        <w:ind w:left="5940"/>
        <w:jc w:val="both"/>
        <w:rPr>
          <w:rFonts w:ascii="Arial" w:hAnsi="Arial" w:cs="Arial"/>
          <w:sz w:val="18"/>
          <w:szCs w:val="18"/>
        </w:rPr>
      </w:pPr>
    </w:p>
    <w:p w14:paraId="2CD2D9D8" w14:textId="2FFC0D89" w:rsidR="00D01B75" w:rsidRDefault="00D01B75" w:rsidP="00D01B75">
      <w:pPr>
        <w:ind w:left="5940"/>
        <w:jc w:val="both"/>
        <w:rPr>
          <w:rFonts w:ascii="Arial" w:hAnsi="Arial" w:cs="Arial"/>
          <w:sz w:val="18"/>
          <w:szCs w:val="18"/>
        </w:rPr>
      </w:pPr>
    </w:p>
    <w:p w14:paraId="73A000FB" w14:textId="77777777" w:rsidR="00D01B75" w:rsidRPr="00EC5766" w:rsidRDefault="00D01B75" w:rsidP="00D01B75">
      <w:pPr>
        <w:ind w:left="5940"/>
        <w:jc w:val="both"/>
        <w:rPr>
          <w:rFonts w:ascii="Arial" w:hAnsi="Arial" w:cs="Arial"/>
          <w:sz w:val="18"/>
          <w:szCs w:val="18"/>
        </w:rPr>
      </w:pPr>
    </w:p>
    <w:p w14:paraId="6E377F05" w14:textId="77777777" w:rsidR="00D01B75" w:rsidRPr="00B003C9" w:rsidRDefault="00D01B75" w:rsidP="00D01B75">
      <w:pPr>
        <w:ind w:left="5940"/>
        <w:jc w:val="center"/>
        <w:rPr>
          <w:sz w:val="18"/>
          <w:szCs w:val="18"/>
        </w:rPr>
      </w:pPr>
      <w:r w:rsidRPr="00B003C9">
        <w:rPr>
          <w:sz w:val="18"/>
          <w:szCs w:val="18"/>
        </w:rPr>
        <w:t>Dyrektor</w:t>
      </w:r>
    </w:p>
    <w:p w14:paraId="6210E557" w14:textId="77777777" w:rsidR="00D01B75" w:rsidRPr="00B003C9" w:rsidRDefault="00D01B75" w:rsidP="00D01B75">
      <w:pPr>
        <w:ind w:left="5940"/>
        <w:jc w:val="center"/>
        <w:rPr>
          <w:sz w:val="18"/>
          <w:szCs w:val="18"/>
        </w:rPr>
      </w:pPr>
      <w:r w:rsidRPr="00B003C9">
        <w:rPr>
          <w:sz w:val="18"/>
          <w:szCs w:val="18"/>
        </w:rPr>
        <w:t>Powiatowego Centrum Usług Wspólnych w Rawiczu</w:t>
      </w:r>
    </w:p>
    <w:p w14:paraId="3D3B24A1" w14:textId="77777777" w:rsidR="00D01B75" w:rsidRPr="00B003C9" w:rsidRDefault="00D01B75" w:rsidP="00D01B75">
      <w:pPr>
        <w:ind w:left="5940"/>
        <w:jc w:val="center"/>
        <w:rPr>
          <w:sz w:val="18"/>
          <w:szCs w:val="18"/>
        </w:rPr>
      </w:pPr>
    </w:p>
    <w:p w14:paraId="20F90F27" w14:textId="77777777" w:rsidR="00D01B75" w:rsidRPr="00B003C9" w:rsidRDefault="00D01B75" w:rsidP="00D01B75">
      <w:pPr>
        <w:ind w:left="5940"/>
        <w:jc w:val="center"/>
        <w:rPr>
          <w:sz w:val="18"/>
          <w:szCs w:val="18"/>
        </w:rPr>
      </w:pPr>
      <w:r w:rsidRPr="00B003C9">
        <w:rPr>
          <w:sz w:val="18"/>
          <w:szCs w:val="18"/>
        </w:rPr>
        <w:t>(-) Anna Kępa</w:t>
      </w:r>
    </w:p>
    <w:p w14:paraId="0C87A038" w14:textId="26E077D3" w:rsidR="00C236D3" w:rsidRDefault="00C236D3" w:rsidP="00A07509">
      <w:pPr>
        <w:spacing w:before="120" w:after="120"/>
        <w:jc w:val="both"/>
      </w:pPr>
    </w:p>
    <w:sectPr w:rsidR="00C236D3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0734C3" w14:textId="77777777" w:rsidR="00884167" w:rsidRDefault="00884167">
      <w:r>
        <w:separator/>
      </w:r>
    </w:p>
  </w:endnote>
  <w:endnote w:type="continuationSeparator" w:id="0">
    <w:p w14:paraId="76BFF30C" w14:textId="77777777" w:rsidR="00884167" w:rsidRDefault="008841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C1C57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2C0BA1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774523550"/>
      <w:docPartObj>
        <w:docPartGallery w:val="Page Numbers (Bottom of Page)"/>
        <w:docPartUnique/>
      </w:docPartObj>
    </w:sdtPr>
    <w:sdtEndPr/>
    <w:sdtContent>
      <w:p w14:paraId="2A011B4D" w14:textId="7E7C55CA" w:rsidR="00FB7603" w:rsidRDefault="00FB760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BD76168" w14:textId="10344230" w:rsidR="009F189D" w:rsidRPr="00FB7603" w:rsidRDefault="009F189D" w:rsidP="00FB7603">
    <w:pPr>
      <w:pStyle w:val="Stopka"/>
      <w:tabs>
        <w:tab w:val="clear" w:pos="4536"/>
      </w:tabs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143A6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310413B" w14:textId="77777777" w:rsidR="009F189D" w:rsidRDefault="009F189D">
    <w:pPr>
      <w:pStyle w:val="Stopka"/>
      <w:tabs>
        <w:tab w:val="clear" w:pos="4536"/>
      </w:tabs>
      <w:jc w:val="center"/>
    </w:pPr>
  </w:p>
  <w:p w14:paraId="71A336EE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62900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577C94" w14:textId="77777777" w:rsidR="00884167" w:rsidRDefault="00884167">
      <w:r>
        <w:separator/>
      </w:r>
    </w:p>
  </w:footnote>
  <w:footnote w:type="continuationSeparator" w:id="0">
    <w:p w14:paraId="0F6F3227" w14:textId="77777777" w:rsidR="00884167" w:rsidRDefault="008841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1F195A"/>
    <w:multiLevelType w:val="hybridMultilevel"/>
    <w:tmpl w:val="381C04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536F"/>
    <w:rsid w:val="00007727"/>
    <w:rsid w:val="00017720"/>
    <w:rsid w:val="00035488"/>
    <w:rsid w:val="000D7F25"/>
    <w:rsid w:val="000E00E5"/>
    <w:rsid w:val="00173B20"/>
    <w:rsid w:val="001C69FF"/>
    <w:rsid w:val="0023318D"/>
    <w:rsid w:val="002C7546"/>
    <w:rsid w:val="003342A9"/>
    <w:rsid w:val="003A536F"/>
    <w:rsid w:val="003D72FD"/>
    <w:rsid w:val="00423179"/>
    <w:rsid w:val="00490DC0"/>
    <w:rsid w:val="00493F8C"/>
    <w:rsid w:val="004B73BC"/>
    <w:rsid w:val="004C7E9B"/>
    <w:rsid w:val="00562900"/>
    <w:rsid w:val="006152E2"/>
    <w:rsid w:val="0069085C"/>
    <w:rsid w:val="006C07A8"/>
    <w:rsid w:val="00843263"/>
    <w:rsid w:val="00861E75"/>
    <w:rsid w:val="00884167"/>
    <w:rsid w:val="008A71BB"/>
    <w:rsid w:val="00927394"/>
    <w:rsid w:val="009D19BD"/>
    <w:rsid w:val="009F189D"/>
    <w:rsid w:val="00A07509"/>
    <w:rsid w:val="00A80738"/>
    <w:rsid w:val="00C236D3"/>
    <w:rsid w:val="00C659E2"/>
    <w:rsid w:val="00CB0802"/>
    <w:rsid w:val="00D01B75"/>
    <w:rsid w:val="00D7128F"/>
    <w:rsid w:val="00EA3476"/>
    <w:rsid w:val="00F95C33"/>
    <w:rsid w:val="00FB760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CEE0006"/>
  <w15:docId w15:val="{A144B2BB-B1AD-45F3-B45B-01DE181D1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3342A9"/>
  </w:style>
  <w:style w:type="paragraph" w:customStyle="1" w:styleId="pkt">
    <w:name w:val="pkt"/>
    <w:basedOn w:val="Normalny"/>
    <w:rsid w:val="003342A9"/>
    <w:pPr>
      <w:suppressAutoHyphens/>
      <w:spacing w:before="60" w:after="60"/>
      <w:ind w:left="851" w:hanging="295"/>
      <w:jc w:val="both"/>
    </w:pPr>
    <w:rPr>
      <w:sz w:val="24"/>
      <w:lang w:eastAsia="ar-SA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3342A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3342A9"/>
    <w:rPr>
      <w:sz w:val="16"/>
      <w:szCs w:val="16"/>
    </w:rPr>
  </w:style>
  <w:style w:type="paragraph" w:styleId="Akapitzlist">
    <w:name w:val="List Paragraph"/>
    <w:basedOn w:val="Normalny"/>
    <w:uiPriority w:val="34"/>
    <w:qFormat/>
    <w:rsid w:val="00A07509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uiPriority w:val="99"/>
    <w:rsid w:val="00FB76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nu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36</TotalTime>
  <Pages>1</Pages>
  <Words>366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mwnuk</dc:creator>
  <cp:lastModifiedBy>Magdalena Wnuk</cp:lastModifiedBy>
  <cp:revision>6</cp:revision>
  <cp:lastPrinted>2020-05-27T09:56:00Z</cp:lastPrinted>
  <dcterms:created xsi:type="dcterms:W3CDTF">2020-05-27T09:20:00Z</dcterms:created>
  <dcterms:modified xsi:type="dcterms:W3CDTF">2020-05-27T10:03:00Z</dcterms:modified>
</cp:coreProperties>
</file>