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19D88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5253209" w14:textId="394655F5" w:rsidR="008D2AB8" w:rsidRPr="0022732C" w:rsidRDefault="006B07D9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8D2AB8" w:rsidRPr="0022732C">
        <w:rPr>
          <w:b/>
          <w:sz w:val="28"/>
          <w:szCs w:val="30"/>
        </w:rPr>
        <w:t>FORMULARZ OFERTY</w:t>
      </w:r>
    </w:p>
    <w:p w14:paraId="5EFD75F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CA421E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FB5A78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6E9F07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7BAE51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7F27CF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41F59">
        <w:rPr>
          <w:sz w:val="22"/>
          <w:lang w:val="de-DE"/>
        </w:rPr>
        <w:t>……………………………………………………………………………………………..</w:t>
      </w:r>
    </w:p>
    <w:p w14:paraId="1CAFF32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41F59">
        <w:rPr>
          <w:sz w:val="22"/>
          <w:lang w:val="de-DE"/>
        </w:rPr>
        <w:t>…………………………………………………………………………………………….</w:t>
      </w:r>
    </w:p>
    <w:p w14:paraId="250F211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074481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7FF708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D8DC044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215D1E4" w14:textId="77777777" w:rsidR="008F3C42" w:rsidRPr="008F3C42" w:rsidRDefault="008F3C42" w:rsidP="008D2AB8">
      <w:pPr>
        <w:ind w:right="-110"/>
        <w:rPr>
          <w:b/>
        </w:rPr>
      </w:pPr>
      <w:r w:rsidRPr="008F3C42">
        <w:rPr>
          <w:b/>
        </w:rPr>
        <w:t>Akademia Górniczo - Hutnicza</w:t>
      </w:r>
    </w:p>
    <w:p w14:paraId="1A21BB7F" w14:textId="77777777" w:rsidR="008F3C42" w:rsidRPr="008F3C42" w:rsidRDefault="008F3C42" w:rsidP="008D2AB8">
      <w:pPr>
        <w:ind w:right="-110"/>
        <w:rPr>
          <w:b/>
        </w:rPr>
      </w:pPr>
      <w:r w:rsidRPr="008F3C42">
        <w:rPr>
          <w:b/>
        </w:rPr>
        <w:t>im. Stanisława Staszica w Krakowie</w:t>
      </w:r>
    </w:p>
    <w:p w14:paraId="1B22BC4D" w14:textId="77777777" w:rsidR="008D2AB8" w:rsidRDefault="008F3C42" w:rsidP="008D2AB8">
      <w:pPr>
        <w:ind w:right="-110"/>
        <w:rPr>
          <w:b/>
        </w:rPr>
      </w:pPr>
      <w:r w:rsidRPr="008F3C4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E9E9331" w14:textId="77777777" w:rsidR="008D2AB8" w:rsidRDefault="008F3C42" w:rsidP="008D2AB8">
      <w:pPr>
        <w:ind w:right="-110"/>
        <w:rPr>
          <w:b/>
        </w:rPr>
      </w:pPr>
      <w:r w:rsidRPr="008F3C42">
        <w:rPr>
          <w:b/>
        </w:rPr>
        <w:t>Al. Mickiewicza</w:t>
      </w:r>
      <w:r w:rsidR="008D2AB8">
        <w:rPr>
          <w:b/>
        </w:rPr>
        <w:t xml:space="preserve"> </w:t>
      </w:r>
      <w:r w:rsidRPr="008F3C42">
        <w:rPr>
          <w:b/>
        </w:rPr>
        <w:t>30</w:t>
      </w:r>
      <w:r w:rsidR="008D2AB8">
        <w:rPr>
          <w:b/>
        </w:rPr>
        <w:t xml:space="preserve"> </w:t>
      </w:r>
    </w:p>
    <w:p w14:paraId="448181A3" w14:textId="77777777" w:rsidR="008D2AB8" w:rsidRDefault="008F3C42" w:rsidP="008D2AB8">
      <w:pPr>
        <w:rPr>
          <w:b/>
        </w:rPr>
      </w:pPr>
      <w:r w:rsidRPr="008F3C42">
        <w:rPr>
          <w:b/>
        </w:rPr>
        <w:t>30-059</w:t>
      </w:r>
      <w:r w:rsidR="008D2AB8">
        <w:rPr>
          <w:b/>
        </w:rPr>
        <w:t xml:space="preserve"> </w:t>
      </w:r>
      <w:r w:rsidRPr="008F3C42">
        <w:rPr>
          <w:b/>
        </w:rPr>
        <w:t>Kraków</w:t>
      </w:r>
      <w:r w:rsidR="008D2AB8">
        <w:rPr>
          <w:b/>
        </w:rPr>
        <w:t xml:space="preserve">,  </w:t>
      </w:r>
    </w:p>
    <w:p w14:paraId="375724F4" w14:textId="77777777" w:rsidR="008D2AB8" w:rsidRDefault="008D2AB8" w:rsidP="008D2AB8">
      <w:pPr>
        <w:ind w:firstLine="3969"/>
        <w:rPr>
          <w:b/>
        </w:rPr>
      </w:pPr>
    </w:p>
    <w:p w14:paraId="25317D35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41F59" w:rsidRPr="00441F59">
        <w:rPr>
          <w:b/>
        </w:rPr>
        <w:t>dostawa i uruchomienie systemu do trawienia i nanoszenia warstw wraz z wyposażeniem dla Katedry Elektroniki - KC-zp.272-191/20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5CA62D64" w14:textId="77777777" w:rsidR="006B07D9" w:rsidRDefault="006B07D9" w:rsidP="006B07D9">
      <w:pPr>
        <w:widowControl w:val="0"/>
        <w:spacing w:line="264" w:lineRule="auto"/>
        <w:ind w:right="1"/>
        <w:rPr>
          <w:b/>
        </w:rPr>
      </w:pPr>
    </w:p>
    <w:p w14:paraId="6417C75B" w14:textId="32BECC08" w:rsidR="006B07D9" w:rsidRPr="00891FC5" w:rsidRDefault="006B07D9" w:rsidP="006B07D9">
      <w:pPr>
        <w:widowControl w:val="0"/>
        <w:spacing w:line="264" w:lineRule="auto"/>
        <w:ind w:right="1"/>
        <w:rPr>
          <w:b/>
        </w:rPr>
      </w:pPr>
      <w:r w:rsidRPr="00891FC5">
        <w:rPr>
          <w:b/>
        </w:rPr>
        <w:t>Cena netto:   .........................................................................PLN</w:t>
      </w:r>
    </w:p>
    <w:p w14:paraId="16EE3310" w14:textId="77777777" w:rsidR="006B07D9" w:rsidRPr="00891FC5" w:rsidRDefault="006B07D9" w:rsidP="006B07D9">
      <w:pPr>
        <w:widowControl w:val="0"/>
        <w:spacing w:line="264" w:lineRule="auto"/>
        <w:ind w:right="1"/>
        <w:rPr>
          <w:b/>
        </w:rPr>
      </w:pPr>
    </w:p>
    <w:p w14:paraId="7F47E591" w14:textId="6E28310A" w:rsidR="006B07D9" w:rsidRPr="00891FC5" w:rsidRDefault="006B07D9" w:rsidP="006B07D9">
      <w:pPr>
        <w:widowControl w:val="0"/>
        <w:spacing w:line="264" w:lineRule="auto"/>
        <w:ind w:right="1"/>
        <w:rPr>
          <w:b/>
        </w:rPr>
      </w:pPr>
      <w:r w:rsidRPr="00891FC5">
        <w:rPr>
          <w:b/>
        </w:rPr>
        <w:t>Cena brutto: .........................................................................PLN</w:t>
      </w:r>
    </w:p>
    <w:p w14:paraId="043EE104" w14:textId="77777777" w:rsidR="006B07D9" w:rsidRPr="00891FC5" w:rsidRDefault="006B07D9" w:rsidP="006B07D9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B4B1B4F" w14:textId="6CDF54C0" w:rsidR="006B07D9" w:rsidRPr="00891FC5" w:rsidRDefault="006B07D9" w:rsidP="006B07D9">
      <w:pPr>
        <w:widowControl w:val="0"/>
        <w:spacing w:line="264" w:lineRule="auto"/>
        <w:ind w:right="1"/>
        <w:jc w:val="both"/>
      </w:pPr>
      <w:r w:rsidRPr="00891FC5">
        <w:t>Słownie brutto:</w:t>
      </w:r>
      <w:r w:rsidR="00891FC5">
        <w:t xml:space="preserve"> </w:t>
      </w:r>
      <w:bookmarkStart w:id="0" w:name="_GoBack"/>
      <w:bookmarkEnd w:id="0"/>
      <w:r w:rsidRPr="00891FC5">
        <w:t>.......................................................................................................................</w:t>
      </w:r>
    </w:p>
    <w:p w14:paraId="0B63A322" w14:textId="77777777" w:rsidR="006B07D9" w:rsidRPr="00891FC5" w:rsidRDefault="006B07D9" w:rsidP="006B07D9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8760587" w14:textId="77777777" w:rsidR="006B07D9" w:rsidRDefault="006B07D9" w:rsidP="006B07D9">
      <w:pPr>
        <w:pStyle w:val="Tekstpodstawowy"/>
      </w:pPr>
      <w:r w:rsidRPr="00891FC5">
        <w:t>Powyższa cena zawiera podatek VAT w wysokości .......... % tj.…………………….PLN</w:t>
      </w:r>
    </w:p>
    <w:p w14:paraId="769D288D" w14:textId="4103A2DA" w:rsidR="008D2AB8" w:rsidRDefault="001F24DE" w:rsidP="008D2AB8">
      <w:pPr>
        <w:tabs>
          <w:tab w:val="right" w:pos="9000"/>
        </w:tabs>
      </w:pPr>
      <w:r>
        <w:t>System zawiera następujące elementy:</w:t>
      </w:r>
    </w:p>
    <w:tbl>
      <w:tblPr>
        <w:tblW w:w="9782" w:type="dxa"/>
        <w:tblInd w:w="-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6662"/>
        <w:gridCol w:w="2552"/>
      </w:tblGrid>
      <w:tr w:rsidR="00C65FAA" w14:paraId="08DFEF78" w14:textId="77777777" w:rsidTr="006B07D9">
        <w:trPr>
          <w:trHeight w:val="45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29A250" w14:textId="77777777" w:rsidR="00C65FAA" w:rsidRDefault="00C65FAA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L.p.</w:t>
            </w:r>
          </w:p>
        </w:tc>
        <w:tc>
          <w:tcPr>
            <w:tcW w:w="66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44788F" w14:textId="77777777" w:rsidR="00C65FAA" w:rsidRDefault="00C65FAA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Nazwa produktu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D1C0D9" w14:textId="0729D06F" w:rsidR="00C65FAA" w:rsidRDefault="00C65FAA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Należy wpisać nazwę producenta, </w:t>
            </w:r>
            <w:r w:rsidR="001E1FEB">
              <w:rPr>
                <w:b/>
                <w:sz w:val="18"/>
                <w:szCs w:val="20"/>
              </w:rPr>
              <w:t>typ</w:t>
            </w:r>
          </w:p>
        </w:tc>
      </w:tr>
      <w:tr w:rsidR="00C65FAA" w14:paraId="07528AA8" w14:textId="77777777" w:rsidTr="006B07D9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28FA2" w14:textId="66D450D7" w:rsidR="00C65FAA" w:rsidRDefault="00C65FA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D06CE" w14:textId="77777777" w:rsidR="00C65FAA" w:rsidRDefault="00C65F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AD537" w14:textId="77777777" w:rsidR="00C65FAA" w:rsidRDefault="00C65F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1E1FEB" w14:paraId="260DA9F7" w14:textId="77777777" w:rsidTr="006B07D9">
        <w:trPr>
          <w:trHeight w:val="2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032F" w14:textId="6C75291F" w:rsidR="001E1FEB" w:rsidRPr="00C65FAA" w:rsidRDefault="001E1FEB" w:rsidP="001E1FEB">
            <w:pPr>
              <w:ind w:right="213"/>
            </w:pPr>
            <w: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CE5BC" w14:textId="4C8171FA" w:rsidR="001E1FEB" w:rsidRPr="00C65FAA" w:rsidRDefault="001E1FEB" w:rsidP="001E1FEB">
            <w:pPr>
              <w:spacing w:line="276" w:lineRule="auto"/>
            </w:pPr>
            <w:r>
              <w:t>Komora procesowa z wyposażeniem (stelaż, systemy pompowe)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37F5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  <w:tr w:rsidR="001E1FEB" w14:paraId="343C7453" w14:textId="77777777" w:rsidTr="006B07D9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E3B26" w14:textId="64001DB7" w:rsidR="001E1FEB" w:rsidRPr="00C65FAA" w:rsidRDefault="001E1FEB" w:rsidP="001E1FEB">
            <w:pPr>
              <w:ind w:right="213"/>
            </w:pPr>
            <w: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1983" w14:textId="2F8A2F5E" w:rsidR="001E1FEB" w:rsidRPr="00C65FAA" w:rsidRDefault="001E1FEB" w:rsidP="001E1FEB">
            <w:r>
              <w:t>Manipulator 2 osiowy komory procesowe</w:t>
            </w:r>
            <w:r>
              <w:rPr>
                <w:lang w:val="en-US"/>
              </w:rPr>
              <w:t>j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A868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  <w:tr w:rsidR="001E1FEB" w14:paraId="218DEC46" w14:textId="77777777" w:rsidTr="006B07D9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6621" w14:textId="5B2C06A7" w:rsidR="001E1FEB" w:rsidRPr="00C65FAA" w:rsidRDefault="001E1FEB" w:rsidP="001E1FEB">
            <w:pPr>
              <w:ind w:right="213"/>
            </w:pPr>
            <w: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A886" w14:textId="281897C7" w:rsidR="001E1FEB" w:rsidRPr="00C65FAA" w:rsidRDefault="001E1FEB" w:rsidP="001E1FEB">
            <w:r>
              <w:t>Źródło jonów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00C9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  <w:tr w:rsidR="001E1FEB" w14:paraId="744FA850" w14:textId="77777777" w:rsidTr="006B07D9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DF752" w14:textId="19740594" w:rsidR="001E1FEB" w:rsidRPr="00C65FAA" w:rsidRDefault="001E1FEB" w:rsidP="001E1FEB">
            <w:pPr>
              <w:ind w:right="213"/>
            </w:pPr>
            <w: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DFFB" w14:textId="072F5550" w:rsidR="001E1FEB" w:rsidRPr="00C65FAA" w:rsidRDefault="001E1FEB" w:rsidP="001E1FEB">
            <w:r>
              <w:t>2 calowe źródła magnetronowe DC i RF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E55D5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  <w:tr w:rsidR="001E1FEB" w14:paraId="5A5FEC87" w14:textId="77777777" w:rsidTr="006B07D9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0065" w14:textId="20579376" w:rsidR="001E1FEB" w:rsidRPr="00C65FAA" w:rsidRDefault="001E1FEB" w:rsidP="001E1FEB">
            <w:pPr>
              <w:ind w:right="213"/>
            </w:pPr>
            <w: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FBEF" w14:textId="30974B0A" w:rsidR="001E1FEB" w:rsidRPr="00C65FAA" w:rsidRDefault="001E1FEB" w:rsidP="001E1FEB">
            <w:r>
              <w:rPr>
                <w:rFonts w:eastAsia="Calibri"/>
                <w:lang w:val="en-US" w:eastAsia="en-US"/>
              </w:rPr>
              <w:t>M</w:t>
            </w:r>
            <w:proofErr w:type="spellStart"/>
            <w:r>
              <w:rPr>
                <w:rFonts w:eastAsia="Calibri"/>
                <w:lang w:eastAsia="en-US"/>
              </w:rPr>
              <w:t>agnetronowy</w:t>
            </w:r>
            <w:proofErr w:type="spellEnd"/>
            <w:r>
              <w:rPr>
                <w:rFonts w:eastAsia="Calibri"/>
                <w:lang w:eastAsia="en-US"/>
              </w:rPr>
              <w:t xml:space="preserve"> zasilacz RF z </w:t>
            </w:r>
            <w:proofErr w:type="spellStart"/>
            <w:r>
              <w:rPr>
                <w:rFonts w:eastAsia="Calibri"/>
                <w:lang w:eastAsia="en-US"/>
              </w:rPr>
              <w:t>matchbox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C01D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  <w:tr w:rsidR="001E1FEB" w14:paraId="7A2C304A" w14:textId="77777777" w:rsidTr="006B07D9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E8A3" w14:textId="5CA3436C" w:rsidR="001E1FEB" w:rsidRPr="00C65FAA" w:rsidRDefault="001E1FEB" w:rsidP="001E1FEB">
            <w:pPr>
              <w:ind w:right="213"/>
            </w:pPr>
            <w: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76C7" w14:textId="09EE18A8" w:rsidR="001E1FEB" w:rsidRPr="00C65FAA" w:rsidRDefault="001E1FEB" w:rsidP="001E1FEB">
            <w:r>
              <w:rPr>
                <w:rFonts w:eastAsia="Calibri"/>
                <w:bCs/>
                <w:lang w:val="en-US" w:eastAsia="en-US"/>
              </w:rPr>
              <w:t>M</w:t>
            </w:r>
            <w:proofErr w:type="spellStart"/>
            <w:r>
              <w:rPr>
                <w:rFonts w:eastAsia="Calibri"/>
                <w:bCs/>
                <w:lang w:eastAsia="en-US"/>
              </w:rPr>
              <w:t>agnetronowy</w:t>
            </w:r>
            <w:proofErr w:type="spellEnd"/>
            <w:r>
              <w:rPr>
                <w:rFonts w:eastAsia="Calibri"/>
                <w:bCs/>
                <w:lang w:eastAsia="en-US"/>
              </w:rPr>
              <w:t xml:space="preserve"> zasilacz DC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87A9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  <w:tr w:rsidR="001E1FEB" w14:paraId="2FF52E92" w14:textId="77777777" w:rsidTr="006B07D9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752E" w14:textId="15CDE23E" w:rsidR="001E1FEB" w:rsidRPr="00C65FAA" w:rsidRDefault="001E1FEB" w:rsidP="001E1FEB">
            <w:pPr>
              <w:ind w:right="213"/>
            </w:pPr>
            <w: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2792" w14:textId="7363BC7A" w:rsidR="001E1FEB" w:rsidRPr="00C65FAA" w:rsidRDefault="001E1FEB" w:rsidP="001E1FEB">
            <w:r>
              <w:t>System pompowy komory załadowczej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FF48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  <w:tr w:rsidR="001E1FEB" w14:paraId="4DB47B76" w14:textId="77777777" w:rsidTr="006B07D9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86077" w14:textId="1976A85C" w:rsidR="001E1FEB" w:rsidRPr="00C65FAA" w:rsidRDefault="001E1FEB" w:rsidP="001E1FEB">
            <w:pPr>
              <w:ind w:right="213"/>
            </w:pPr>
            <w: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B5BC" w14:textId="2660833B" w:rsidR="001E1FEB" w:rsidRPr="00C65FAA" w:rsidRDefault="00CF5B37" w:rsidP="001E1FEB">
            <w:r>
              <w:t>Jednostka sterująca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B48E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  <w:tr w:rsidR="001E1FEB" w14:paraId="5CF4339C" w14:textId="77777777" w:rsidTr="006B07D9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2979" w14:textId="4A2DC2CD" w:rsidR="001E1FEB" w:rsidRPr="00C65FAA" w:rsidRDefault="001E1FEB" w:rsidP="001E1FEB">
            <w:pPr>
              <w:ind w:right="213"/>
            </w:pPr>
            <w: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C500" w14:textId="37979587" w:rsidR="001E1FEB" w:rsidRPr="00C65FAA" w:rsidRDefault="001E1FEB" w:rsidP="001E1FEB">
            <w:r>
              <w:t>Oprogramowanie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53C3" w14:textId="77777777" w:rsidR="001E1FEB" w:rsidRDefault="001E1FEB" w:rsidP="001E1FEB">
            <w:pPr>
              <w:ind w:right="425"/>
              <w:rPr>
                <w:sz w:val="18"/>
                <w:szCs w:val="20"/>
              </w:rPr>
            </w:pPr>
          </w:p>
        </w:tc>
      </w:tr>
    </w:tbl>
    <w:p w14:paraId="6D73B00F" w14:textId="7348F68D" w:rsidR="003B36B6" w:rsidRDefault="008D2AB8" w:rsidP="003B36B6">
      <w:pPr>
        <w:pStyle w:val="Tekstpodstawowy"/>
      </w:pPr>
      <w:r>
        <w:lastRenderedPageBreak/>
        <w:t xml:space="preserve">Termin realizacji umowy: </w:t>
      </w:r>
      <w:r w:rsidR="003B36B6">
        <w:rPr>
          <w:b w:val="0"/>
        </w:rPr>
        <w:t xml:space="preserve">dostawa </w:t>
      </w:r>
      <w:r w:rsidR="00441F59">
        <w:rPr>
          <w:b w:val="0"/>
        </w:rPr>
        <w:t>…… miesięcy od daty podpisania umowy</w:t>
      </w:r>
      <w:r w:rsidR="003B36B6">
        <w:rPr>
          <w:b w:val="0"/>
        </w:rPr>
        <w:t>.</w:t>
      </w:r>
      <w:r w:rsidR="00441F59">
        <w:rPr>
          <w:b w:val="0"/>
        </w:rPr>
        <w:t xml:space="preserve"> </w:t>
      </w:r>
      <w:r w:rsidR="00441F59" w:rsidRPr="00441F59">
        <w:rPr>
          <w:b w:val="0"/>
          <w:highlight w:val="yellow"/>
        </w:rPr>
        <w:t>(kryterium oceny ofert)</w:t>
      </w:r>
    </w:p>
    <w:p w14:paraId="0A3629A9" w14:textId="77777777" w:rsidR="0033026F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>Okres udzielonej gwarancji:</w:t>
      </w:r>
      <w:r w:rsidRPr="00FB1B4F">
        <w:t xml:space="preserve"> </w:t>
      </w:r>
      <w:r w:rsidR="00441F59">
        <w:t xml:space="preserve">….. miesięcy </w:t>
      </w:r>
      <w:r w:rsidR="002B1543">
        <w:t>(</w:t>
      </w:r>
      <w:r w:rsidR="002B1543" w:rsidRPr="0022732C">
        <w:rPr>
          <w:i/>
          <w:highlight w:val="yellow"/>
        </w:rPr>
        <w:t>kryterium oceny ofert)</w:t>
      </w:r>
    </w:p>
    <w:p w14:paraId="5AE8F5C2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6290A9D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F88FB88" w14:textId="77777777" w:rsidR="008D2AB8" w:rsidRDefault="008D2AB8" w:rsidP="008D2AB8">
      <w:pPr>
        <w:jc w:val="both"/>
        <w:rPr>
          <w:sz w:val="18"/>
          <w:szCs w:val="18"/>
        </w:rPr>
      </w:pPr>
    </w:p>
    <w:p w14:paraId="252669B9" w14:textId="77777777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DB2A577" w14:textId="77777777" w:rsidR="00FE545C" w:rsidRPr="003B36B6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 w:rsidRPr="003B36B6">
        <w:rPr>
          <w:color w:val="000000"/>
          <w:sz w:val="22"/>
          <w:szCs w:val="22"/>
          <w:lang w:eastAsia="ar-SA"/>
        </w:rPr>
        <w:t>ofertą przez okres 60 dni od dnia upływu terminu składania ofert.</w:t>
      </w:r>
    </w:p>
    <w:p w14:paraId="5982961A" w14:textId="7777777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B36B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3B36B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3B36B6">
        <w:rPr>
          <w:color w:val="000000"/>
          <w:sz w:val="22"/>
          <w:szCs w:val="22"/>
        </w:rPr>
        <w:t xml:space="preserve"> i nie wnosimy do nich żadnych zastrzeżeń.</w:t>
      </w:r>
    </w:p>
    <w:p w14:paraId="01C5556A" w14:textId="77777777" w:rsidR="00FE545C" w:rsidRPr="003B36B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3B36B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6A818D" w14:textId="77777777" w:rsidR="00FE545C" w:rsidRPr="003B36B6" w:rsidRDefault="00FE545C" w:rsidP="00FE545C">
      <w:pPr>
        <w:ind w:left="360"/>
        <w:jc w:val="both"/>
        <w:rPr>
          <w:i/>
          <w:sz w:val="22"/>
          <w:szCs w:val="22"/>
        </w:rPr>
      </w:pPr>
      <w:r w:rsidRPr="003B36B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F8C0FD" w14:textId="77777777" w:rsidR="00FE545C" w:rsidRPr="003B36B6" w:rsidRDefault="00FE545C" w:rsidP="00FE545C">
      <w:pPr>
        <w:ind w:left="360"/>
        <w:jc w:val="both"/>
        <w:rPr>
          <w:i/>
          <w:sz w:val="22"/>
          <w:szCs w:val="22"/>
        </w:rPr>
      </w:pPr>
      <w:r w:rsidRPr="003B36B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C106E50" w14:textId="77777777" w:rsidR="00FE545C" w:rsidRPr="003B36B6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B36B6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6D64B76F" w14:textId="77777777" w:rsidR="00FE545C" w:rsidRPr="003B36B6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B36B6">
        <w:rPr>
          <w:sz w:val="20"/>
          <w:szCs w:val="22"/>
        </w:rPr>
        <w:t>po zakończeniu postępowania wadium należy zwrócić.</w:t>
      </w:r>
      <w:r w:rsidRPr="003B36B6">
        <w:rPr>
          <w:rStyle w:val="Odwoanieprzypisudolnego"/>
          <w:sz w:val="20"/>
          <w:szCs w:val="22"/>
        </w:rPr>
        <w:footnoteReference w:id="1"/>
      </w:r>
    </w:p>
    <w:p w14:paraId="4BDE00A4" w14:textId="77777777" w:rsidR="00FE545C" w:rsidRPr="003B36B6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B36B6">
        <w:rPr>
          <w:sz w:val="20"/>
          <w:szCs w:val="22"/>
        </w:rPr>
        <w:t>Bank: ........................................................................</w:t>
      </w:r>
    </w:p>
    <w:p w14:paraId="1ECB779C" w14:textId="77777777" w:rsidR="00FE545C" w:rsidRPr="003B36B6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B36B6">
        <w:rPr>
          <w:sz w:val="20"/>
          <w:szCs w:val="22"/>
        </w:rPr>
        <w:t>Nr konta ....................................................................</w:t>
      </w:r>
    </w:p>
    <w:p w14:paraId="7EB861F3" w14:textId="77777777" w:rsidR="00FE545C" w:rsidRPr="003B36B6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B36B6">
        <w:rPr>
          <w:sz w:val="20"/>
          <w:szCs w:val="22"/>
        </w:rPr>
        <w:t>Inne ...........................................................................</w:t>
      </w:r>
    </w:p>
    <w:p w14:paraId="0292B605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2549DD88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D9257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3FA1D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25EE13C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F38533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13846D2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46261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EF104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0EEC1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1EB12655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D5C58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C859E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EDC95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185B6E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A78488C" w14:textId="77777777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3842EE6" w14:textId="77777777"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1081A21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EDF1F1C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B934B5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C280529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65A9DAE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D60075D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80724AC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516A292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0676479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98660F5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342592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3638902" w14:textId="77777777"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C8BE904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7E772FBE" w14:textId="77777777" w:rsidR="00FE545C" w:rsidRDefault="00FE545C" w:rsidP="00FE545C">
      <w:pPr>
        <w:jc w:val="both"/>
        <w:rPr>
          <w:sz w:val="22"/>
          <w:szCs w:val="22"/>
        </w:rPr>
      </w:pPr>
    </w:p>
    <w:p w14:paraId="3D6F7E70" w14:textId="77777777" w:rsidR="00DA4CF7" w:rsidRDefault="00DA4CF7" w:rsidP="00DA4CF7">
      <w:pPr>
        <w:jc w:val="center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Formularz oferty należy sporządzić w postaci elektronicznej i podpisać kwalifikowanym podpisem elektronicznym</w:t>
      </w:r>
    </w:p>
    <w:p w14:paraId="7952769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6B21DC" w14:textId="77777777" w:rsidR="00481E94" w:rsidRDefault="00481E94">
      <w:r>
        <w:separator/>
      </w:r>
    </w:p>
  </w:endnote>
  <w:endnote w:type="continuationSeparator" w:id="0">
    <w:p w14:paraId="24FDB618" w14:textId="77777777" w:rsidR="00481E94" w:rsidRDefault="00481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AC780" w14:textId="77777777" w:rsidR="008F3C42" w:rsidRDefault="008F3C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AC785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F8178" w14:textId="77777777" w:rsidR="008F3C42" w:rsidRDefault="008F3C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2D36B2" w14:textId="77777777" w:rsidR="00481E94" w:rsidRDefault="00481E94">
      <w:r>
        <w:separator/>
      </w:r>
    </w:p>
  </w:footnote>
  <w:footnote w:type="continuationSeparator" w:id="0">
    <w:p w14:paraId="1AF0A131" w14:textId="77777777" w:rsidR="00481E94" w:rsidRDefault="00481E94">
      <w:r>
        <w:continuationSeparator/>
      </w:r>
    </w:p>
  </w:footnote>
  <w:footnote w:id="1">
    <w:p w14:paraId="7658C77A" w14:textId="77777777"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46E97CD2" w14:textId="77777777"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14:paraId="0666548B" w14:textId="77777777"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878B6" w14:textId="77777777" w:rsidR="008F3C42" w:rsidRDefault="008F3C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03A9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D8DF8A" w14:textId="77777777" w:rsidR="008F3C42" w:rsidRDefault="008F3C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79F"/>
    <w:rsid w:val="00012286"/>
    <w:rsid w:val="000146E3"/>
    <w:rsid w:val="00015D95"/>
    <w:rsid w:val="000324F2"/>
    <w:rsid w:val="00071CCC"/>
    <w:rsid w:val="000B731D"/>
    <w:rsid w:val="000D6134"/>
    <w:rsid w:val="000E09C7"/>
    <w:rsid w:val="000F6589"/>
    <w:rsid w:val="00106636"/>
    <w:rsid w:val="00116EC6"/>
    <w:rsid w:val="001801DD"/>
    <w:rsid w:val="001A7B6D"/>
    <w:rsid w:val="001D4612"/>
    <w:rsid w:val="001E1FEB"/>
    <w:rsid w:val="001F24DE"/>
    <w:rsid w:val="00207E98"/>
    <w:rsid w:val="00263175"/>
    <w:rsid w:val="002723B0"/>
    <w:rsid w:val="002B1543"/>
    <w:rsid w:val="00315A4A"/>
    <w:rsid w:val="0033026F"/>
    <w:rsid w:val="003874B7"/>
    <w:rsid w:val="003B36B6"/>
    <w:rsid w:val="00441F59"/>
    <w:rsid w:val="00481E9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B07D9"/>
    <w:rsid w:val="007748F0"/>
    <w:rsid w:val="00782D61"/>
    <w:rsid w:val="007A4321"/>
    <w:rsid w:val="00833933"/>
    <w:rsid w:val="00853083"/>
    <w:rsid w:val="00891FC5"/>
    <w:rsid w:val="00893123"/>
    <w:rsid w:val="008B2F0C"/>
    <w:rsid w:val="008B4928"/>
    <w:rsid w:val="008D2AB8"/>
    <w:rsid w:val="008E6744"/>
    <w:rsid w:val="008F1C66"/>
    <w:rsid w:val="008F3C42"/>
    <w:rsid w:val="00970FE4"/>
    <w:rsid w:val="00A0022B"/>
    <w:rsid w:val="00A346FE"/>
    <w:rsid w:val="00A47B4D"/>
    <w:rsid w:val="00A83018"/>
    <w:rsid w:val="00B774DC"/>
    <w:rsid w:val="00C65FAA"/>
    <w:rsid w:val="00C969A6"/>
    <w:rsid w:val="00CA7D36"/>
    <w:rsid w:val="00CB759B"/>
    <w:rsid w:val="00CF5B37"/>
    <w:rsid w:val="00D24208"/>
    <w:rsid w:val="00D437A7"/>
    <w:rsid w:val="00D60C38"/>
    <w:rsid w:val="00D66893"/>
    <w:rsid w:val="00D90ACB"/>
    <w:rsid w:val="00DA4CF7"/>
    <w:rsid w:val="00DC1500"/>
    <w:rsid w:val="00DE0093"/>
    <w:rsid w:val="00DF7D5B"/>
    <w:rsid w:val="00E24D08"/>
    <w:rsid w:val="00E44371"/>
    <w:rsid w:val="00E5579F"/>
    <w:rsid w:val="00E949B0"/>
    <w:rsid w:val="00F00591"/>
    <w:rsid w:val="00F51688"/>
    <w:rsid w:val="00F53146"/>
    <w:rsid w:val="00F91018"/>
    <w:rsid w:val="00FA0F30"/>
    <w:rsid w:val="00FA51A4"/>
    <w:rsid w:val="00FE545C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C1C04A"/>
  <w15:chartTrackingRefBased/>
  <w15:docId w15:val="{60A6C92F-3578-41C6-9C33-DDD6C4B30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6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C1DC5-6918-4456-8196-317F14A71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766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2020-05-26T11:52:00Z</dcterms:created>
  <dcterms:modified xsi:type="dcterms:W3CDTF">2020-05-26T11:57:00Z</dcterms:modified>
</cp:coreProperties>
</file>