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FD195D" w:rsidP="001A443E">
      <w:pPr>
        <w:jc w:val="right"/>
        <w:rPr>
          <w:b/>
          <w:bCs/>
          <w:sz w:val="24"/>
        </w:rPr>
      </w:pPr>
      <w:r w:rsidRPr="00FD195D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FD195D">
        <w:rPr>
          <w:sz w:val="24"/>
        </w:rPr>
        <w:t>2020-05-26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D195D" w:rsidRPr="00FD195D" w:rsidRDefault="00FD195D" w:rsidP="0018613E">
      <w:pPr>
        <w:spacing w:after="40"/>
        <w:rPr>
          <w:b/>
          <w:bCs/>
          <w:sz w:val="24"/>
        </w:rPr>
      </w:pPr>
      <w:r w:rsidRPr="00FD195D">
        <w:rPr>
          <w:b/>
          <w:bCs/>
          <w:sz w:val="24"/>
        </w:rPr>
        <w:t>Politechnika Krakowska im. Tadeusza Kościuszki</w:t>
      </w:r>
    </w:p>
    <w:p w:rsidR="00A80738" w:rsidRDefault="00FD195D" w:rsidP="0018613E">
      <w:pPr>
        <w:spacing w:after="40"/>
        <w:rPr>
          <w:b/>
          <w:bCs/>
          <w:sz w:val="24"/>
        </w:rPr>
      </w:pPr>
      <w:r w:rsidRPr="00FD195D">
        <w:rPr>
          <w:b/>
          <w:bCs/>
          <w:sz w:val="24"/>
        </w:rPr>
        <w:t>Dział Zamówień Publicznych</w:t>
      </w:r>
    </w:p>
    <w:p w:rsidR="00A80738" w:rsidRPr="0018613E" w:rsidRDefault="00FD195D" w:rsidP="00A80738">
      <w:pPr>
        <w:rPr>
          <w:bCs/>
          <w:sz w:val="24"/>
        </w:rPr>
      </w:pPr>
      <w:r w:rsidRPr="00FD195D">
        <w:rPr>
          <w:bCs/>
          <w:sz w:val="24"/>
        </w:rPr>
        <w:t>ul. Warszawska 24</w:t>
      </w:r>
      <w:r w:rsidR="00A80738" w:rsidRPr="0018613E">
        <w:rPr>
          <w:bCs/>
          <w:sz w:val="24"/>
        </w:rPr>
        <w:t xml:space="preserve"> </w:t>
      </w:r>
      <w:r w:rsidRPr="00FD195D">
        <w:rPr>
          <w:bCs/>
          <w:sz w:val="24"/>
        </w:rPr>
        <w:t>W-9/110,</w:t>
      </w:r>
    </w:p>
    <w:p w:rsidR="00A80738" w:rsidRPr="0018613E" w:rsidRDefault="00FD195D" w:rsidP="00A80738">
      <w:pPr>
        <w:rPr>
          <w:bCs/>
          <w:sz w:val="24"/>
        </w:rPr>
      </w:pPr>
      <w:r w:rsidRPr="00FD195D">
        <w:rPr>
          <w:bCs/>
          <w:sz w:val="24"/>
        </w:rPr>
        <w:t>31-155</w:t>
      </w:r>
      <w:r w:rsidR="00A80738" w:rsidRPr="0018613E">
        <w:rPr>
          <w:bCs/>
          <w:sz w:val="24"/>
        </w:rPr>
        <w:t xml:space="preserve"> </w:t>
      </w:r>
      <w:r w:rsidRPr="00FD195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D195D" w:rsidRPr="00FD195D">
        <w:rPr>
          <w:b/>
          <w:sz w:val="24"/>
          <w:szCs w:val="24"/>
        </w:rPr>
        <w:t>KA-2/046/2020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D195D" w:rsidRPr="00FD195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C24EA" w:rsidP="00CB5EDB">
      <w:pPr>
        <w:pStyle w:val="Tekstpodstawowywcity"/>
        <w:spacing w:before="120" w:after="240"/>
        <w:ind w:firstLine="0"/>
        <w:jc w:val="center"/>
      </w:pPr>
      <w:r>
        <w:rPr>
          <w:b/>
        </w:rPr>
        <w:t>Produkcję</w:t>
      </w:r>
      <w:r w:rsidR="00FD195D" w:rsidRPr="00FD195D">
        <w:rPr>
          <w:b/>
        </w:rPr>
        <w:t xml:space="preserve"> filmów promocyjnych dla  Biblioteki PK i Biura ds. Osób z Niepełnosprawnościami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D195D" w:rsidRPr="00FD195D">
        <w:rPr>
          <w:sz w:val="24"/>
          <w:szCs w:val="24"/>
        </w:rPr>
        <w:t>(</w:t>
      </w:r>
      <w:proofErr w:type="spellStart"/>
      <w:r w:rsidR="00FD195D" w:rsidRPr="00FD195D">
        <w:rPr>
          <w:sz w:val="24"/>
          <w:szCs w:val="24"/>
        </w:rPr>
        <w:t>t.j</w:t>
      </w:r>
      <w:proofErr w:type="spellEnd"/>
      <w:r w:rsidR="00FD195D" w:rsidRPr="00FD195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D195D" w:rsidRPr="00FD195D">
        <w:rPr>
          <w:sz w:val="24"/>
          <w:szCs w:val="24"/>
        </w:rPr>
        <w:t>26/05/2020</w:t>
      </w:r>
      <w:r w:rsidRPr="00FF4AB1">
        <w:rPr>
          <w:sz w:val="24"/>
          <w:szCs w:val="24"/>
        </w:rPr>
        <w:t xml:space="preserve"> o godz. </w:t>
      </w:r>
      <w:r w:rsidR="002D57CC">
        <w:rPr>
          <w:sz w:val="24"/>
          <w:szCs w:val="24"/>
        </w:rPr>
        <w:t>10:3</w:t>
      </w:r>
      <w:bookmarkStart w:id="0" w:name="_GoBack"/>
      <w:bookmarkEnd w:id="0"/>
      <w:r w:rsidR="00FD195D" w:rsidRPr="00FD195D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D195D" w:rsidRPr="006646D9" w:rsidTr="000022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95D" w:rsidRPr="00A3048A" w:rsidRDefault="00FD195D" w:rsidP="000022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D195D">
              <w:rPr>
                <w:sz w:val="24"/>
                <w:szCs w:val="24"/>
              </w:rPr>
              <w:t>części 1 zamówienia w wysokości 18 540.00 zł brutto;</w:t>
            </w:r>
          </w:p>
        </w:tc>
      </w:tr>
      <w:tr w:rsidR="00FD195D" w:rsidRPr="006646D9" w:rsidTr="000022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95D" w:rsidRPr="00A3048A" w:rsidRDefault="00FD195D" w:rsidP="000022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D195D">
              <w:rPr>
                <w:sz w:val="24"/>
                <w:szCs w:val="24"/>
              </w:rPr>
              <w:t>części 2 zamówienia w wysokości 8 650.00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D195D" w:rsidRPr="00075CD0" w:rsidTr="0000226F">
        <w:tc>
          <w:tcPr>
            <w:tcW w:w="824" w:type="dxa"/>
            <w:shd w:val="clear" w:color="auto" w:fill="auto"/>
            <w:vAlign w:val="center"/>
          </w:tcPr>
          <w:p w:rsidR="00FD195D" w:rsidRPr="00CB5EDB" w:rsidRDefault="00FD195D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95D" w:rsidRPr="00CB5EDB" w:rsidRDefault="00FD195D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FD195D" w:rsidRPr="007C24EA" w:rsidRDefault="00FD195D" w:rsidP="0000226F">
            <w:pPr>
              <w:spacing w:before="40"/>
              <w:rPr>
                <w:lang w:val="en-US"/>
              </w:rPr>
            </w:pPr>
            <w:r w:rsidRPr="007C24EA">
              <w:rPr>
                <w:lang w:val="en-US"/>
              </w:rPr>
              <w:t>Business Consulting Sp. z o.o.</w:t>
            </w:r>
          </w:p>
          <w:p w:rsidR="00FD195D" w:rsidRPr="00CB5EDB" w:rsidRDefault="00FD195D" w:rsidP="0000226F">
            <w:r w:rsidRPr="00FD195D">
              <w:t>1 Maja</w:t>
            </w:r>
            <w:r w:rsidRPr="00CB5EDB">
              <w:t xml:space="preserve"> </w:t>
            </w:r>
            <w:r w:rsidRPr="00FD195D">
              <w:t>88</w:t>
            </w:r>
            <w:r w:rsidRPr="00CB5EDB">
              <w:t xml:space="preserve"> </w:t>
            </w:r>
          </w:p>
          <w:p w:rsidR="00FD195D" w:rsidRPr="00CB5EDB" w:rsidRDefault="00FD195D" w:rsidP="0000226F">
            <w:pPr>
              <w:spacing w:before="40" w:after="40"/>
              <w:jc w:val="both"/>
            </w:pPr>
            <w:r w:rsidRPr="00FD195D">
              <w:t>40-240</w:t>
            </w:r>
            <w:r w:rsidRPr="00CB5EDB">
              <w:t xml:space="preserve"> </w:t>
            </w:r>
            <w:r w:rsidRPr="00FD195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95D" w:rsidRPr="00CB5EDB" w:rsidRDefault="00FD195D" w:rsidP="0000226F">
            <w:pPr>
              <w:spacing w:before="120" w:after="120"/>
              <w:jc w:val="center"/>
            </w:pPr>
            <w:r w:rsidRPr="00FD195D">
              <w:t>24 477.00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95D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95D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95D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MFILM Waldemar Michalski</w:t>
            </w:r>
          </w:p>
          <w:p w:rsidR="007C24EA" w:rsidRPr="00CB5EDB" w:rsidRDefault="007C24EA" w:rsidP="0000226F">
            <w:r w:rsidRPr="00FD195D">
              <w:t>Piotrowice</w:t>
            </w:r>
            <w:r w:rsidRPr="00CB5EDB">
              <w:t xml:space="preserve"> </w:t>
            </w:r>
            <w:r w:rsidRPr="00FD195D">
              <w:t>173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24-150</w:t>
            </w:r>
            <w:r w:rsidRPr="00CB5EDB">
              <w:t xml:space="preserve"> </w:t>
            </w:r>
            <w:r w:rsidRPr="00FD195D">
              <w:t>Nałęczów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13 284.00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MFILM Waldemar Michalski</w:t>
            </w:r>
          </w:p>
          <w:p w:rsidR="007C24EA" w:rsidRPr="00CB5EDB" w:rsidRDefault="007C24EA" w:rsidP="0000226F">
            <w:r w:rsidRPr="00FD195D">
              <w:t>Piotrowice</w:t>
            </w:r>
            <w:r w:rsidRPr="00CB5EDB">
              <w:t xml:space="preserve"> </w:t>
            </w:r>
            <w:r w:rsidRPr="00FD195D">
              <w:t>173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24-150</w:t>
            </w:r>
            <w:r w:rsidRPr="00CB5EDB">
              <w:t xml:space="preserve"> </w:t>
            </w:r>
            <w:r w:rsidRPr="00FD195D">
              <w:t>Nałęczów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7 134.00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Fluo</w:t>
            </w:r>
            <w:proofErr w:type="spellEnd"/>
            <w:r w:rsidRPr="00FD195D">
              <w:t xml:space="preserve"> Works Grochowalski Patryk</w:t>
            </w:r>
          </w:p>
          <w:p w:rsidR="007C24EA" w:rsidRPr="00CB5EDB" w:rsidRDefault="007C24EA" w:rsidP="0000226F">
            <w:r w:rsidRPr="00FD195D">
              <w:t>Korkowa</w:t>
            </w:r>
            <w:r w:rsidRPr="00CB5EDB">
              <w:t xml:space="preserve"> </w:t>
            </w:r>
            <w:r w:rsidRPr="00FD195D">
              <w:t>135c/52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04-549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20 795.00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Fluo</w:t>
            </w:r>
            <w:proofErr w:type="spellEnd"/>
            <w:r w:rsidRPr="00FD195D">
              <w:t xml:space="preserve"> Works Grochowalski Patryk</w:t>
            </w:r>
          </w:p>
          <w:p w:rsidR="007C24EA" w:rsidRPr="00CB5EDB" w:rsidRDefault="007C24EA" w:rsidP="0000226F">
            <w:r w:rsidRPr="00FD195D">
              <w:lastRenderedPageBreak/>
              <w:t>Korkowa</w:t>
            </w:r>
            <w:r w:rsidRPr="00CB5EDB">
              <w:t xml:space="preserve"> </w:t>
            </w:r>
            <w:r w:rsidRPr="00FD195D">
              <w:t>135c/52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04-549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lastRenderedPageBreak/>
              <w:t>8 926.00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VCV Systems Sp. z o.o.</w:t>
            </w:r>
          </w:p>
          <w:p w:rsidR="007C24EA" w:rsidRPr="00CB5EDB" w:rsidRDefault="007C24EA" w:rsidP="0000226F">
            <w:r w:rsidRPr="00FD195D">
              <w:t>Postępu</w:t>
            </w:r>
            <w:r w:rsidRPr="00CB5EDB">
              <w:t xml:space="preserve"> </w:t>
            </w:r>
            <w:r w:rsidRPr="00FD195D">
              <w:t>14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02-676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11 070.00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VCV Systems Sp. z o.o.</w:t>
            </w:r>
          </w:p>
          <w:p w:rsidR="007C24EA" w:rsidRPr="00CB5EDB" w:rsidRDefault="007C24EA" w:rsidP="0000226F">
            <w:r w:rsidRPr="00FD195D">
              <w:t>Postępu</w:t>
            </w:r>
            <w:r w:rsidRPr="00CB5EDB">
              <w:t xml:space="preserve"> </w:t>
            </w:r>
            <w:r w:rsidRPr="00FD195D">
              <w:t>14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02-676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20 910.00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7C24EA" w:rsidRDefault="007C24EA" w:rsidP="0000226F">
            <w:pPr>
              <w:spacing w:before="40"/>
              <w:rPr>
                <w:lang w:val="en-US"/>
              </w:rPr>
            </w:pPr>
            <w:r w:rsidRPr="007C24EA">
              <w:rPr>
                <w:lang w:val="en-US"/>
              </w:rPr>
              <w:t xml:space="preserve">Igor </w:t>
            </w:r>
            <w:proofErr w:type="spellStart"/>
            <w:r w:rsidRPr="007C24EA">
              <w:rPr>
                <w:lang w:val="en-US"/>
              </w:rPr>
              <w:t>Suski</w:t>
            </w:r>
            <w:proofErr w:type="spellEnd"/>
            <w:r w:rsidRPr="007C24EA">
              <w:rPr>
                <w:lang w:val="en-US"/>
              </w:rPr>
              <w:t xml:space="preserve"> I.G.S. Production</w:t>
            </w:r>
          </w:p>
          <w:p w:rsidR="007C24EA" w:rsidRPr="00CB5EDB" w:rsidRDefault="007C24EA" w:rsidP="0000226F">
            <w:r w:rsidRPr="00FD195D">
              <w:t>Piaskowa</w:t>
            </w:r>
            <w:r w:rsidRPr="00CB5EDB">
              <w:t xml:space="preserve"> </w:t>
            </w:r>
            <w:r w:rsidRPr="00FD195D">
              <w:t>5b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05-410</w:t>
            </w:r>
            <w:r w:rsidRPr="00CB5EDB">
              <w:t xml:space="preserve"> </w:t>
            </w:r>
            <w:r w:rsidRPr="00FD195D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18 450.00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7C24EA" w:rsidRDefault="007C24EA" w:rsidP="0000226F">
            <w:pPr>
              <w:spacing w:before="40"/>
              <w:rPr>
                <w:lang w:val="en-US"/>
              </w:rPr>
            </w:pPr>
            <w:r w:rsidRPr="007C24EA">
              <w:rPr>
                <w:lang w:val="en-US"/>
              </w:rPr>
              <w:t xml:space="preserve">Igor </w:t>
            </w:r>
            <w:proofErr w:type="spellStart"/>
            <w:r w:rsidRPr="007C24EA">
              <w:rPr>
                <w:lang w:val="en-US"/>
              </w:rPr>
              <w:t>Suski</w:t>
            </w:r>
            <w:proofErr w:type="spellEnd"/>
            <w:r w:rsidRPr="007C24EA">
              <w:rPr>
                <w:lang w:val="en-US"/>
              </w:rPr>
              <w:t xml:space="preserve"> I.G.S. Production</w:t>
            </w:r>
          </w:p>
          <w:p w:rsidR="007C24EA" w:rsidRPr="00CB5EDB" w:rsidRDefault="007C24EA" w:rsidP="0000226F">
            <w:r w:rsidRPr="00FD195D">
              <w:t>Piaskowa</w:t>
            </w:r>
            <w:r w:rsidRPr="00CB5EDB">
              <w:t xml:space="preserve"> </w:t>
            </w:r>
            <w:r w:rsidRPr="00FD195D">
              <w:t>5b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05-410</w:t>
            </w:r>
            <w:r w:rsidRPr="00CB5EDB">
              <w:t xml:space="preserve"> </w:t>
            </w:r>
            <w:r w:rsidRPr="00FD195D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8 610.00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 xml:space="preserve">Studio Produkcji Multimedialnych </w:t>
            </w:r>
            <w:proofErr w:type="spellStart"/>
            <w:r w:rsidRPr="00FD195D">
              <w:t>Storytellers</w:t>
            </w:r>
            <w:proofErr w:type="spellEnd"/>
            <w:r w:rsidRPr="00FD195D">
              <w:t xml:space="preserve"> Joanna </w:t>
            </w:r>
            <w:proofErr w:type="spellStart"/>
            <w:r w:rsidRPr="00FD195D">
              <w:t>Pinińska</w:t>
            </w:r>
            <w:proofErr w:type="spellEnd"/>
          </w:p>
          <w:p w:rsidR="007C24EA" w:rsidRPr="00CB5EDB" w:rsidRDefault="007C24EA" w:rsidP="0000226F">
            <w:r w:rsidRPr="00FD195D">
              <w:t>Partyzantów</w:t>
            </w:r>
            <w:r w:rsidRPr="00CB5EDB">
              <w:t xml:space="preserve"> </w:t>
            </w:r>
            <w:r w:rsidRPr="00FD195D">
              <w:t>25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95-040</w:t>
            </w:r>
            <w:r w:rsidRPr="00CB5EDB">
              <w:t xml:space="preserve"> </w:t>
            </w:r>
            <w:r w:rsidRPr="00FD195D">
              <w:t>Kaletnik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12 300.00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 xml:space="preserve">Studio filmowe Imperia Film Piotr </w:t>
            </w:r>
            <w:proofErr w:type="spellStart"/>
            <w:r w:rsidRPr="00FD195D">
              <w:t>Jasiołek</w:t>
            </w:r>
            <w:proofErr w:type="spellEnd"/>
          </w:p>
          <w:p w:rsidR="007C24EA" w:rsidRPr="00CB5EDB" w:rsidRDefault="007C24EA" w:rsidP="0000226F">
            <w:r w:rsidRPr="00FD195D">
              <w:t>Wołowice</w:t>
            </w:r>
            <w:r w:rsidRPr="00CB5EDB">
              <w:t xml:space="preserve"> </w:t>
            </w:r>
            <w:r w:rsidRPr="00FD195D">
              <w:t>487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32-070</w:t>
            </w:r>
            <w:r w:rsidRPr="00CB5EDB">
              <w:t xml:space="preserve"> </w:t>
            </w:r>
            <w:r w:rsidRPr="00FD195D">
              <w:t>Czernichów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17 589.00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 xml:space="preserve">Studio filmowe Imperia Film Piotr </w:t>
            </w:r>
            <w:proofErr w:type="spellStart"/>
            <w:r w:rsidRPr="00FD195D">
              <w:t>Jasiołek</w:t>
            </w:r>
            <w:proofErr w:type="spellEnd"/>
          </w:p>
          <w:p w:rsidR="007C24EA" w:rsidRPr="00CB5EDB" w:rsidRDefault="007C24EA" w:rsidP="0000226F">
            <w:r w:rsidRPr="00FD195D">
              <w:t>Wołowice</w:t>
            </w:r>
            <w:r w:rsidRPr="00CB5EDB">
              <w:t xml:space="preserve"> </w:t>
            </w:r>
            <w:r w:rsidRPr="00FD195D">
              <w:t>487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32-070</w:t>
            </w:r>
            <w:r w:rsidRPr="00CB5EDB">
              <w:t xml:space="preserve"> </w:t>
            </w:r>
            <w:r w:rsidRPr="00FD195D">
              <w:t>Czernichów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6 150.00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Polska Press sp. z o.o.</w:t>
            </w:r>
          </w:p>
          <w:p w:rsidR="007C24EA" w:rsidRPr="00CB5EDB" w:rsidRDefault="007C24EA" w:rsidP="0000226F">
            <w:r w:rsidRPr="00FD195D">
              <w:t>Domaniewska</w:t>
            </w:r>
            <w:r w:rsidRPr="00CB5EDB">
              <w:t xml:space="preserve"> </w:t>
            </w:r>
            <w:r w:rsidRPr="00FD195D">
              <w:t>45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30-701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9 809.25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Polska Press sp. z o.o.</w:t>
            </w:r>
          </w:p>
          <w:p w:rsidR="007C24EA" w:rsidRPr="00CB5EDB" w:rsidRDefault="007C24EA" w:rsidP="0000226F">
            <w:r w:rsidRPr="00FD195D">
              <w:t>Domaniewska</w:t>
            </w:r>
            <w:r w:rsidRPr="00CB5EDB">
              <w:t xml:space="preserve"> </w:t>
            </w:r>
            <w:r w:rsidRPr="00FD195D">
              <w:t>45</w:t>
            </w:r>
            <w:r w:rsidRPr="00CB5EDB">
              <w:t xml:space="preserve"> </w:t>
            </w:r>
          </w:p>
          <w:p w:rsidR="007C24EA" w:rsidRDefault="007C24EA" w:rsidP="0000226F">
            <w:pPr>
              <w:spacing w:before="40" w:after="40"/>
              <w:jc w:val="both"/>
            </w:pPr>
            <w:r w:rsidRPr="00FD195D">
              <w:t>30-701</w:t>
            </w:r>
            <w:r w:rsidRPr="00CB5EDB">
              <w:t xml:space="preserve"> </w:t>
            </w:r>
            <w:r w:rsidRPr="00FD195D">
              <w:t>Warszawa</w:t>
            </w:r>
          </w:p>
          <w:p w:rsidR="00072153" w:rsidRDefault="00072153" w:rsidP="0000226F">
            <w:pPr>
              <w:spacing w:before="40" w:after="40"/>
              <w:jc w:val="both"/>
            </w:pPr>
            <w:r>
              <w:t>O/Kraków</w:t>
            </w:r>
          </w:p>
          <w:p w:rsidR="00072153" w:rsidRDefault="00072153" w:rsidP="0000226F">
            <w:pPr>
              <w:spacing w:before="40" w:after="40"/>
              <w:jc w:val="both"/>
            </w:pPr>
            <w:r>
              <w:t xml:space="preserve">Ul. Zabłocie 432a </w:t>
            </w:r>
          </w:p>
          <w:p w:rsidR="00072153" w:rsidRPr="00CB5EDB" w:rsidRDefault="00072153" w:rsidP="0000226F">
            <w:pPr>
              <w:spacing w:before="40" w:after="40"/>
              <w:jc w:val="both"/>
            </w:pPr>
            <w:r>
              <w:t>30-701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5 479.65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Aplan</w:t>
            </w:r>
            <w:proofErr w:type="spellEnd"/>
            <w:r w:rsidRPr="00FD195D">
              <w:t xml:space="preserve"> Media Sp. z o.o.</w:t>
            </w:r>
          </w:p>
          <w:p w:rsidR="007C24EA" w:rsidRPr="00CB5EDB" w:rsidRDefault="007C24EA" w:rsidP="0000226F">
            <w:r w:rsidRPr="00FD195D">
              <w:t>wróblewskiego</w:t>
            </w:r>
            <w:r w:rsidRPr="00CB5EDB">
              <w:t xml:space="preserve"> </w:t>
            </w:r>
            <w:r w:rsidRPr="00FD195D">
              <w:t>18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93-578</w:t>
            </w:r>
            <w:r w:rsidRPr="00CB5EDB">
              <w:t xml:space="preserve"> </w:t>
            </w:r>
            <w:r w:rsidRPr="00FD195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Aplan</w:t>
            </w:r>
            <w:proofErr w:type="spellEnd"/>
            <w:r w:rsidRPr="00FD195D">
              <w:t xml:space="preserve"> Media Sp. z o.o.</w:t>
            </w:r>
          </w:p>
          <w:p w:rsidR="007C24EA" w:rsidRPr="00CB5EDB" w:rsidRDefault="007C24EA" w:rsidP="0000226F">
            <w:r w:rsidRPr="00FD195D">
              <w:t>wróblewskiego</w:t>
            </w:r>
            <w:r w:rsidRPr="00CB5EDB">
              <w:t xml:space="preserve"> </w:t>
            </w:r>
            <w:r w:rsidRPr="00FD195D">
              <w:t>18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93-578</w:t>
            </w:r>
            <w:r w:rsidRPr="00CB5EDB">
              <w:t xml:space="preserve"> </w:t>
            </w:r>
            <w:r w:rsidRPr="00FD195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 xml:space="preserve">Maja Turek </w:t>
            </w:r>
            <w:proofErr w:type="spellStart"/>
            <w:r w:rsidRPr="00FD195D">
              <w:t>Pink</w:t>
            </w:r>
            <w:proofErr w:type="spellEnd"/>
            <w:r w:rsidRPr="00FD195D">
              <w:t xml:space="preserve"> Media</w:t>
            </w:r>
          </w:p>
          <w:p w:rsidR="007C24EA" w:rsidRPr="00CB5EDB" w:rsidRDefault="007C24EA" w:rsidP="0000226F">
            <w:r w:rsidRPr="00FD195D">
              <w:t>os. Dywizjonu 303</w:t>
            </w:r>
            <w:r w:rsidRPr="00CB5EDB">
              <w:t xml:space="preserve"> </w:t>
            </w:r>
            <w:r w:rsidRPr="00FD195D">
              <w:t>56/34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31-875</w:t>
            </w:r>
            <w:r w:rsidRPr="00CB5EDB">
              <w:t xml:space="preserve"> </w:t>
            </w:r>
            <w:r w:rsidRPr="00FD195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16 605.00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 xml:space="preserve">Maja Turek </w:t>
            </w:r>
            <w:proofErr w:type="spellStart"/>
            <w:r w:rsidRPr="00FD195D">
              <w:t>Pink</w:t>
            </w:r>
            <w:proofErr w:type="spellEnd"/>
            <w:r w:rsidRPr="00FD195D">
              <w:t xml:space="preserve"> Media</w:t>
            </w:r>
          </w:p>
          <w:p w:rsidR="007C24EA" w:rsidRPr="00CB5EDB" w:rsidRDefault="007C24EA" w:rsidP="0000226F">
            <w:r w:rsidRPr="00FD195D">
              <w:t>os. Dywizjonu 303</w:t>
            </w:r>
            <w:r w:rsidRPr="00CB5EDB">
              <w:t xml:space="preserve"> </w:t>
            </w:r>
            <w:r w:rsidRPr="00FD195D">
              <w:t>56/34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31-875</w:t>
            </w:r>
            <w:r w:rsidRPr="00CB5EDB">
              <w:t xml:space="preserve"> </w:t>
            </w:r>
            <w:r w:rsidRPr="00FD195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6 765.00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Golden</w:t>
            </w:r>
            <w:proofErr w:type="spellEnd"/>
            <w:r w:rsidRPr="00FD195D">
              <w:t xml:space="preserve"> </w:t>
            </w:r>
            <w:proofErr w:type="spellStart"/>
            <w:r w:rsidRPr="00FD195D">
              <w:t>Storm</w:t>
            </w:r>
            <w:proofErr w:type="spellEnd"/>
            <w:r w:rsidRPr="00FD195D">
              <w:t xml:space="preserve"> Film Artur Brzozowski</w:t>
            </w:r>
          </w:p>
          <w:p w:rsidR="007C24EA" w:rsidRPr="00CB5EDB" w:rsidRDefault="007C24EA" w:rsidP="0000226F">
            <w:r w:rsidRPr="00FD195D">
              <w:t>Nałkowskich</w:t>
            </w:r>
            <w:r w:rsidRPr="00CB5EDB">
              <w:t xml:space="preserve"> </w:t>
            </w:r>
            <w:r w:rsidRPr="00FD195D">
              <w:t>125/15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20-486</w:t>
            </w:r>
            <w:r w:rsidRPr="00CB5EDB">
              <w:t xml:space="preserve"> </w:t>
            </w:r>
            <w:r w:rsidRPr="00FD195D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14 391.00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lastRenderedPageBreak/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Golden</w:t>
            </w:r>
            <w:proofErr w:type="spellEnd"/>
            <w:r w:rsidRPr="00FD195D">
              <w:t xml:space="preserve"> </w:t>
            </w:r>
            <w:proofErr w:type="spellStart"/>
            <w:r w:rsidRPr="00FD195D">
              <w:t>Storm</w:t>
            </w:r>
            <w:proofErr w:type="spellEnd"/>
            <w:r w:rsidRPr="00FD195D">
              <w:t xml:space="preserve"> Film Artur Brzozowski</w:t>
            </w:r>
          </w:p>
          <w:p w:rsidR="007C24EA" w:rsidRPr="00CB5EDB" w:rsidRDefault="007C24EA" w:rsidP="0000226F">
            <w:r w:rsidRPr="00FD195D">
              <w:t>Nałkowskich</w:t>
            </w:r>
            <w:r w:rsidRPr="00CB5EDB">
              <w:t xml:space="preserve"> </w:t>
            </w:r>
            <w:r w:rsidRPr="00FD195D">
              <w:t>125/15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20-486</w:t>
            </w:r>
            <w:r w:rsidRPr="00CB5EDB">
              <w:t xml:space="preserve"> </w:t>
            </w:r>
            <w:r w:rsidRPr="00FD195D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5 535.00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MUWI Maciej Chłopicki</w:t>
            </w:r>
          </w:p>
          <w:p w:rsidR="007C24EA" w:rsidRPr="00CB5EDB" w:rsidRDefault="007C24EA" w:rsidP="0000226F">
            <w:r w:rsidRPr="00FD195D">
              <w:t>Grottgera</w:t>
            </w:r>
            <w:r w:rsidRPr="00CB5EDB">
              <w:t xml:space="preserve"> </w:t>
            </w:r>
            <w:r w:rsidRPr="00FD195D">
              <w:t>3/42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30-035</w:t>
            </w:r>
            <w:r w:rsidRPr="00CB5EDB">
              <w:t xml:space="preserve"> </w:t>
            </w:r>
            <w:r w:rsidRPr="00FD195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14 796.90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OL-G Film Olga Kowalczyk</w:t>
            </w:r>
          </w:p>
          <w:p w:rsidR="007C24EA" w:rsidRPr="00CB5EDB" w:rsidRDefault="007C24EA" w:rsidP="0000226F">
            <w:r w:rsidRPr="00FD195D">
              <w:t>Prusa</w:t>
            </w:r>
            <w:r w:rsidRPr="00CB5EDB">
              <w:t xml:space="preserve"> </w:t>
            </w:r>
            <w:r w:rsidRPr="00FD195D">
              <w:t>14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05-074</w:t>
            </w:r>
            <w:r w:rsidRPr="00CB5EDB">
              <w:t xml:space="preserve"> </w:t>
            </w:r>
            <w:r w:rsidRPr="00FD195D">
              <w:t>Halinów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38 500.00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r w:rsidRPr="00FD195D">
              <w:t>OL-G Film Olga Kowalczyk</w:t>
            </w:r>
          </w:p>
          <w:p w:rsidR="007C24EA" w:rsidRPr="00CB5EDB" w:rsidRDefault="007C24EA" w:rsidP="0000226F">
            <w:r w:rsidRPr="00FD195D">
              <w:t>Prusa</w:t>
            </w:r>
            <w:r w:rsidRPr="00CB5EDB">
              <w:t xml:space="preserve"> </w:t>
            </w:r>
            <w:r w:rsidRPr="00FD195D">
              <w:t>14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05-074</w:t>
            </w:r>
            <w:r w:rsidRPr="00CB5EDB">
              <w:t xml:space="preserve"> </w:t>
            </w:r>
            <w:r w:rsidRPr="00FD195D">
              <w:t>Halinów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52 300.00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DRYkamera</w:t>
            </w:r>
            <w:proofErr w:type="spellEnd"/>
            <w:r w:rsidRPr="00FD195D">
              <w:t xml:space="preserve"> Łukasz </w:t>
            </w:r>
            <w:proofErr w:type="spellStart"/>
            <w:r w:rsidRPr="00FD195D">
              <w:t>Dryżałowski</w:t>
            </w:r>
            <w:proofErr w:type="spellEnd"/>
          </w:p>
          <w:p w:rsidR="007C24EA" w:rsidRPr="00CB5EDB" w:rsidRDefault="007C24EA" w:rsidP="0000226F">
            <w:r w:rsidRPr="00FD195D">
              <w:t>Wielicka</w:t>
            </w:r>
            <w:r w:rsidRPr="00CB5EDB">
              <w:t xml:space="preserve"> </w:t>
            </w:r>
            <w:r w:rsidRPr="00FD195D">
              <w:t>40/U2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02-657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34 890.00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7C24EA" w:rsidRPr="00075CD0" w:rsidTr="0000226F">
        <w:tc>
          <w:tcPr>
            <w:tcW w:w="82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2</w:t>
            </w:r>
          </w:p>
        </w:tc>
        <w:tc>
          <w:tcPr>
            <w:tcW w:w="2295" w:type="dxa"/>
            <w:shd w:val="clear" w:color="auto" w:fill="auto"/>
          </w:tcPr>
          <w:p w:rsidR="007C24EA" w:rsidRPr="00CB5EDB" w:rsidRDefault="007C24EA" w:rsidP="0000226F">
            <w:pPr>
              <w:spacing w:before="40"/>
            </w:pPr>
            <w:proofErr w:type="spellStart"/>
            <w:r w:rsidRPr="00FD195D">
              <w:t>DRYkamera</w:t>
            </w:r>
            <w:proofErr w:type="spellEnd"/>
            <w:r w:rsidRPr="00FD195D">
              <w:t xml:space="preserve"> Łukasz </w:t>
            </w:r>
            <w:proofErr w:type="spellStart"/>
            <w:r w:rsidRPr="00FD195D">
              <w:t>Dryżałowski</w:t>
            </w:r>
            <w:proofErr w:type="spellEnd"/>
          </w:p>
          <w:p w:rsidR="007C24EA" w:rsidRPr="00CB5EDB" w:rsidRDefault="007C24EA" w:rsidP="0000226F">
            <w:r w:rsidRPr="00FD195D">
              <w:t>Wielicka</w:t>
            </w:r>
            <w:r w:rsidRPr="00CB5EDB">
              <w:t xml:space="preserve"> </w:t>
            </w:r>
            <w:r w:rsidRPr="00FD195D">
              <w:t>40/U2</w:t>
            </w:r>
            <w:r w:rsidRPr="00CB5EDB">
              <w:t xml:space="preserve"> </w:t>
            </w:r>
          </w:p>
          <w:p w:rsidR="007C24EA" w:rsidRPr="00CB5EDB" w:rsidRDefault="007C24EA" w:rsidP="0000226F">
            <w:pPr>
              <w:spacing w:before="40" w:after="40"/>
              <w:jc w:val="both"/>
            </w:pPr>
            <w:r w:rsidRPr="00FD195D">
              <w:t>02-657</w:t>
            </w:r>
            <w:r w:rsidRPr="00CB5EDB">
              <w:t xml:space="preserve"> </w:t>
            </w:r>
            <w:r w:rsidRPr="00FD195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 w:rsidRPr="00FD195D">
              <w:t>49 670.00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24EA" w:rsidRPr="00CB5EDB" w:rsidRDefault="007C24EA" w:rsidP="0000226F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55A" w:rsidRDefault="0022055A">
      <w:r>
        <w:separator/>
      </w:r>
    </w:p>
  </w:endnote>
  <w:endnote w:type="continuationSeparator" w:id="0">
    <w:p w:rsidR="0022055A" w:rsidRDefault="00220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6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6C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76C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55A" w:rsidRDefault="0022055A">
      <w:r>
        <w:separator/>
      </w:r>
    </w:p>
  </w:footnote>
  <w:footnote w:type="continuationSeparator" w:id="0">
    <w:p w:rsidR="0022055A" w:rsidRDefault="002205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5D" w:rsidRDefault="00FD19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5D" w:rsidRDefault="00FD19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95D" w:rsidRDefault="00FD19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55A"/>
    <w:rsid w:val="0001764B"/>
    <w:rsid w:val="0003529D"/>
    <w:rsid w:val="00072153"/>
    <w:rsid w:val="00075CD0"/>
    <w:rsid w:val="00092C61"/>
    <w:rsid w:val="0014428B"/>
    <w:rsid w:val="0018613E"/>
    <w:rsid w:val="001A443E"/>
    <w:rsid w:val="0022055A"/>
    <w:rsid w:val="002628C2"/>
    <w:rsid w:val="002D57CC"/>
    <w:rsid w:val="00342653"/>
    <w:rsid w:val="0035216A"/>
    <w:rsid w:val="003B044E"/>
    <w:rsid w:val="004C7E9B"/>
    <w:rsid w:val="005028C0"/>
    <w:rsid w:val="00617D11"/>
    <w:rsid w:val="006432ED"/>
    <w:rsid w:val="00647371"/>
    <w:rsid w:val="00651764"/>
    <w:rsid w:val="00666480"/>
    <w:rsid w:val="0069085C"/>
    <w:rsid w:val="007C24EA"/>
    <w:rsid w:val="00861E75"/>
    <w:rsid w:val="00864EE2"/>
    <w:rsid w:val="008A1E80"/>
    <w:rsid w:val="008B02BA"/>
    <w:rsid w:val="009F189D"/>
    <w:rsid w:val="00A3048A"/>
    <w:rsid w:val="00A80738"/>
    <w:rsid w:val="00AB60F7"/>
    <w:rsid w:val="00AC7F83"/>
    <w:rsid w:val="00B50940"/>
    <w:rsid w:val="00C236D3"/>
    <w:rsid w:val="00C94D43"/>
    <w:rsid w:val="00CB5EDB"/>
    <w:rsid w:val="00CC76C3"/>
    <w:rsid w:val="00E314E0"/>
    <w:rsid w:val="00EB7963"/>
    <w:rsid w:val="00F273AC"/>
    <w:rsid w:val="00F95C33"/>
    <w:rsid w:val="00FB58C6"/>
    <w:rsid w:val="00FD195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C76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7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710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2020-05-26T09:25:00Z</cp:lastPrinted>
  <dcterms:created xsi:type="dcterms:W3CDTF">2020-05-26T09:26:00Z</dcterms:created>
  <dcterms:modified xsi:type="dcterms:W3CDTF">2020-05-26T09:26:00Z</dcterms:modified>
</cp:coreProperties>
</file>