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88643" w14:textId="688FF1A3" w:rsidR="001A443E" w:rsidRDefault="009B6390" w:rsidP="001A443E">
      <w:pPr>
        <w:jc w:val="right"/>
        <w:rPr>
          <w:b/>
          <w:bCs/>
          <w:sz w:val="24"/>
        </w:rPr>
      </w:pPr>
      <w:r w:rsidRPr="009B6390">
        <w:rPr>
          <w:sz w:val="24"/>
        </w:rPr>
        <w:t>Katowice</w:t>
      </w:r>
      <w:r w:rsidR="0064252D">
        <w:rPr>
          <w:sz w:val="24"/>
        </w:rPr>
        <w:t>,</w:t>
      </w:r>
      <w:r w:rsidR="001A443E">
        <w:rPr>
          <w:sz w:val="24"/>
        </w:rPr>
        <w:t xml:space="preserve"> dnia: </w:t>
      </w:r>
      <w:r w:rsidRPr="009B6390">
        <w:rPr>
          <w:sz w:val="24"/>
        </w:rPr>
        <w:t>2020-05-25</w:t>
      </w:r>
    </w:p>
    <w:p w14:paraId="43480F03" w14:textId="77777777" w:rsidR="001A443E" w:rsidRDefault="001A443E" w:rsidP="00A80738">
      <w:pPr>
        <w:rPr>
          <w:b/>
          <w:bCs/>
          <w:sz w:val="24"/>
        </w:rPr>
      </w:pPr>
    </w:p>
    <w:p w14:paraId="3E74CB78" w14:textId="77777777" w:rsidR="00A80738" w:rsidRDefault="009B6390" w:rsidP="0018613E">
      <w:pPr>
        <w:spacing w:after="40"/>
        <w:rPr>
          <w:b/>
          <w:bCs/>
          <w:sz w:val="24"/>
        </w:rPr>
      </w:pPr>
      <w:r w:rsidRPr="009B6390">
        <w:rPr>
          <w:b/>
          <w:bCs/>
          <w:sz w:val="24"/>
        </w:rPr>
        <w:t>Okręgowy Szpital Kolejowy w Katowicach - s.p.z.o.z.</w:t>
      </w:r>
    </w:p>
    <w:p w14:paraId="21AE8B38" w14:textId="77777777" w:rsidR="00A80738" w:rsidRPr="0018613E" w:rsidRDefault="009B6390" w:rsidP="00A80738">
      <w:pPr>
        <w:rPr>
          <w:bCs/>
          <w:sz w:val="24"/>
        </w:rPr>
      </w:pPr>
      <w:r w:rsidRPr="009B6390">
        <w:rPr>
          <w:bCs/>
          <w:sz w:val="24"/>
        </w:rPr>
        <w:t>Panewnicka</w:t>
      </w:r>
      <w:r w:rsidR="00A80738" w:rsidRPr="0018613E">
        <w:rPr>
          <w:bCs/>
          <w:sz w:val="24"/>
        </w:rPr>
        <w:t xml:space="preserve"> </w:t>
      </w:r>
      <w:r w:rsidRPr="009B6390">
        <w:rPr>
          <w:bCs/>
          <w:sz w:val="24"/>
        </w:rPr>
        <w:t>65</w:t>
      </w:r>
    </w:p>
    <w:p w14:paraId="401FA7E7" w14:textId="77777777" w:rsidR="00A80738" w:rsidRPr="0018613E" w:rsidRDefault="009B6390" w:rsidP="00A80738">
      <w:pPr>
        <w:rPr>
          <w:bCs/>
          <w:sz w:val="24"/>
        </w:rPr>
      </w:pPr>
      <w:r w:rsidRPr="009B6390">
        <w:rPr>
          <w:bCs/>
          <w:sz w:val="24"/>
        </w:rPr>
        <w:t>40-760</w:t>
      </w:r>
      <w:r w:rsidR="00A80738" w:rsidRPr="0018613E">
        <w:rPr>
          <w:bCs/>
          <w:sz w:val="24"/>
        </w:rPr>
        <w:t xml:space="preserve"> </w:t>
      </w:r>
      <w:r w:rsidRPr="009B6390">
        <w:rPr>
          <w:bCs/>
          <w:sz w:val="24"/>
        </w:rPr>
        <w:t>Katowice</w:t>
      </w:r>
    </w:p>
    <w:p w14:paraId="19792A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4CBE47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B6390" w:rsidRPr="009B6390">
        <w:rPr>
          <w:b/>
          <w:sz w:val="24"/>
          <w:szCs w:val="24"/>
        </w:rPr>
        <w:t>AZP/09/P/2020</w:t>
      </w:r>
      <w:r w:rsidR="00A80738">
        <w:rPr>
          <w:sz w:val="24"/>
        </w:rPr>
        <w:tab/>
        <w:t xml:space="preserve"> </w:t>
      </w:r>
    </w:p>
    <w:p w14:paraId="41085D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E8786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A2CC28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CD3EE8" w14:textId="77777777" w:rsidR="009C79F8" w:rsidRDefault="009C79F8" w:rsidP="009C79F8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14:paraId="3BF33175" w14:textId="77777777" w:rsidR="009C79F8" w:rsidRPr="00FF09F2" w:rsidRDefault="009C79F8" w:rsidP="009C79F8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>843 z późn. zm.</w:t>
      </w:r>
      <w:r w:rsidRPr="00FF09F2">
        <w:rPr>
          <w:sz w:val="24"/>
          <w:szCs w:val="24"/>
        </w:rPr>
        <w:t>) przekazuje poniżej informacje z otwarcia ofert:</w:t>
      </w:r>
    </w:p>
    <w:p w14:paraId="7BBD33FC" w14:textId="74B206F2" w:rsidR="009C79F8" w:rsidRDefault="009C79F8" w:rsidP="009C79F8">
      <w:pPr>
        <w:pStyle w:val="Tekstpodstawowywcity"/>
        <w:spacing w:before="120" w:after="240"/>
        <w:ind w:firstLine="0"/>
        <w:rPr>
          <w:b/>
        </w:rPr>
      </w:pPr>
      <w:r w:rsidRPr="0000188B">
        <w:rPr>
          <w:szCs w:val="24"/>
        </w:rPr>
        <w:t xml:space="preserve">Otwarcie ofert na: </w:t>
      </w:r>
      <w:r w:rsidRPr="00604F70">
        <w:rPr>
          <w:b/>
        </w:rPr>
        <w:t>Dostaw</w:t>
      </w:r>
      <w:r>
        <w:rPr>
          <w:b/>
        </w:rPr>
        <w:t>ę</w:t>
      </w:r>
      <w:r w:rsidRPr="00604F70">
        <w:rPr>
          <w:b/>
        </w:rPr>
        <w:t xml:space="preserve"> </w:t>
      </w:r>
      <w:r w:rsidR="003C15FD">
        <w:rPr>
          <w:b/>
        </w:rPr>
        <w:t>sprzętu jednorazowego oraz wielorazowego użytku</w:t>
      </w:r>
      <w:r w:rsidRPr="00FF4AB1">
        <w:rPr>
          <w:szCs w:val="24"/>
        </w:rPr>
        <w:t xml:space="preserve"> odbyło się w dniu </w:t>
      </w:r>
      <w:r>
        <w:rPr>
          <w:szCs w:val="24"/>
        </w:rPr>
        <w:t>21</w:t>
      </w:r>
      <w:r w:rsidRPr="00C62804">
        <w:rPr>
          <w:szCs w:val="24"/>
        </w:rPr>
        <w:t>/</w:t>
      </w:r>
      <w:r>
        <w:rPr>
          <w:szCs w:val="24"/>
        </w:rPr>
        <w:t>05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14:paraId="24804CA0" w14:textId="77777777" w:rsidR="009C79F8" w:rsidRDefault="009C79F8" w:rsidP="009C79F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6390" w:rsidRPr="006646D9" w14:paraId="7F915461" w14:textId="77777777" w:rsidTr="0064252D">
        <w:trPr>
          <w:trHeight w:val="70"/>
        </w:trPr>
        <w:tc>
          <w:tcPr>
            <w:tcW w:w="9214" w:type="dxa"/>
          </w:tcPr>
          <w:p w14:paraId="2CE24582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 zamówienia w wysokości 44 871.41 zł brutto;</w:t>
            </w:r>
          </w:p>
        </w:tc>
      </w:tr>
      <w:tr w:rsidR="009B6390" w:rsidRPr="006646D9" w14:paraId="2A1D9F2D" w14:textId="77777777" w:rsidTr="0064252D">
        <w:trPr>
          <w:trHeight w:val="70"/>
        </w:trPr>
        <w:tc>
          <w:tcPr>
            <w:tcW w:w="9214" w:type="dxa"/>
          </w:tcPr>
          <w:p w14:paraId="055F0A5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 zamówienia w wysokości 665.28 zł brutto;</w:t>
            </w:r>
          </w:p>
        </w:tc>
      </w:tr>
      <w:tr w:rsidR="009B6390" w:rsidRPr="006646D9" w14:paraId="68FFC246" w14:textId="77777777" w:rsidTr="0064252D">
        <w:trPr>
          <w:trHeight w:val="70"/>
        </w:trPr>
        <w:tc>
          <w:tcPr>
            <w:tcW w:w="9214" w:type="dxa"/>
          </w:tcPr>
          <w:p w14:paraId="4D7051D2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 zamówienia w wysokości 1 427.98 zł brutto;</w:t>
            </w:r>
          </w:p>
        </w:tc>
      </w:tr>
      <w:tr w:rsidR="009B6390" w:rsidRPr="006646D9" w14:paraId="6CE95A30" w14:textId="77777777" w:rsidTr="0064252D">
        <w:trPr>
          <w:trHeight w:val="70"/>
        </w:trPr>
        <w:tc>
          <w:tcPr>
            <w:tcW w:w="9214" w:type="dxa"/>
          </w:tcPr>
          <w:p w14:paraId="36CCE13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 zamówienia w wysokości 5 674.64 zł brutto;</w:t>
            </w:r>
          </w:p>
        </w:tc>
      </w:tr>
      <w:tr w:rsidR="009B6390" w:rsidRPr="006646D9" w14:paraId="6208F549" w14:textId="77777777" w:rsidTr="0064252D">
        <w:trPr>
          <w:trHeight w:val="70"/>
        </w:trPr>
        <w:tc>
          <w:tcPr>
            <w:tcW w:w="9214" w:type="dxa"/>
          </w:tcPr>
          <w:p w14:paraId="4F35E7C3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 zamówienia w wysokości 8 004.74 zł brutto;</w:t>
            </w:r>
          </w:p>
        </w:tc>
      </w:tr>
      <w:tr w:rsidR="009B6390" w:rsidRPr="006646D9" w14:paraId="5E30DCBC" w14:textId="77777777" w:rsidTr="0064252D">
        <w:trPr>
          <w:trHeight w:val="70"/>
        </w:trPr>
        <w:tc>
          <w:tcPr>
            <w:tcW w:w="9214" w:type="dxa"/>
          </w:tcPr>
          <w:p w14:paraId="0CB6DC5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 zamówienia w wysokości 723.60 zł brutto;</w:t>
            </w:r>
          </w:p>
        </w:tc>
      </w:tr>
      <w:tr w:rsidR="009B6390" w:rsidRPr="006646D9" w14:paraId="3E1E326D" w14:textId="77777777" w:rsidTr="0064252D">
        <w:trPr>
          <w:trHeight w:val="70"/>
        </w:trPr>
        <w:tc>
          <w:tcPr>
            <w:tcW w:w="9214" w:type="dxa"/>
          </w:tcPr>
          <w:p w14:paraId="1391094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 zamówienia w wysokości 301.32 zł brutto;</w:t>
            </w:r>
          </w:p>
        </w:tc>
      </w:tr>
      <w:tr w:rsidR="009B6390" w:rsidRPr="006646D9" w14:paraId="27231CF1" w14:textId="77777777" w:rsidTr="0064252D">
        <w:trPr>
          <w:trHeight w:val="70"/>
        </w:trPr>
        <w:tc>
          <w:tcPr>
            <w:tcW w:w="9214" w:type="dxa"/>
          </w:tcPr>
          <w:p w14:paraId="27815192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 zamówienia w wysokości 127.60 zł brutto;</w:t>
            </w:r>
          </w:p>
        </w:tc>
      </w:tr>
      <w:tr w:rsidR="009B6390" w:rsidRPr="006646D9" w14:paraId="4696957F" w14:textId="77777777" w:rsidTr="0064252D">
        <w:trPr>
          <w:trHeight w:val="70"/>
        </w:trPr>
        <w:tc>
          <w:tcPr>
            <w:tcW w:w="9214" w:type="dxa"/>
          </w:tcPr>
          <w:p w14:paraId="091A074C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 zamówienia w wysokości 3 533.44 zł brutto;</w:t>
            </w:r>
          </w:p>
        </w:tc>
      </w:tr>
      <w:tr w:rsidR="009B6390" w:rsidRPr="006646D9" w14:paraId="75F89083" w14:textId="77777777" w:rsidTr="0064252D">
        <w:trPr>
          <w:trHeight w:val="70"/>
        </w:trPr>
        <w:tc>
          <w:tcPr>
            <w:tcW w:w="9214" w:type="dxa"/>
          </w:tcPr>
          <w:p w14:paraId="19F20D6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 zamówienia w wysokości 59 051.92 zł brutto;</w:t>
            </w:r>
          </w:p>
        </w:tc>
      </w:tr>
      <w:tr w:rsidR="009B6390" w:rsidRPr="006646D9" w14:paraId="60B826AA" w14:textId="77777777" w:rsidTr="0064252D">
        <w:trPr>
          <w:trHeight w:val="70"/>
        </w:trPr>
        <w:tc>
          <w:tcPr>
            <w:tcW w:w="9214" w:type="dxa"/>
          </w:tcPr>
          <w:p w14:paraId="5BCCF3F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11 zamówienia w wysokości 304.99 zł brutto;</w:t>
            </w:r>
          </w:p>
        </w:tc>
      </w:tr>
      <w:tr w:rsidR="009B6390" w:rsidRPr="006646D9" w14:paraId="6C0AA271" w14:textId="77777777" w:rsidTr="0064252D">
        <w:trPr>
          <w:trHeight w:val="70"/>
        </w:trPr>
        <w:tc>
          <w:tcPr>
            <w:tcW w:w="9214" w:type="dxa"/>
          </w:tcPr>
          <w:p w14:paraId="13B0431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12 zamówienia w wysokości 3 628.80 zł brutto;</w:t>
            </w:r>
          </w:p>
        </w:tc>
      </w:tr>
      <w:tr w:rsidR="009B6390" w:rsidRPr="006646D9" w14:paraId="72387639" w14:textId="77777777" w:rsidTr="0064252D">
        <w:trPr>
          <w:trHeight w:val="70"/>
        </w:trPr>
        <w:tc>
          <w:tcPr>
            <w:tcW w:w="9214" w:type="dxa"/>
          </w:tcPr>
          <w:p w14:paraId="6F06C82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13 zamówienia w wysokości 1 846.80 zł brutto;</w:t>
            </w:r>
          </w:p>
        </w:tc>
      </w:tr>
      <w:tr w:rsidR="009B6390" w:rsidRPr="006646D9" w14:paraId="09A71EC7" w14:textId="77777777" w:rsidTr="0064252D">
        <w:trPr>
          <w:trHeight w:val="70"/>
        </w:trPr>
        <w:tc>
          <w:tcPr>
            <w:tcW w:w="9214" w:type="dxa"/>
          </w:tcPr>
          <w:p w14:paraId="7B1C599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14 zamówienia w wysokości 20 961.29 zł brutto;</w:t>
            </w:r>
          </w:p>
        </w:tc>
      </w:tr>
      <w:tr w:rsidR="009B6390" w:rsidRPr="006646D9" w14:paraId="2135B08D" w14:textId="77777777" w:rsidTr="0064252D">
        <w:trPr>
          <w:trHeight w:val="70"/>
        </w:trPr>
        <w:tc>
          <w:tcPr>
            <w:tcW w:w="9214" w:type="dxa"/>
          </w:tcPr>
          <w:p w14:paraId="6B546F1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15 zamówienia w wysokości 3 972.24 zł brutto;</w:t>
            </w:r>
          </w:p>
        </w:tc>
      </w:tr>
      <w:tr w:rsidR="009B6390" w:rsidRPr="006646D9" w14:paraId="0387C71D" w14:textId="77777777" w:rsidTr="0064252D">
        <w:trPr>
          <w:trHeight w:val="70"/>
        </w:trPr>
        <w:tc>
          <w:tcPr>
            <w:tcW w:w="9214" w:type="dxa"/>
          </w:tcPr>
          <w:p w14:paraId="23C2CEE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16 zamówienia w wysokości 13 430.23 zł brutto;</w:t>
            </w:r>
          </w:p>
        </w:tc>
      </w:tr>
      <w:tr w:rsidR="009B6390" w:rsidRPr="006646D9" w14:paraId="76BA86AB" w14:textId="77777777" w:rsidTr="0064252D">
        <w:trPr>
          <w:trHeight w:val="70"/>
        </w:trPr>
        <w:tc>
          <w:tcPr>
            <w:tcW w:w="9214" w:type="dxa"/>
          </w:tcPr>
          <w:p w14:paraId="0AEE658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17 zamówienia w wysokości 44.82 zł brutto;</w:t>
            </w:r>
          </w:p>
        </w:tc>
      </w:tr>
      <w:tr w:rsidR="009B6390" w:rsidRPr="006646D9" w14:paraId="1C1D0E13" w14:textId="77777777" w:rsidTr="0064252D">
        <w:trPr>
          <w:trHeight w:val="70"/>
        </w:trPr>
        <w:tc>
          <w:tcPr>
            <w:tcW w:w="9214" w:type="dxa"/>
          </w:tcPr>
          <w:p w14:paraId="6CCD540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18 zamówienia w wysokości 1 824.00 zł brutto;</w:t>
            </w:r>
          </w:p>
        </w:tc>
      </w:tr>
      <w:tr w:rsidR="009B6390" w:rsidRPr="006646D9" w14:paraId="36BAB465" w14:textId="77777777" w:rsidTr="0064252D">
        <w:trPr>
          <w:trHeight w:val="70"/>
        </w:trPr>
        <w:tc>
          <w:tcPr>
            <w:tcW w:w="9214" w:type="dxa"/>
          </w:tcPr>
          <w:p w14:paraId="21B1A2A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19 zamówienia w wysokości 14 947.58 zł brutto;</w:t>
            </w:r>
          </w:p>
        </w:tc>
      </w:tr>
      <w:tr w:rsidR="009B6390" w:rsidRPr="006646D9" w14:paraId="34A5704F" w14:textId="77777777" w:rsidTr="0064252D">
        <w:trPr>
          <w:trHeight w:val="70"/>
        </w:trPr>
        <w:tc>
          <w:tcPr>
            <w:tcW w:w="9214" w:type="dxa"/>
          </w:tcPr>
          <w:p w14:paraId="33A74F99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20 zamówienia w wysokości 2 759.18 zł brutto;</w:t>
            </w:r>
          </w:p>
        </w:tc>
      </w:tr>
      <w:tr w:rsidR="009B6390" w:rsidRPr="006646D9" w14:paraId="2295906F" w14:textId="77777777" w:rsidTr="0064252D">
        <w:trPr>
          <w:trHeight w:val="70"/>
        </w:trPr>
        <w:tc>
          <w:tcPr>
            <w:tcW w:w="9214" w:type="dxa"/>
          </w:tcPr>
          <w:p w14:paraId="49D2445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21 zamówienia w wysokości 434.16 zł brutto;</w:t>
            </w:r>
          </w:p>
        </w:tc>
      </w:tr>
      <w:tr w:rsidR="009B6390" w:rsidRPr="006646D9" w14:paraId="545D220E" w14:textId="77777777" w:rsidTr="0064252D">
        <w:trPr>
          <w:trHeight w:val="70"/>
        </w:trPr>
        <w:tc>
          <w:tcPr>
            <w:tcW w:w="9214" w:type="dxa"/>
          </w:tcPr>
          <w:p w14:paraId="5ED2B456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22 zamówienia w wysokości 7 806.64 zł brutto;</w:t>
            </w:r>
          </w:p>
        </w:tc>
      </w:tr>
      <w:tr w:rsidR="009B6390" w:rsidRPr="006646D9" w14:paraId="059E67F2" w14:textId="77777777" w:rsidTr="0064252D">
        <w:trPr>
          <w:trHeight w:val="70"/>
        </w:trPr>
        <w:tc>
          <w:tcPr>
            <w:tcW w:w="9214" w:type="dxa"/>
          </w:tcPr>
          <w:p w14:paraId="13F0529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23 zamówienia w wysokości 888.52 zł brutto;</w:t>
            </w:r>
          </w:p>
        </w:tc>
      </w:tr>
      <w:tr w:rsidR="009B6390" w:rsidRPr="006646D9" w14:paraId="73F6B3A3" w14:textId="77777777" w:rsidTr="0064252D">
        <w:trPr>
          <w:trHeight w:val="70"/>
        </w:trPr>
        <w:tc>
          <w:tcPr>
            <w:tcW w:w="9214" w:type="dxa"/>
          </w:tcPr>
          <w:p w14:paraId="29065BA6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24 zamówienia w wysokości 7 460.48 zł brutto;</w:t>
            </w:r>
          </w:p>
        </w:tc>
      </w:tr>
      <w:tr w:rsidR="009B6390" w:rsidRPr="006646D9" w14:paraId="3FC31561" w14:textId="77777777" w:rsidTr="0064252D">
        <w:trPr>
          <w:trHeight w:val="70"/>
        </w:trPr>
        <w:tc>
          <w:tcPr>
            <w:tcW w:w="9214" w:type="dxa"/>
          </w:tcPr>
          <w:p w14:paraId="5A56673A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25 zamówienia w wysokości 1 529.93 zł brutto;</w:t>
            </w:r>
          </w:p>
        </w:tc>
      </w:tr>
      <w:tr w:rsidR="009B6390" w:rsidRPr="006646D9" w14:paraId="46D15FE5" w14:textId="77777777" w:rsidTr="0064252D">
        <w:trPr>
          <w:trHeight w:val="70"/>
        </w:trPr>
        <w:tc>
          <w:tcPr>
            <w:tcW w:w="9214" w:type="dxa"/>
          </w:tcPr>
          <w:p w14:paraId="3A18070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26 zamówienia w wysokości 142.56 zł brutto;</w:t>
            </w:r>
          </w:p>
        </w:tc>
      </w:tr>
      <w:tr w:rsidR="009B6390" w:rsidRPr="006646D9" w14:paraId="08F127E7" w14:textId="77777777" w:rsidTr="0064252D">
        <w:trPr>
          <w:trHeight w:val="70"/>
        </w:trPr>
        <w:tc>
          <w:tcPr>
            <w:tcW w:w="9214" w:type="dxa"/>
          </w:tcPr>
          <w:p w14:paraId="6958A65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lastRenderedPageBreak/>
              <w:t>części 27 zamówienia w wysokości 3 124.14 zł brutto;</w:t>
            </w:r>
          </w:p>
        </w:tc>
      </w:tr>
      <w:tr w:rsidR="009B6390" w:rsidRPr="006646D9" w14:paraId="29C29CE0" w14:textId="77777777" w:rsidTr="0064252D">
        <w:trPr>
          <w:trHeight w:val="70"/>
        </w:trPr>
        <w:tc>
          <w:tcPr>
            <w:tcW w:w="9214" w:type="dxa"/>
          </w:tcPr>
          <w:p w14:paraId="26947E6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28 zamówienia w wysokości 1 392.93 zł brutto;</w:t>
            </w:r>
          </w:p>
        </w:tc>
      </w:tr>
      <w:tr w:rsidR="009B6390" w:rsidRPr="006646D9" w14:paraId="348E070C" w14:textId="77777777" w:rsidTr="0064252D">
        <w:trPr>
          <w:trHeight w:val="70"/>
        </w:trPr>
        <w:tc>
          <w:tcPr>
            <w:tcW w:w="9214" w:type="dxa"/>
          </w:tcPr>
          <w:p w14:paraId="2A08F439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29 zamówienia w wysokości 17 768.70 zł brutto;</w:t>
            </w:r>
          </w:p>
        </w:tc>
      </w:tr>
      <w:tr w:rsidR="009B6390" w:rsidRPr="006646D9" w14:paraId="749C58FB" w14:textId="77777777" w:rsidTr="0064252D">
        <w:trPr>
          <w:trHeight w:val="70"/>
        </w:trPr>
        <w:tc>
          <w:tcPr>
            <w:tcW w:w="9214" w:type="dxa"/>
          </w:tcPr>
          <w:p w14:paraId="47B1371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30 zamówienia w wysokości 7 302.96 zł brutto;</w:t>
            </w:r>
          </w:p>
        </w:tc>
      </w:tr>
      <w:tr w:rsidR="009B6390" w:rsidRPr="006646D9" w14:paraId="20A8C99E" w14:textId="77777777" w:rsidTr="0064252D">
        <w:trPr>
          <w:trHeight w:val="70"/>
        </w:trPr>
        <w:tc>
          <w:tcPr>
            <w:tcW w:w="9214" w:type="dxa"/>
          </w:tcPr>
          <w:p w14:paraId="2D0E824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31 zamówienia w wysokości 12 994.67 zł brutto;</w:t>
            </w:r>
          </w:p>
        </w:tc>
      </w:tr>
      <w:tr w:rsidR="009B6390" w:rsidRPr="006646D9" w14:paraId="17C09AD5" w14:textId="77777777" w:rsidTr="0064252D">
        <w:trPr>
          <w:trHeight w:val="70"/>
        </w:trPr>
        <w:tc>
          <w:tcPr>
            <w:tcW w:w="9214" w:type="dxa"/>
          </w:tcPr>
          <w:p w14:paraId="064B747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32 zamówienia w wysokości 12 377.66 zł brutto;</w:t>
            </w:r>
          </w:p>
        </w:tc>
      </w:tr>
      <w:tr w:rsidR="009B6390" w:rsidRPr="006646D9" w14:paraId="57FE5083" w14:textId="77777777" w:rsidTr="0064252D">
        <w:trPr>
          <w:trHeight w:val="70"/>
        </w:trPr>
        <w:tc>
          <w:tcPr>
            <w:tcW w:w="9214" w:type="dxa"/>
          </w:tcPr>
          <w:p w14:paraId="5300926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33 zamówienia w wysokości 302.75 zł brutto;</w:t>
            </w:r>
          </w:p>
        </w:tc>
      </w:tr>
      <w:tr w:rsidR="009B6390" w:rsidRPr="006646D9" w14:paraId="541EBC22" w14:textId="77777777" w:rsidTr="0064252D">
        <w:trPr>
          <w:trHeight w:val="70"/>
        </w:trPr>
        <w:tc>
          <w:tcPr>
            <w:tcW w:w="9214" w:type="dxa"/>
          </w:tcPr>
          <w:p w14:paraId="5263A78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34 zamówienia w wysokości 11 353.15 zł brutto;</w:t>
            </w:r>
          </w:p>
        </w:tc>
      </w:tr>
      <w:tr w:rsidR="009B6390" w:rsidRPr="006646D9" w14:paraId="1F8060CA" w14:textId="77777777" w:rsidTr="0064252D">
        <w:trPr>
          <w:trHeight w:val="70"/>
        </w:trPr>
        <w:tc>
          <w:tcPr>
            <w:tcW w:w="9214" w:type="dxa"/>
          </w:tcPr>
          <w:p w14:paraId="3A24593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35 zamówienia w wysokości 799.50 zł brutto;</w:t>
            </w:r>
          </w:p>
        </w:tc>
      </w:tr>
      <w:tr w:rsidR="009B6390" w:rsidRPr="006646D9" w14:paraId="7E78D3C1" w14:textId="77777777" w:rsidTr="0064252D">
        <w:trPr>
          <w:trHeight w:val="70"/>
        </w:trPr>
        <w:tc>
          <w:tcPr>
            <w:tcW w:w="9214" w:type="dxa"/>
          </w:tcPr>
          <w:p w14:paraId="1B0DE0E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36 zamówienia w wysokości 799.74 zł brutto;</w:t>
            </w:r>
          </w:p>
        </w:tc>
      </w:tr>
      <w:tr w:rsidR="009B6390" w:rsidRPr="006646D9" w14:paraId="1D17DD98" w14:textId="77777777" w:rsidTr="0064252D">
        <w:trPr>
          <w:trHeight w:val="70"/>
        </w:trPr>
        <w:tc>
          <w:tcPr>
            <w:tcW w:w="9214" w:type="dxa"/>
          </w:tcPr>
          <w:p w14:paraId="7C607FE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37 zamówienia w wysokości 384.89 zł brutto;</w:t>
            </w:r>
          </w:p>
        </w:tc>
      </w:tr>
      <w:tr w:rsidR="009B6390" w:rsidRPr="006646D9" w14:paraId="18B81F8A" w14:textId="77777777" w:rsidTr="0064252D">
        <w:trPr>
          <w:trHeight w:val="70"/>
        </w:trPr>
        <w:tc>
          <w:tcPr>
            <w:tcW w:w="9214" w:type="dxa"/>
          </w:tcPr>
          <w:p w14:paraId="379CE2D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38 zamówienia w wysokości 2 988.90 zł brutto;</w:t>
            </w:r>
          </w:p>
        </w:tc>
      </w:tr>
      <w:tr w:rsidR="009B6390" w:rsidRPr="006646D9" w14:paraId="64D8726D" w14:textId="77777777" w:rsidTr="0064252D">
        <w:trPr>
          <w:trHeight w:val="70"/>
        </w:trPr>
        <w:tc>
          <w:tcPr>
            <w:tcW w:w="9214" w:type="dxa"/>
          </w:tcPr>
          <w:p w14:paraId="6A9EB02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39 zamówienia w wysokości 6 895.53 zł brutto;</w:t>
            </w:r>
          </w:p>
        </w:tc>
      </w:tr>
      <w:tr w:rsidR="009B6390" w:rsidRPr="006646D9" w14:paraId="545C91DF" w14:textId="77777777" w:rsidTr="0064252D">
        <w:trPr>
          <w:trHeight w:val="70"/>
        </w:trPr>
        <w:tc>
          <w:tcPr>
            <w:tcW w:w="9214" w:type="dxa"/>
          </w:tcPr>
          <w:p w14:paraId="5EAAAA8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40 zamówienia w wysokości 1 545.26 zł brutto;</w:t>
            </w:r>
          </w:p>
        </w:tc>
      </w:tr>
      <w:tr w:rsidR="009B6390" w:rsidRPr="006646D9" w14:paraId="1EA92905" w14:textId="77777777" w:rsidTr="0064252D">
        <w:trPr>
          <w:trHeight w:val="70"/>
        </w:trPr>
        <w:tc>
          <w:tcPr>
            <w:tcW w:w="9214" w:type="dxa"/>
          </w:tcPr>
          <w:p w14:paraId="7E5504E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41 zamówienia w wysokości 2 251.80 zł brutto;</w:t>
            </w:r>
          </w:p>
        </w:tc>
      </w:tr>
      <w:tr w:rsidR="009B6390" w:rsidRPr="006646D9" w14:paraId="7F2DD85B" w14:textId="77777777" w:rsidTr="0064252D">
        <w:trPr>
          <w:trHeight w:val="70"/>
        </w:trPr>
        <w:tc>
          <w:tcPr>
            <w:tcW w:w="9214" w:type="dxa"/>
          </w:tcPr>
          <w:p w14:paraId="5A97734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42 zamówienia w wysokości 24 998.44 zł brutto;</w:t>
            </w:r>
          </w:p>
        </w:tc>
      </w:tr>
      <w:tr w:rsidR="009B6390" w:rsidRPr="006646D9" w14:paraId="453E5623" w14:textId="77777777" w:rsidTr="0064252D">
        <w:trPr>
          <w:trHeight w:val="70"/>
        </w:trPr>
        <w:tc>
          <w:tcPr>
            <w:tcW w:w="9214" w:type="dxa"/>
          </w:tcPr>
          <w:p w14:paraId="1CD2276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43 zamówienia w wysokości 1 443.46 zł brutto;</w:t>
            </w:r>
          </w:p>
        </w:tc>
      </w:tr>
      <w:tr w:rsidR="009B6390" w:rsidRPr="006646D9" w14:paraId="2C5E46A6" w14:textId="77777777" w:rsidTr="0064252D">
        <w:trPr>
          <w:trHeight w:val="70"/>
        </w:trPr>
        <w:tc>
          <w:tcPr>
            <w:tcW w:w="9214" w:type="dxa"/>
          </w:tcPr>
          <w:p w14:paraId="037B4DA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44 zamówienia w wysokości 642.60 zł brutto;</w:t>
            </w:r>
          </w:p>
        </w:tc>
      </w:tr>
      <w:tr w:rsidR="009B6390" w:rsidRPr="006646D9" w14:paraId="39C5943F" w14:textId="77777777" w:rsidTr="0064252D">
        <w:trPr>
          <w:trHeight w:val="70"/>
        </w:trPr>
        <w:tc>
          <w:tcPr>
            <w:tcW w:w="9214" w:type="dxa"/>
          </w:tcPr>
          <w:p w14:paraId="37C91F6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45 zamówienia w wysokości 7 915.89 zł brutto;</w:t>
            </w:r>
          </w:p>
        </w:tc>
      </w:tr>
      <w:tr w:rsidR="009B6390" w:rsidRPr="006646D9" w14:paraId="65164499" w14:textId="77777777" w:rsidTr="0064252D">
        <w:trPr>
          <w:trHeight w:val="70"/>
        </w:trPr>
        <w:tc>
          <w:tcPr>
            <w:tcW w:w="9214" w:type="dxa"/>
          </w:tcPr>
          <w:p w14:paraId="6BD4FDB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46 zamówienia w wysokości 13 203.24 zł brutto;</w:t>
            </w:r>
          </w:p>
        </w:tc>
      </w:tr>
      <w:tr w:rsidR="009B6390" w:rsidRPr="006646D9" w14:paraId="537D9713" w14:textId="77777777" w:rsidTr="0064252D">
        <w:trPr>
          <w:trHeight w:val="70"/>
        </w:trPr>
        <w:tc>
          <w:tcPr>
            <w:tcW w:w="9214" w:type="dxa"/>
          </w:tcPr>
          <w:p w14:paraId="225289C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47 zamówienia w wysokości 1 708.43 zł brutto;</w:t>
            </w:r>
          </w:p>
        </w:tc>
      </w:tr>
      <w:tr w:rsidR="009B6390" w:rsidRPr="006646D9" w14:paraId="35762BA4" w14:textId="77777777" w:rsidTr="0064252D">
        <w:trPr>
          <w:trHeight w:val="70"/>
        </w:trPr>
        <w:tc>
          <w:tcPr>
            <w:tcW w:w="9214" w:type="dxa"/>
          </w:tcPr>
          <w:p w14:paraId="14199BA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48 zamówienia w wysokości 5 443.20 zł brutto;</w:t>
            </w:r>
          </w:p>
        </w:tc>
      </w:tr>
      <w:tr w:rsidR="009B6390" w:rsidRPr="006646D9" w14:paraId="5275B606" w14:textId="77777777" w:rsidTr="0064252D">
        <w:trPr>
          <w:trHeight w:val="70"/>
        </w:trPr>
        <w:tc>
          <w:tcPr>
            <w:tcW w:w="9214" w:type="dxa"/>
          </w:tcPr>
          <w:p w14:paraId="11750CB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49 zamówienia w wysokości 480.71 zł brutto;</w:t>
            </w:r>
          </w:p>
        </w:tc>
      </w:tr>
      <w:tr w:rsidR="009B6390" w:rsidRPr="006646D9" w14:paraId="6C8C5280" w14:textId="77777777" w:rsidTr="0064252D">
        <w:trPr>
          <w:trHeight w:val="70"/>
        </w:trPr>
        <w:tc>
          <w:tcPr>
            <w:tcW w:w="9214" w:type="dxa"/>
          </w:tcPr>
          <w:p w14:paraId="08D4F37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50 zamówienia w wysokości 1 884.71 zł brutto;</w:t>
            </w:r>
          </w:p>
        </w:tc>
      </w:tr>
      <w:tr w:rsidR="009B6390" w:rsidRPr="006646D9" w14:paraId="392A13C4" w14:textId="77777777" w:rsidTr="0064252D">
        <w:trPr>
          <w:trHeight w:val="70"/>
        </w:trPr>
        <w:tc>
          <w:tcPr>
            <w:tcW w:w="9214" w:type="dxa"/>
          </w:tcPr>
          <w:p w14:paraId="5E45DC8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51 zamówienia w wysokości 2 054.16 zł brutto;</w:t>
            </w:r>
          </w:p>
        </w:tc>
      </w:tr>
      <w:tr w:rsidR="009B6390" w:rsidRPr="006646D9" w14:paraId="5A6454C4" w14:textId="77777777" w:rsidTr="0064252D">
        <w:trPr>
          <w:trHeight w:val="70"/>
        </w:trPr>
        <w:tc>
          <w:tcPr>
            <w:tcW w:w="9214" w:type="dxa"/>
          </w:tcPr>
          <w:p w14:paraId="1E450F3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52 zamówienia w wysokości 475.20 zł brutto;</w:t>
            </w:r>
          </w:p>
        </w:tc>
      </w:tr>
      <w:tr w:rsidR="009B6390" w:rsidRPr="006646D9" w14:paraId="758DF631" w14:textId="77777777" w:rsidTr="0064252D">
        <w:trPr>
          <w:trHeight w:val="70"/>
        </w:trPr>
        <w:tc>
          <w:tcPr>
            <w:tcW w:w="9214" w:type="dxa"/>
          </w:tcPr>
          <w:p w14:paraId="5614C31C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53 zamówienia w wysokości 17 192.14 zł brutto;</w:t>
            </w:r>
          </w:p>
        </w:tc>
      </w:tr>
      <w:tr w:rsidR="009B6390" w:rsidRPr="006646D9" w14:paraId="177BE564" w14:textId="77777777" w:rsidTr="0064252D">
        <w:trPr>
          <w:trHeight w:val="70"/>
        </w:trPr>
        <w:tc>
          <w:tcPr>
            <w:tcW w:w="9214" w:type="dxa"/>
          </w:tcPr>
          <w:p w14:paraId="622A9AA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54 zamówienia w wysokości 1 096.42 zł brutto;</w:t>
            </w:r>
          </w:p>
        </w:tc>
      </w:tr>
      <w:tr w:rsidR="009B6390" w:rsidRPr="006646D9" w14:paraId="56C50B64" w14:textId="77777777" w:rsidTr="0064252D">
        <w:trPr>
          <w:trHeight w:val="70"/>
        </w:trPr>
        <w:tc>
          <w:tcPr>
            <w:tcW w:w="9214" w:type="dxa"/>
          </w:tcPr>
          <w:p w14:paraId="071BF65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55 zamówienia w wysokości 27 639.90 zł brutto;</w:t>
            </w:r>
          </w:p>
        </w:tc>
      </w:tr>
      <w:tr w:rsidR="009B6390" w:rsidRPr="006646D9" w14:paraId="65B179D1" w14:textId="77777777" w:rsidTr="0064252D">
        <w:trPr>
          <w:trHeight w:val="70"/>
        </w:trPr>
        <w:tc>
          <w:tcPr>
            <w:tcW w:w="9214" w:type="dxa"/>
          </w:tcPr>
          <w:p w14:paraId="6052DB3C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56 zamówienia w wysokości 1 873.04 zł brutto;</w:t>
            </w:r>
          </w:p>
        </w:tc>
      </w:tr>
      <w:tr w:rsidR="009B6390" w:rsidRPr="006646D9" w14:paraId="2FEB5DDE" w14:textId="77777777" w:rsidTr="0064252D">
        <w:trPr>
          <w:trHeight w:val="70"/>
        </w:trPr>
        <w:tc>
          <w:tcPr>
            <w:tcW w:w="9214" w:type="dxa"/>
          </w:tcPr>
          <w:p w14:paraId="649B2BC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57 zamówienia w wysokości 657.17 zł brutto;</w:t>
            </w:r>
          </w:p>
        </w:tc>
      </w:tr>
      <w:tr w:rsidR="009B6390" w:rsidRPr="006646D9" w14:paraId="152C0D3D" w14:textId="77777777" w:rsidTr="0064252D">
        <w:trPr>
          <w:trHeight w:val="70"/>
        </w:trPr>
        <w:tc>
          <w:tcPr>
            <w:tcW w:w="9214" w:type="dxa"/>
          </w:tcPr>
          <w:p w14:paraId="737CC8B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58 zamówienia w wysokości 3 991.68 zł brutto;</w:t>
            </w:r>
          </w:p>
        </w:tc>
      </w:tr>
      <w:tr w:rsidR="009B6390" w:rsidRPr="006646D9" w14:paraId="08FC8594" w14:textId="77777777" w:rsidTr="0064252D">
        <w:trPr>
          <w:trHeight w:val="70"/>
        </w:trPr>
        <w:tc>
          <w:tcPr>
            <w:tcW w:w="9214" w:type="dxa"/>
          </w:tcPr>
          <w:p w14:paraId="5604960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59 zamówienia w wysokości 8 126.95 zł brutto;</w:t>
            </w:r>
          </w:p>
        </w:tc>
      </w:tr>
      <w:tr w:rsidR="009B6390" w:rsidRPr="006646D9" w14:paraId="5D12F562" w14:textId="77777777" w:rsidTr="0064252D">
        <w:trPr>
          <w:trHeight w:val="70"/>
        </w:trPr>
        <w:tc>
          <w:tcPr>
            <w:tcW w:w="9214" w:type="dxa"/>
          </w:tcPr>
          <w:p w14:paraId="5A9D3BF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60 zamówienia w wysokości 15 336.00 zł brutto;</w:t>
            </w:r>
          </w:p>
        </w:tc>
      </w:tr>
      <w:tr w:rsidR="009B6390" w:rsidRPr="006646D9" w14:paraId="685A612B" w14:textId="77777777" w:rsidTr="0064252D">
        <w:trPr>
          <w:trHeight w:val="70"/>
        </w:trPr>
        <w:tc>
          <w:tcPr>
            <w:tcW w:w="9214" w:type="dxa"/>
          </w:tcPr>
          <w:p w14:paraId="3B5C8B5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61 zamówienia w wysokości 1 950.48 zł brutto;</w:t>
            </w:r>
          </w:p>
        </w:tc>
      </w:tr>
      <w:tr w:rsidR="009B6390" w:rsidRPr="006646D9" w14:paraId="59DAFA3D" w14:textId="77777777" w:rsidTr="0064252D">
        <w:trPr>
          <w:trHeight w:val="70"/>
        </w:trPr>
        <w:tc>
          <w:tcPr>
            <w:tcW w:w="9214" w:type="dxa"/>
          </w:tcPr>
          <w:p w14:paraId="6E4EA34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62 zamówienia w wysokości 7 720.81 zł brutto;</w:t>
            </w:r>
          </w:p>
        </w:tc>
      </w:tr>
      <w:tr w:rsidR="009B6390" w:rsidRPr="006646D9" w14:paraId="764C3E7E" w14:textId="77777777" w:rsidTr="0064252D">
        <w:trPr>
          <w:trHeight w:val="70"/>
        </w:trPr>
        <w:tc>
          <w:tcPr>
            <w:tcW w:w="9214" w:type="dxa"/>
          </w:tcPr>
          <w:p w14:paraId="40BEE46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63 zamówienia w wysokości 1 340.50 zł brutto;</w:t>
            </w:r>
          </w:p>
        </w:tc>
      </w:tr>
      <w:tr w:rsidR="009B6390" w:rsidRPr="006646D9" w14:paraId="1D7C82D4" w14:textId="77777777" w:rsidTr="0064252D">
        <w:trPr>
          <w:trHeight w:val="70"/>
        </w:trPr>
        <w:tc>
          <w:tcPr>
            <w:tcW w:w="9214" w:type="dxa"/>
          </w:tcPr>
          <w:p w14:paraId="66065F22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64 zamówienia w wysokości 11 733.49 zł brutto;</w:t>
            </w:r>
          </w:p>
        </w:tc>
      </w:tr>
      <w:tr w:rsidR="009B6390" w:rsidRPr="006646D9" w14:paraId="29B00573" w14:textId="77777777" w:rsidTr="0064252D">
        <w:trPr>
          <w:trHeight w:val="70"/>
        </w:trPr>
        <w:tc>
          <w:tcPr>
            <w:tcW w:w="9214" w:type="dxa"/>
          </w:tcPr>
          <w:p w14:paraId="4CB3D2E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65 zamówienia w wysokości 49 956.80 zł brutto;</w:t>
            </w:r>
          </w:p>
        </w:tc>
      </w:tr>
      <w:tr w:rsidR="009B6390" w:rsidRPr="006646D9" w14:paraId="530FCFDC" w14:textId="77777777" w:rsidTr="0064252D">
        <w:trPr>
          <w:trHeight w:val="70"/>
        </w:trPr>
        <w:tc>
          <w:tcPr>
            <w:tcW w:w="9214" w:type="dxa"/>
          </w:tcPr>
          <w:p w14:paraId="60CDD27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66 zamówienia w wysokości 29 610.90 zł brutto;</w:t>
            </w:r>
          </w:p>
        </w:tc>
      </w:tr>
      <w:tr w:rsidR="009B6390" w:rsidRPr="006646D9" w14:paraId="1B67E625" w14:textId="77777777" w:rsidTr="0064252D">
        <w:trPr>
          <w:trHeight w:val="70"/>
        </w:trPr>
        <w:tc>
          <w:tcPr>
            <w:tcW w:w="9214" w:type="dxa"/>
          </w:tcPr>
          <w:p w14:paraId="20A6005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67 zamówienia w wysokości 2 324.70 zł brutto;</w:t>
            </w:r>
          </w:p>
        </w:tc>
      </w:tr>
      <w:tr w:rsidR="009B6390" w:rsidRPr="006646D9" w14:paraId="7B462F71" w14:textId="77777777" w:rsidTr="0064252D">
        <w:trPr>
          <w:trHeight w:val="70"/>
        </w:trPr>
        <w:tc>
          <w:tcPr>
            <w:tcW w:w="9214" w:type="dxa"/>
          </w:tcPr>
          <w:p w14:paraId="7BF4D96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lastRenderedPageBreak/>
              <w:t>części 68 zamówienia w wysokości 8 769.60 zł brutto;</w:t>
            </w:r>
          </w:p>
        </w:tc>
      </w:tr>
      <w:tr w:rsidR="009B6390" w:rsidRPr="006646D9" w14:paraId="12890600" w14:textId="77777777" w:rsidTr="0064252D">
        <w:trPr>
          <w:trHeight w:val="70"/>
        </w:trPr>
        <w:tc>
          <w:tcPr>
            <w:tcW w:w="9214" w:type="dxa"/>
          </w:tcPr>
          <w:p w14:paraId="4E970433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69 zamówienia w wysokości 3 103.92 zł brutto;</w:t>
            </w:r>
          </w:p>
        </w:tc>
      </w:tr>
      <w:tr w:rsidR="009B6390" w:rsidRPr="006646D9" w14:paraId="047C9E09" w14:textId="77777777" w:rsidTr="0064252D">
        <w:trPr>
          <w:trHeight w:val="70"/>
        </w:trPr>
        <w:tc>
          <w:tcPr>
            <w:tcW w:w="9214" w:type="dxa"/>
          </w:tcPr>
          <w:p w14:paraId="2DB7EFF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70 zamówienia w wysokości 53 233.52 zł brutto;</w:t>
            </w:r>
          </w:p>
        </w:tc>
      </w:tr>
      <w:tr w:rsidR="009B6390" w:rsidRPr="006646D9" w14:paraId="6F026A1D" w14:textId="77777777" w:rsidTr="0064252D">
        <w:trPr>
          <w:trHeight w:val="70"/>
        </w:trPr>
        <w:tc>
          <w:tcPr>
            <w:tcW w:w="9214" w:type="dxa"/>
          </w:tcPr>
          <w:p w14:paraId="3BC77C9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71 zamówienia w wysokości 170.10 zł brutto;</w:t>
            </w:r>
          </w:p>
        </w:tc>
      </w:tr>
      <w:tr w:rsidR="009B6390" w:rsidRPr="006646D9" w14:paraId="0A31BBE6" w14:textId="77777777" w:rsidTr="0064252D">
        <w:trPr>
          <w:trHeight w:val="70"/>
        </w:trPr>
        <w:tc>
          <w:tcPr>
            <w:tcW w:w="9214" w:type="dxa"/>
          </w:tcPr>
          <w:p w14:paraId="4AADD78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72 zamówienia w wysokości 42 799.35 zł brutto;</w:t>
            </w:r>
          </w:p>
        </w:tc>
      </w:tr>
      <w:tr w:rsidR="009B6390" w:rsidRPr="006646D9" w14:paraId="366BB093" w14:textId="77777777" w:rsidTr="0064252D">
        <w:trPr>
          <w:trHeight w:val="70"/>
        </w:trPr>
        <w:tc>
          <w:tcPr>
            <w:tcW w:w="9214" w:type="dxa"/>
          </w:tcPr>
          <w:p w14:paraId="31020AF9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73 zamówienia w wysokości 2 682.94 zł brutto;</w:t>
            </w:r>
          </w:p>
        </w:tc>
      </w:tr>
      <w:tr w:rsidR="009B6390" w:rsidRPr="006646D9" w14:paraId="2D3B0500" w14:textId="77777777" w:rsidTr="0064252D">
        <w:trPr>
          <w:trHeight w:val="70"/>
        </w:trPr>
        <w:tc>
          <w:tcPr>
            <w:tcW w:w="9214" w:type="dxa"/>
          </w:tcPr>
          <w:p w14:paraId="5C61C12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74 zamówienia w wysokości 13 098.24 zł brutto;</w:t>
            </w:r>
          </w:p>
        </w:tc>
      </w:tr>
      <w:tr w:rsidR="009B6390" w:rsidRPr="006646D9" w14:paraId="28916638" w14:textId="77777777" w:rsidTr="0064252D">
        <w:trPr>
          <w:trHeight w:val="70"/>
        </w:trPr>
        <w:tc>
          <w:tcPr>
            <w:tcW w:w="9214" w:type="dxa"/>
          </w:tcPr>
          <w:p w14:paraId="4C3BAE0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75 zamówienia w wysokości 4 143.64 zł brutto;</w:t>
            </w:r>
          </w:p>
        </w:tc>
      </w:tr>
      <w:tr w:rsidR="009B6390" w:rsidRPr="006646D9" w14:paraId="61D60284" w14:textId="77777777" w:rsidTr="0064252D">
        <w:trPr>
          <w:trHeight w:val="70"/>
        </w:trPr>
        <w:tc>
          <w:tcPr>
            <w:tcW w:w="9214" w:type="dxa"/>
          </w:tcPr>
          <w:p w14:paraId="6D0B33FA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76 zamówienia w wysokości 22 454.95 zł brutto;</w:t>
            </w:r>
          </w:p>
        </w:tc>
      </w:tr>
      <w:tr w:rsidR="009B6390" w:rsidRPr="006646D9" w14:paraId="20611EE6" w14:textId="77777777" w:rsidTr="0064252D">
        <w:trPr>
          <w:trHeight w:val="70"/>
        </w:trPr>
        <w:tc>
          <w:tcPr>
            <w:tcW w:w="9214" w:type="dxa"/>
          </w:tcPr>
          <w:p w14:paraId="6A2B762A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77 zamówienia w wysokości 1 417.55 zł brutto;</w:t>
            </w:r>
          </w:p>
        </w:tc>
      </w:tr>
      <w:tr w:rsidR="009B6390" w:rsidRPr="006646D9" w14:paraId="7DFBE5EF" w14:textId="77777777" w:rsidTr="0064252D">
        <w:trPr>
          <w:trHeight w:val="70"/>
        </w:trPr>
        <w:tc>
          <w:tcPr>
            <w:tcW w:w="9214" w:type="dxa"/>
          </w:tcPr>
          <w:p w14:paraId="48EB17C6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78 zamówienia w wysokości 2 324.16 zł brutto;</w:t>
            </w:r>
          </w:p>
        </w:tc>
      </w:tr>
      <w:tr w:rsidR="009B6390" w:rsidRPr="006646D9" w14:paraId="7A7F0314" w14:textId="77777777" w:rsidTr="0064252D">
        <w:trPr>
          <w:trHeight w:val="70"/>
        </w:trPr>
        <w:tc>
          <w:tcPr>
            <w:tcW w:w="9214" w:type="dxa"/>
          </w:tcPr>
          <w:p w14:paraId="43B10E5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79 zamówienia w wysokości 7 911.54 zł brutto;</w:t>
            </w:r>
          </w:p>
        </w:tc>
      </w:tr>
      <w:tr w:rsidR="009B6390" w:rsidRPr="006646D9" w14:paraId="7D268907" w14:textId="77777777" w:rsidTr="0064252D">
        <w:trPr>
          <w:trHeight w:val="70"/>
        </w:trPr>
        <w:tc>
          <w:tcPr>
            <w:tcW w:w="9214" w:type="dxa"/>
          </w:tcPr>
          <w:p w14:paraId="75A6054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80 zamówienia w wysokości 648.86 zł brutto;</w:t>
            </w:r>
          </w:p>
        </w:tc>
      </w:tr>
      <w:tr w:rsidR="009B6390" w:rsidRPr="006646D9" w14:paraId="722D613C" w14:textId="77777777" w:rsidTr="0064252D">
        <w:trPr>
          <w:trHeight w:val="70"/>
        </w:trPr>
        <w:tc>
          <w:tcPr>
            <w:tcW w:w="9214" w:type="dxa"/>
          </w:tcPr>
          <w:p w14:paraId="4A63CFF2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81 zamówienia w wysokości 201.96 zł brutto;</w:t>
            </w:r>
          </w:p>
        </w:tc>
      </w:tr>
      <w:tr w:rsidR="009B6390" w:rsidRPr="006646D9" w14:paraId="39897181" w14:textId="77777777" w:rsidTr="0064252D">
        <w:trPr>
          <w:trHeight w:val="70"/>
        </w:trPr>
        <w:tc>
          <w:tcPr>
            <w:tcW w:w="9214" w:type="dxa"/>
          </w:tcPr>
          <w:p w14:paraId="51F8315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82 zamówienia w wysokości 10 697.40 zł brutto;</w:t>
            </w:r>
          </w:p>
        </w:tc>
      </w:tr>
      <w:tr w:rsidR="009B6390" w:rsidRPr="006646D9" w14:paraId="3236CC3A" w14:textId="77777777" w:rsidTr="0064252D">
        <w:trPr>
          <w:trHeight w:val="70"/>
        </w:trPr>
        <w:tc>
          <w:tcPr>
            <w:tcW w:w="9214" w:type="dxa"/>
          </w:tcPr>
          <w:p w14:paraId="68D443B8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83 zamówienia w wysokości 196.02 zł brutto;</w:t>
            </w:r>
          </w:p>
        </w:tc>
      </w:tr>
      <w:tr w:rsidR="009B6390" w:rsidRPr="006646D9" w14:paraId="37388BD0" w14:textId="77777777" w:rsidTr="0064252D">
        <w:trPr>
          <w:trHeight w:val="70"/>
        </w:trPr>
        <w:tc>
          <w:tcPr>
            <w:tcW w:w="9214" w:type="dxa"/>
          </w:tcPr>
          <w:p w14:paraId="7B45938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84 zamówienia w wysokości 4 487.18 zł brutto;</w:t>
            </w:r>
          </w:p>
        </w:tc>
      </w:tr>
      <w:tr w:rsidR="009B6390" w:rsidRPr="006646D9" w14:paraId="50C84181" w14:textId="77777777" w:rsidTr="0064252D">
        <w:trPr>
          <w:trHeight w:val="70"/>
        </w:trPr>
        <w:tc>
          <w:tcPr>
            <w:tcW w:w="9214" w:type="dxa"/>
          </w:tcPr>
          <w:p w14:paraId="0F587D36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85 zamówienia w wysokości 12 700.80 zł brutto;</w:t>
            </w:r>
          </w:p>
        </w:tc>
      </w:tr>
      <w:tr w:rsidR="009B6390" w:rsidRPr="006646D9" w14:paraId="029F3626" w14:textId="77777777" w:rsidTr="0064252D">
        <w:trPr>
          <w:trHeight w:val="70"/>
        </w:trPr>
        <w:tc>
          <w:tcPr>
            <w:tcW w:w="9214" w:type="dxa"/>
          </w:tcPr>
          <w:p w14:paraId="2D85D73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86 zamówienia w wysokości 26 208.14 zł brutto;</w:t>
            </w:r>
          </w:p>
        </w:tc>
      </w:tr>
      <w:tr w:rsidR="009B6390" w:rsidRPr="006646D9" w14:paraId="12331559" w14:textId="77777777" w:rsidTr="0064252D">
        <w:trPr>
          <w:trHeight w:val="70"/>
        </w:trPr>
        <w:tc>
          <w:tcPr>
            <w:tcW w:w="9214" w:type="dxa"/>
          </w:tcPr>
          <w:p w14:paraId="30ED145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87 zamówienia w wysokości 24 494.40 zł brutto;</w:t>
            </w:r>
          </w:p>
        </w:tc>
      </w:tr>
      <w:tr w:rsidR="009B6390" w:rsidRPr="006646D9" w14:paraId="7D207288" w14:textId="77777777" w:rsidTr="0064252D">
        <w:trPr>
          <w:trHeight w:val="70"/>
        </w:trPr>
        <w:tc>
          <w:tcPr>
            <w:tcW w:w="9214" w:type="dxa"/>
          </w:tcPr>
          <w:p w14:paraId="4CC6AE7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88 zamówienia w wysokości 1 065.79 zł brutto;</w:t>
            </w:r>
          </w:p>
        </w:tc>
      </w:tr>
      <w:tr w:rsidR="009B6390" w:rsidRPr="006646D9" w14:paraId="29B8A3BB" w14:textId="77777777" w:rsidTr="0064252D">
        <w:trPr>
          <w:trHeight w:val="70"/>
        </w:trPr>
        <w:tc>
          <w:tcPr>
            <w:tcW w:w="9214" w:type="dxa"/>
          </w:tcPr>
          <w:p w14:paraId="60D6C10B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89 zamówienia w wysokości 11 025.94 zł brutto;</w:t>
            </w:r>
          </w:p>
        </w:tc>
      </w:tr>
      <w:tr w:rsidR="009B6390" w:rsidRPr="006646D9" w14:paraId="3689BCD7" w14:textId="77777777" w:rsidTr="0064252D">
        <w:trPr>
          <w:trHeight w:val="70"/>
        </w:trPr>
        <w:tc>
          <w:tcPr>
            <w:tcW w:w="9214" w:type="dxa"/>
          </w:tcPr>
          <w:p w14:paraId="2B6E038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90 zamówienia w wysokości 2 062.80 zł brutto;</w:t>
            </w:r>
          </w:p>
        </w:tc>
      </w:tr>
      <w:tr w:rsidR="009B6390" w:rsidRPr="006646D9" w14:paraId="6EB3D95B" w14:textId="77777777" w:rsidTr="0064252D">
        <w:trPr>
          <w:trHeight w:val="70"/>
        </w:trPr>
        <w:tc>
          <w:tcPr>
            <w:tcW w:w="9214" w:type="dxa"/>
          </w:tcPr>
          <w:p w14:paraId="5D1E4E6F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91 zamówienia w wysokości 19 033.92 zł brutto;</w:t>
            </w:r>
          </w:p>
        </w:tc>
      </w:tr>
      <w:tr w:rsidR="009B6390" w:rsidRPr="006646D9" w14:paraId="7CEB4780" w14:textId="77777777" w:rsidTr="0064252D">
        <w:trPr>
          <w:trHeight w:val="70"/>
        </w:trPr>
        <w:tc>
          <w:tcPr>
            <w:tcW w:w="9214" w:type="dxa"/>
          </w:tcPr>
          <w:p w14:paraId="04A65A85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92 zamówienia w wysokości 7 194.96 zł brutto;</w:t>
            </w:r>
          </w:p>
        </w:tc>
      </w:tr>
      <w:tr w:rsidR="009B6390" w:rsidRPr="006646D9" w14:paraId="7DCF6057" w14:textId="77777777" w:rsidTr="0064252D">
        <w:trPr>
          <w:trHeight w:val="70"/>
        </w:trPr>
        <w:tc>
          <w:tcPr>
            <w:tcW w:w="9214" w:type="dxa"/>
          </w:tcPr>
          <w:p w14:paraId="6922F9A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93 zamówienia w wysokości 517.27 zł brutto;</w:t>
            </w:r>
          </w:p>
        </w:tc>
      </w:tr>
      <w:tr w:rsidR="009B6390" w:rsidRPr="006646D9" w14:paraId="4F8D3FD8" w14:textId="77777777" w:rsidTr="0064252D">
        <w:trPr>
          <w:trHeight w:val="70"/>
        </w:trPr>
        <w:tc>
          <w:tcPr>
            <w:tcW w:w="9214" w:type="dxa"/>
          </w:tcPr>
          <w:p w14:paraId="17AFD50E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94 zamówienia w wysokości 26 141.40 zł brutto;</w:t>
            </w:r>
          </w:p>
        </w:tc>
      </w:tr>
      <w:tr w:rsidR="009B6390" w:rsidRPr="006646D9" w14:paraId="6FDD9041" w14:textId="77777777" w:rsidTr="0064252D">
        <w:trPr>
          <w:trHeight w:val="70"/>
        </w:trPr>
        <w:tc>
          <w:tcPr>
            <w:tcW w:w="9214" w:type="dxa"/>
          </w:tcPr>
          <w:p w14:paraId="78D71F6D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95 zamówienia w wysokości 3 878.93 zł brutto;</w:t>
            </w:r>
          </w:p>
        </w:tc>
      </w:tr>
      <w:tr w:rsidR="009B6390" w:rsidRPr="006646D9" w14:paraId="2B3B973E" w14:textId="77777777" w:rsidTr="0064252D">
        <w:trPr>
          <w:trHeight w:val="70"/>
        </w:trPr>
        <w:tc>
          <w:tcPr>
            <w:tcW w:w="9214" w:type="dxa"/>
          </w:tcPr>
          <w:p w14:paraId="21F410F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96 zamówienia w wysokości 3 450.60 zł brutto;</w:t>
            </w:r>
          </w:p>
        </w:tc>
      </w:tr>
      <w:tr w:rsidR="009B6390" w:rsidRPr="006646D9" w14:paraId="52CB5B17" w14:textId="77777777" w:rsidTr="0064252D">
        <w:trPr>
          <w:trHeight w:val="70"/>
        </w:trPr>
        <w:tc>
          <w:tcPr>
            <w:tcW w:w="9214" w:type="dxa"/>
          </w:tcPr>
          <w:p w14:paraId="2825F24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97 zamówienia w wysokości 12 381.12 zł brutto;</w:t>
            </w:r>
          </w:p>
        </w:tc>
      </w:tr>
      <w:tr w:rsidR="009B6390" w:rsidRPr="006646D9" w14:paraId="62E80CEE" w14:textId="77777777" w:rsidTr="0064252D">
        <w:trPr>
          <w:trHeight w:val="70"/>
        </w:trPr>
        <w:tc>
          <w:tcPr>
            <w:tcW w:w="9214" w:type="dxa"/>
          </w:tcPr>
          <w:p w14:paraId="5E72530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98 zamówienia w wysokości 228.96 zł brutto;</w:t>
            </w:r>
          </w:p>
        </w:tc>
      </w:tr>
      <w:tr w:rsidR="009B6390" w:rsidRPr="006646D9" w14:paraId="205FED7A" w14:textId="77777777" w:rsidTr="0064252D">
        <w:trPr>
          <w:trHeight w:val="70"/>
        </w:trPr>
        <w:tc>
          <w:tcPr>
            <w:tcW w:w="9214" w:type="dxa"/>
          </w:tcPr>
          <w:p w14:paraId="7B44FB0C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99 zamówienia w wysokości 856.55 zł brutto;</w:t>
            </w:r>
          </w:p>
        </w:tc>
      </w:tr>
      <w:tr w:rsidR="009B6390" w:rsidRPr="006646D9" w14:paraId="22A77D5D" w14:textId="77777777" w:rsidTr="0064252D">
        <w:trPr>
          <w:trHeight w:val="70"/>
        </w:trPr>
        <w:tc>
          <w:tcPr>
            <w:tcW w:w="9214" w:type="dxa"/>
          </w:tcPr>
          <w:p w14:paraId="1B262D6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100 zamówienia w wysokości 4 449.60 zł brutto;</w:t>
            </w:r>
          </w:p>
        </w:tc>
      </w:tr>
      <w:tr w:rsidR="009B6390" w:rsidRPr="006646D9" w14:paraId="0C15C618" w14:textId="77777777" w:rsidTr="0064252D">
        <w:trPr>
          <w:trHeight w:val="70"/>
        </w:trPr>
        <w:tc>
          <w:tcPr>
            <w:tcW w:w="9214" w:type="dxa"/>
          </w:tcPr>
          <w:p w14:paraId="0E812930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101 zamówienia w wysokości 52 326.00 zł brutto;</w:t>
            </w:r>
          </w:p>
        </w:tc>
      </w:tr>
      <w:tr w:rsidR="009B6390" w:rsidRPr="006646D9" w14:paraId="2890BF2E" w14:textId="77777777" w:rsidTr="0064252D">
        <w:trPr>
          <w:trHeight w:val="70"/>
        </w:trPr>
        <w:tc>
          <w:tcPr>
            <w:tcW w:w="9214" w:type="dxa"/>
          </w:tcPr>
          <w:p w14:paraId="3A5D4E4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102 zamówienia w wysokości 2 669.76 zł brutto;</w:t>
            </w:r>
          </w:p>
        </w:tc>
      </w:tr>
      <w:tr w:rsidR="009B6390" w:rsidRPr="006646D9" w14:paraId="129064EC" w14:textId="77777777" w:rsidTr="0064252D">
        <w:trPr>
          <w:trHeight w:val="70"/>
        </w:trPr>
        <w:tc>
          <w:tcPr>
            <w:tcW w:w="9214" w:type="dxa"/>
          </w:tcPr>
          <w:p w14:paraId="540302D4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103 zamówienia w wysokości 7 008.12 zł brutto;</w:t>
            </w:r>
          </w:p>
        </w:tc>
      </w:tr>
      <w:tr w:rsidR="009B6390" w:rsidRPr="006646D9" w14:paraId="67719838" w14:textId="77777777" w:rsidTr="0064252D">
        <w:trPr>
          <w:trHeight w:val="70"/>
        </w:trPr>
        <w:tc>
          <w:tcPr>
            <w:tcW w:w="9214" w:type="dxa"/>
          </w:tcPr>
          <w:p w14:paraId="487C6669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104 zamówienia w wysokości 5 145.12 zł brutto;</w:t>
            </w:r>
          </w:p>
        </w:tc>
      </w:tr>
      <w:tr w:rsidR="009B6390" w:rsidRPr="006646D9" w14:paraId="17F468E7" w14:textId="77777777" w:rsidTr="0064252D">
        <w:trPr>
          <w:trHeight w:val="70"/>
        </w:trPr>
        <w:tc>
          <w:tcPr>
            <w:tcW w:w="9214" w:type="dxa"/>
          </w:tcPr>
          <w:p w14:paraId="0BE98087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105 zamówienia w wysokości 3 181.68 zł brutto;</w:t>
            </w:r>
          </w:p>
        </w:tc>
      </w:tr>
      <w:tr w:rsidR="009B6390" w:rsidRPr="006646D9" w14:paraId="59F17E80" w14:textId="77777777" w:rsidTr="0064252D">
        <w:trPr>
          <w:trHeight w:val="70"/>
        </w:trPr>
        <w:tc>
          <w:tcPr>
            <w:tcW w:w="9214" w:type="dxa"/>
          </w:tcPr>
          <w:p w14:paraId="16691FB1" w14:textId="77777777" w:rsidR="009B6390" w:rsidRPr="00A3048A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106 zamówienia w wysokości 885.60 zł brutto;</w:t>
            </w:r>
          </w:p>
        </w:tc>
      </w:tr>
      <w:tr w:rsidR="009B6390" w:rsidRPr="006646D9" w14:paraId="215AF39B" w14:textId="77777777" w:rsidTr="0064252D">
        <w:trPr>
          <w:trHeight w:val="70"/>
        </w:trPr>
        <w:tc>
          <w:tcPr>
            <w:tcW w:w="9214" w:type="dxa"/>
          </w:tcPr>
          <w:p w14:paraId="095AEC43" w14:textId="77777777" w:rsidR="009B6390" w:rsidRDefault="009B639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9B6390">
              <w:rPr>
                <w:sz w:val="24"/>
                <w:szCs w:val="24"/>
              </w:rPr>
              <w:t>części 107 zamówienia w wysokości 1 710.32 zł brutto</w:t>
            </w:r>
            <w:r w:rsidR="004A21E0">
              <w:rPr>
                <w:sz w:val="24"/>
                <w:szCs w:val="24"/>
              </w:rPr>
              <w:t>.</w:t>
            </w:r>
          </w:p>
          <w:p w14:paraId="208ECCFE" w14:textId="6C8A1BD7" w:rsidR="004A21E0" w:rsidRPr="00A3048A" w:rsidRDefault="004A21E0" w:rsidP="0064252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</w:p>
        </w:tc>
      </w:tr>
    </w:tbl>
    <w:p w14:paraId="39405827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579"/>
        <w:gridCol w:w="1276"/>
        <w:gridCol w:w="1276"/>
        <w:gridCol w:w="1134"/>
        <w:gridCol w:w="1417"/>
      </w:tblGrid>
      <w:tr w:rsidR="00C94D43" w:rsidRPr="00075CD0" w14:paraId="506DEDFE" w14:textId="77777777" w:rsidTr="00AA6166">
        <w:tc>
          <w:tcPr>
            <w:tcW w:w="824" w:type="dxa"/>
            <w:shd w:val="clear" w:color="auto" w:fill="auto"/>
            <w:vAlign w:val="center"/>
          </w:tcPr>
          <w:p w14:paraId="748297A6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0A015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200A2B4F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79" w:type="dxa"/>
            <w:shd w:val="clear" w:color="auto" w:fill="auto"/>
            <w:vAlign w:val="center"/>
          </w:tcPr>
          <w:p w14:paraId="412C3BD5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90034D1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F718FA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633F7" w14:textId="5B351FF7" w:rsidR="00C94D43" w:rsidRPr="00CB5EDB" w:rsidRDefault="00C94D43" w:rsidP="00075CD0">
            <w:pPr>
              <w:jc w:val="center"/>
            </w:pPr>
            <w:r w:rsidRPr="00CB5EDB">
              <w:t xml:space="preserve">Termin </w:t>
            </w:r>
            <w:r w:rsidR="004A21E0">
              <w:t>realizacji dostaw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48265" w14:textId="38DD63B5" w:rsidR="00C94D43" w:rsidRPr="00CB5EDB" w:rsidRDefault="004A21E0" w:rsidP="00075CD0">
            <w:pPr>
              <w:jc w:val="center"/>
            </w:pPr>
            <w:r>
              <w:t>Czas trwania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8B133C" w14:textId="75106590" w:rsidR="00C94D43" w:rsidRPr="00CB5EDB" w:rsidRDefault="004A21E0" w:rsidP="00075CD0">
            <w:pPr>
              <w:jc w:val="center"/>
            </w:pPr>
            <w:r>
              <w:t xml:space="preserve">Termin </w:t>
            </w:r>
            <w:r w:rsidR="00C94D43" w:rsidRPr="00CB5EDB">
              <w:t>płatności</w:t>
            </w:r>
          </w:p>
        </w:tc>
      </w:tr>
      <w:tr w:rsidR="009B6390" w:rsidRPr="00075CD0" w14:paraId="383BBE43" w14:textId="77777777" w:rsidTr="00AA6166">
        <w:tc>
          <w:tcPr>
            <w:tcW w:w="824" w:type="dxa"/>
            <w:shd w:val="clear" w:color="auto" w:fill="auto"/>
            <w:vAlign w:val="center"/>
          </w:tcPr>
          <w:p w14:paraId="244FFEC5" w14:textId="626492EC" w:rsidR="009B6390" w:rsidRPr="00CB5EDB" w:rsidRDefault="00317BCA" w:rsidP="0064252D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D88B6" w14:textId="77777777" w:rsidR="009B6390" w:rsidRPr="00CB5EDB" w:rsidRDefault="009B6390" w:rsidP="0064252D">
            <w:pPr>
              <w:spacing w:before="120" w:after="120"/>
              <w:jc w:val="center"/>
            </w:pPr>
            <w:r w:rsidRPr="009B6390">
              <w:t>1</w:t>
            </w:r>
          </w:p>
        </w:tc>
        <w:tc>
          <w:tcPr>
            <w:tcW w:w="2579" w:type="dxa"/>
            <w:shd w:val="clear" w:color="auto" w:fill="auto"/>
          </w:tcPr>
          <w:p w14:paraId="4293B157" w14:textId="77777777" w:rsidR="00955D32" w:rsidRDefault="009B6390" w:rsidP="0066781E">
            <w:pPr>
              <w:spacing w:before="40"/>
            </w:pPr>
            <w:r w:rsidRPr="00DC050F">
              <w:t xml:space="preserve">J.CHODACKI, A.MISZTAL "MEDICA" </w:t>
            </w:r>
            <w:r w:rsidR="0066781E" w:rsidRPr="00DC050F">
              <w:t xml:space="preserve">Sp. J., </w:t>
            </w:r>
          </w:p>
          <w:p w14:paraId="2096B8F9" w14:textId="388E34FD" w:rsidR="009B6390" w:rsidRPr="00DC050F" w:rsidRDefault="0066781E" w:rsidP="0066781E">
            <w:pPr>
              <w:spacing w:before="40"/>
            </w:pPr>
            <w:r w:rsidRPr="00DC050F">
              <w:t>Ul. Przemysłowa</w:t>
            </w:r>
            <w:r w:rsidR="009B6390" w:rsidRPr="00DC050F">
              <w:t xml:space="preserve"> 4A</w:t>
            </w:r>
            <w:r w:rsidRPr="00DC050F">
              <w:t xml:space="preserve">, </w:t>
            </w:r>
            <w:r w:rsidR="009B6390" w:rsidRPr="00DC050F">
              <w:t>59-300 L</w:t>
            </w:r>
            <w:r w:rsidRPr="00DC050F">
              <w:t>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2FA47" w14:textId="77777777" w:rsidR="009B6390" w:rsidRPr="00CB5EDB" w:rsidRDefault="009B6390" w:rsidP="0064252D">
            <w:pPr>
              <w:spacing w:before="120" w:after="120"/>
              <w:jc w:val="center"/>
            </w:pPr>
            <w:r w:rsidRPr="009B6390">
              <w:t>41 319.61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85D1F" w14:textId="3646950B" w:rsidR="009B6390" w:rsidRPr="00CB5EDB" w:rsidRDefault="00DC050F" w:rsidP="0064252D">
            <w:pPr>
              <w:spacing w:before="120" w:after="120"/>
              <w:jc w:val="center"/>
            </w:pPr>
            <w:r>
              <w:t xml:space="preserve">do </w:t>
            </w:r>
            <w:r w:rsidR="009B6390"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69343F" w14:textId="731902CF" w:rsidR="009B6390" w:rsidRPr="00CB5EDB" w:rsidRDefault="009B6390" w:rsidP="0064252D">
            <w:pPr>
              <w:spacing w:before="120" w:after="120"/>
              <w:jc w:val="center"/>
            </w:pPr>
            <w:r w:rsidRPr="009B6390">
              <w:t>12 miesi</w:t>
            </w:r>
            <w:r w:rsidR="00955D32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062163" w14:textId="77777777" w:rsidR="009B6390" w:rsidRPr="00CB5EDB" w:rsidRDefault="009B6390" w:rsidP="0064252D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C30B7C3" w14:textId="77777777" w:rsidTr="00955D32">
        <w:tc>
          <w:tcPr>
            <w:tcW w:w="824" w:type="dxa"/>
            <w:shd w:val="clear" w:color="auto" w:fill="auto"/>
            <w:vAlign w:val="center"/>
          </w:tcPr>
          <w:p w14:paraId="66FEEE5F" w14:textId="138B8AD3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BB12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</w:t>
            </w:r>
          </w:p>
        </w:tc>
        <w:tc>
          <w:tcPr>
            <w:tcW w:w="2579" w:type="dxa"/>
            <w:shd w:val="clear" w:color="auto" w:fill="auto"/>
          </w:tcPr>
          <w:p w14:paraId="2A10F4A1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66991CEA" w14:textId="370731DE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72C5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453.60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D4F64" w14:textId="16146B6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B68DF" w14:textId="1951D690" w:rsidR="00955D32" w:rsidRPr="00CB5EDB" w:rsidRDefault="00955D32" w:rsidP="00955D32">
            <w:pPr>
              <w:spacing w:before="120" w:after="120"/>
              <w:jc w:val="center"/>
            </w:pPr>
            <w:r w:rsidRPr="00DA7D71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43200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D778E14" w14:textId="77777777" w:rsidTr="00955D32">
        <w:tc>
          <w:tcPr>
            <w:tcW w:w="824" w:type="dxa"/>
            <w:shd w:val="clear" w:color="auto" w:fill="auto"/>
            <w:vAlign w:val="center"/>
          </w:tcPr>
          <w:p w14:paraId="14067A0D" w14:textId="657A9D1C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84FFC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</w:t>
            </w:r>
          </w:p>
        </w:tc>
        <w:tc>
          <w:tcPr>
            <w:tcW w:w="2579" w:type="dxa"/>
            <w:shd w:val="clear" w:color="auto" w:fill="auto"/>
          </w:tcPr>
          <w:p w14:paraId="0BCA31AF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30D29114" w14:textId="67859C4D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46D9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4 189.32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BD95C5" w14:textId="7529262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784D3" w14:textId="0348497B" w:rsidR="00955D32" w:rsidRPr="00CB5EDB" w:rsidRDefault="00955D32" w:rsidP="00955D32">
            <w:pPr>
              <w:spacing w:before="120" w:after="120"/>
              <w:jc w:val="center"/>
            </w:pPr>
            <w:r w:rsidRPr="00DA7D71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F7FD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579D950" w14:textId="77777777" w:rsidTr="00955D32">
        <w:tc>
          <w:tcPr>
            <w:tcW w:w="824" w:type="dxa"/>
            <w:shd w:val="clear" w:color="auto" w:fill="auto"/>
            <w:vAlign w:val="center"/>
          </w:tcPr>
          <w:p w14:paraId="2E927999" w14:textId="51EF3AD3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4F9E6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</w:t>
            </w:r>
          </w:p>
        </w:tc>
        <w:tc>
          <w:tcPr>
            <w:tcW w:w="2579" w:type="dxa"/>
            <w:shd w:val="clear" w:color="auto" w:fill="auto"/>
          </w:tcPr>
          <w:p w14:paraId="55AA7DC4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296AA867" w14:textId="66E0B5C7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CB3B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8 640.00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5E782" w14:textId="5615249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F30EE" w14:textId="7E11962F" w:rsidR="00955D32" w:rsidRPr="00CB5EDB" w:rsidRDefault="00955D32" w:rsidP="00955D32">
            <w:pPr>
              <w:spacing w:before="120" w:after="120"/>
              <w:jc w:val="center"/>
            </w:pPr>
            <w:r w:rsidRPr="00DA7D71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14F7F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3CE7DDE" w14:textId="77777777" w:rsidTr="00955D32">
        <w:tc>
          <w:tcPr>
            <w:tcW w:w="824" w:type="dxa"/>
            <w:shd w:val="clear" w:color="auto" w:fill="auto"/>
            <w:vAlign w:val="center"/>
          </w:tcPr>
          <w:p w14:paraId="2E927B0D" w14:textId="4E9AFFFA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8762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</w:t>
            </w:r>
          </w:p>
        </w:tc>
        <w:tc>
          <w:tcPr>
            <w:tcW w:w="2579" w:type="dxa"/>
            <w:shd w:val="clear" w:color="auto" w:fill="auto"/>
          </w:tcPr>
          <w:p w14:paraId="22A42A4C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5FF812B3" w14:textId="08A7A651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256E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FDFCF8" w14:textId="6DF78E5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E9062" w14:textId="4D5435AE" w:rsidR="00955D32" w:rsidRPr="00CB5EDB" w:rsidRDefault="00955D32" w:rsidP="00955D32">
            <w:pPr>
              <w:spacing w:before="120" w:after="120"/>
              <w:jc w:val="center"/>
            </w:pPr>
            <w:r w:rsidRPr="00DA7D71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55D4B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1B514AF" w14:textId="77777777" w:rsidTr="00955D32">
        <w:tc>
          <w:tcPr>
            <w:tcW w:w="824" w:type="dxa"/>
            <w:shd w:val="clear" w:color="auto" w:fill="auto"/>
            <w:vAlign w:val="center"/>
          </w:tcPr>
          <w:p w14:paraId="53BFA47C" w14:textId="5C2861B8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16062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</w:t>
            </w:r>
          </w:p>
        </w:tc>
        <w:tc>
          <w:tcPr>
            <w:tcW w:w="2579" w:type="dxa"/>
            <w:shd w:val="clear" w:color="auto" w:fill="auto"/>
          </w:tcPr>
          <w:p w14:paraId="471AD95F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01192AB3" w14:textId="0EF77A48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7D73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73531" w14:textId="60E05AB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05531" w14:textId="2BF5E207" w:rsidR="00955D32" w:rsidRPr="00CB5EDB" w:rsidRDefault="00955D32" w:rsidP="00955D32">
            <w:pPr>
              <w:spacing w:before="120" w:after="120"/>
              <w:jc w:val="center"/>
            </w:pPr>
            <w:r w:rsidRPr="00DA7D71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F1221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CEC85F9" w14:textId="77777777" w:rsidTr="00955D32">
        <w:tc>
          <w:tcPr>
            <w:tcW w:w="824" w:type="dxa"/>
            <w:shd w:val="clear" w:color="auto" w:fill="auto"/>
            <w:vAlign w:val="center"/>
          </w:tcPr>
          <w:p w14:paraId="7AE7590F" w14:textId="05741620" w:rsidR="00955D32" w:rsidRPr="00CB5EDB" w:rsidRDefault="00317BCA" w:rsidP="00955D32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508C5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</w:t>
            </w:r>
          </w:p>
        </w:tc>
        <w:tc>
          <w:tcPr>
            <w:tcW w:w="2579" w:type="dxa"/>
            <w:shd w:val="clear" w:color="auto" w:fill="auto"/>
          </w:tcPr>
          <w:p w14:paraId="08CBF2DC" w14:textId="77777777" w:rsidR="00955D32" w:rsidRDefault="00955D32" w:rsidP="00955D32">
            <w:pPr>
              <w:spacing w:before="40" w:after="40"/>
              <w:jc w:val="both"/>
            </w:pPr>
            <w:r w:rsidRPr="00DC050F">
              <w:t xml:space="preserve">J.CHODACKI, A.MISZTAL "MEDICA" Sp. J., </w:t>
            </w:r>
          </w:p>
          <w:p w14:paraId="2F70D45B" w14:textId="6C11FAB5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Przemysłowa 4A, 59-300 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8F7A1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11 894.26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B34FF" w14:textId="3B0A938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3CEB68" w14:textId="474B022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1FEDA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E94C78F" w14:textId="77777777" w:rsidTr="00955D32">
        <w:tc>
          <w:tcPr>
            <w:tcW w:w="824" w:type="dxa"/>
            <w:shd w:val="clear" w:color="auto" w:fill="auto"/>
            <w:vAlign w:val="center"/>
          </w:tcPr>
          <w:p w14:paraId="68DC4951" w14:textId="1F6B03C3" w:rsidR="00955D32" w:rsidRPr="00CB5EDB" w:rsidRDefault="00317BCA" w:rsidP="00955D32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F59A8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103</w:t>
            </w:r>
          </w:p>
        </w:tc>
        <w:tc>
          <w:tcPr>
            <w:tcW w:w="2579" w:type="dxa"/>
            <w:shd w:val="clear" w:color="auto" w:fill="auto"/>
          </w:tcPr>
          <w:p w14:paraId="1A36927A" w14:textId="0D3108C1" w:rsidR="00955D32" w:rsidRPr="00DC050F" w:rsidRDefault="00955D32" w:rsidP="00955D32">
            <w:pPr>
              <w:spacing w:before="40"/>
            </w:pPr>
            <w:r w:rsidRPr="00DC050F">
              <w:t>Aesculap Chifa Sp. z o.o.</w:t>
            </w:r>
          </w:p>
          <w:p w14:paraId="1265B727" w14:textId="77777777" w:rsidR="00955D32" w:rsidRPr="00DC050F" w:rsidRDefault="00955D32" w:rsidP="00955D32">
            <w:r w:rsidRPr="00DC050F">
              <w:t xml:space="preserve">Ul. Tysiąclecia 14, </w:t>
            </w:r>
          </w:p>
          <w:p w14:paraId="5C5F68A0" w14:textId="6B00A278" w:rsidR="00955D32" w:rsidRPr="00DC050F" w:rsidRDefault="00955D32" w:rsidP="00955D32">
            <w:r w:rsidRPr="00DC050F">
              <w:t>64-300 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D97C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6 998.40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F42BA4" w14:textId="3ADBF4DB" w:rsidR="00955D32" w:rsidRPr="00CB5EDB" w:rsidRDefault="00955D32" w:rsidP="00955D32">
            <w:pPr>
              <w:spacing w:before="120" w:after="120"/>
              <w:jc w:val="center"/>
            </w:pPr>
            <w:r>
              <w:t>do 2</w:t>
            </w:r>
            <w:r w:rsidRPr="009B6390">
              <w:t xml:space="preserve">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B32EE" w14:textId="6AA2E48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1DB4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BE5C17C" w14:textId="77777777" w:rsidTr="00955D32">
        <w:tc>
          <w:tcPr>
            <w:tcW w:w="824" w:type="dxa"/>
            <w:shd w:val="clear" w:color="auto" w:fill="auto"/>
            <w:vAlign w:val="center"/>
          </w:tcPr>
          <w:p w14:paraId="7CB883CD" w14:textId="677C13DF" w:rsidR="00955D32" w:rsidRPr="00CB5EDB" w:rsidRDefault="00317BCA" w:rsidP="00955D3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5494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53</w:t>
            </w:r>
          </w:p>
        </w:tc>
        <w:tc>
          <w:tcPr>
            <w:tcW w:w="2579" w:type="dxa"/>
            <w:shd w:val="clear" w:color="auto" w:fill="auto"/>
          </w:tcPr>
          <w:p w14:paraId="58F964A3" w14:textId="47140655" w:rsidR="00955D32" w:rsidRPr="00DC050F" w:rsidRDefault="00955D32" w:rsidP="00955D32">
            <w:pPr>
              <w:spacing w:before="40"/>
            </w:pPr>
            <w:r w:rsidRPr="00DC050F">
              <w:t>AKME Sp. z o.o. Sp. K.</w:t>
            </w:r>
          </w:p>
          <w:p w14:paraId="7296A95D" w14:textId="58A7916F" w:rsidR="00955D32" w:rsidRPr="00DC050F" w:rsidRDefault="00955D32" w:rsidP="00955D32">
            <w:r w:rsidRPr="00DC050F">
              <w:t xml:space="preserve">Ul. Poloneza 89B, </w:t>
            </w:r>
          </w:p>
          <w:p w14:paraId="18EC410F" w14:textId="6996138F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8A2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16 690.32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DE979" w14:textId="660BC35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2A07F" w14:textId="77109B8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C4044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80A7740" w14:textId="77777777" w:rsidTr="00955D32">
        <w:tc>
          <w:tcPr>
            <w:tcW w:w="824" w:type="dxa"/>
            <w:shd w:val="clear" w:color="auto" w:fill="auto"/>
            <w:vAlign w:val="center"/>
          </w:tcPr>
          <w:p w14:paraId="483C7EC6" w14:textId="1E134F85" w:rsidR="00955D32" w:rsidRPr="00CB5EDB" w:rsidRDefault="00317BCA" w:rsidP="00955D3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D84BC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62</w:t>
            </w:r>
          </w:p>
        </w:tc>
        <w:tc>
          <w:tcPr>
            <w:tcW w:w="2579" w:type="dxa"/>
            <w:shd w:val="clear" w:color="auto" w:fill="auto"/>
          </w:tcPr>
          <w:p w14:paraId="4D9D0972" w14:textId="77777777" w:rsidR="00955D32" w:rsidRPr="00DC050F" w:rsidRDefault="00955D32" w:rsidP="00955D32">
            <w:pPr>
              <w:spacing w:before="40"/>
            </w:pPr>
            <w:r w:rsidRPr="00DC050F">
              <w:t>AKME Sp. z o.o. Sp. K.</w:t>
            </w:r>
          </w:p>
          <w:p w14:paraId="1C803E72" w14:textId="2F8338AD" w:rsidR="00955D32" w:rsidRPr="00DC050F" w:rsidRDefault="00955D32" w:rsidP="00955D32">
            <w:r w:rsidRPr="00DC050F">
              <w:t xml:space="preserve">Ul. Poloneza 89B, </w:t>
            </w:r>
          </w:p>
          <w:p w14:paraId="23F79E73" w14:textId="7EE861B1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66D8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7 018.92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24C662" w14:textId="7F0126B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B7EA2" w14:textId="3D7C422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95EF4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1227BDC" w14:textId="77777777" w:rsidTr="00955D32">
        <w:tc>
          <w:tcPr>
            <w:tcW w:w="824" w:type="dxa"/>
            <w:shd w:val="clear" w:color="auto" w:fill="auto"/>
            <w:vAlign w:val="center"/>
          </w:tcPr>
          <w:p w14:paraId="048DAC05" w14:textId="65DE5E4E" w:rsidR="00955D32" w:rsidRPr="00CB5EDB" w:rsidRDefault="00317BCA" w:rsidP="00955D3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CE02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6B9EA485" w14:textId="77777777" w:rsidR="00955D32" w:rsidRPr="00DC050F" w:rsidRDefault="00955D32" w:rsidP="00955D32">
            <w:pPr>
              <w:spacing w:before="40"/>
            </w:pPr>
            <w:r w:rsidRPr="00DC050F">
              <w:t>AKME Sp. z o.o. Sp. K.</w:t>
            </w:r>
          </w:p>
          <w:p w14:paraId="401A68D2" w14:textId="58220728" w:rsidR="00955D32" w:rsidRPr="00DC050F" w:rsidRDefault="00955D32" w:rsidP="00955D32">
            <w:r w:rsidRPr="00DC050F">
              <w:t xml:space="preserve">Ul. Poloneza 89B, </w:t>
            </w:r>
          </w:p>
          <w:p w14:paraId="07FA372F" w14:textId="50340659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23C7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22 615.20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04738" w14:textId="74DE990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923E5" w14:textId="5D80F1F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42E39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A424DC4" w14:textId="77777777" w:rsidTr="00955D32">
        <w:tc>
          <w:tcPr>
            <w:tcW w:w="824" w:type="dxa"/>
            <w:shd w:val="clear" w:color="auto" w:fill="auto"/>
            <w:vAlign w:val="center"/>
          </w:tcPr>
          <w:p w14:paraId="52F69CDC" w14:textId="1ED4D0FF" w:rsidR="00955D32" w:rsidRPr="00CB5EDB" w:rsidRDefault="00317BCA" w:rsidP="00955D3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EC7A2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91</w:t>
            </w:r>
          </w:p>
        </w:tc>
        <w:tc>
          <w:tcPr>
            <w:tcW w:w="2579" w:type="dxa"/>
            <w:shd w:val="clear" w:color="auto" w:fill="auto"/>
          </w:tcPr>
          <w:p w14:paraId="31093AA6" w14:textId="77777777" w:rsidR="00955D32" w:rsidRPr="00DC050F" w:rsidRDefault="00955D32" w:rsidP="00955D32">
            <w:pPr>
              <w:spacing w:before="40"/>
            </w:pPr>
            <w:r w:rsidRPr="00DC050F">
              <w:t>AKME Sp. z o.o. Sp. K.</w:t>
            </w:r>
          </w:p>
          <w:p w14:paraId="4A1BD0CA" w14:textId="4C38B365" w:rsidR="00955D32" w:rsidRPr="00DC050F" w:rsidRDefault="00955D32" w:rsidP="00955D32">
            <w:r w:rsidRPr="00DC050F">
              <w:t>Ul. Poloneza 89B,</w:t>
            </w:r>
          </w:p>
          <w:p w14:paraId="0775FEAE" w14:textId="2825B119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B80E2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19 029.60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50B06" w14:textId="1E2116B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4B8E0" w14:textId="30236F2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B53F1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0A5A6D5" w14:textId="77777777" w:rsidTr="00955D32">
        <w:tc>
          <w:tcPr>
            <w:tcW w:w="824" w:type="dxa"/>
            <w:shd w:val="clear" w:color="auto" w:fill="auto"/>
            <w:vAlign w:val="center"/>
          </w:tcPr>
          <w:p w14:paraId="6CAE2E12" w14:textId="6562875F" w:rsidR="00955D32" w:rsidRPr="00CB5EDB" w:rsidRDefault="00317BCA" w:rsidP="00955D3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2A488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100</w:t>
            </w:r>
          </w:p>
        </w:tc>
        <w:tc>
          <w:tcPr>
            <w:tcW w:w="2579" w:type="dxa"/>
            <w:shd w:val="clear" w:color="auto" w:fill="auto"/>
          </w:tcPr>
          <w:p w14:paraId="4B2F8CE5" w14:textId="77777777" w:rsidR="00955D32" w:rsidRPr="00DC050F" w:rsidRDefault="00955D32" w:rsidP="00955D32">
            <w:pPr>
              <w:spacing w:before="40"/>
            </w:pPr>
            <w:r w:rsidRPr="00DC050F">
              <w:t>AKME Sp. z o.o. Sp. K.</w:t>
            </w:r>
          </w:p>
          <w:p w14:paraId="7A3D04C8" w14:textId="3646F55F" w:rsidR="00955D32" w:rsidRPr="00DC050F" w:rsidRDefault="00955D32" w:rsidP="00955D32">
            <w:r w:rsidRPr="00DC050F">
              <w:t xml:space="preserve">Ul. Poloneza 89B, </w:t>
            </w:r>
          </w:p>
          <w:p w14:paraId="4E8A49F5" w14:textId="11ED5376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441D1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5 832.00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1DA499" w14:textId="6889605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04ADD" w14:textId="1E37113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84CC7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5545008" w14:textId="77777777" w:rsidTr="00955D32">
        <w:tc>
          <w:tcPr>
            <w:tcW w:w="824" w:type="dxa"/>
            <w:shd w:val="clear" w:color="auto" w:fill="auto"/>
            <w:vAlign w:val="center"/>
          </w:tcPr>
          <w:p w14:paraId="1DFE27E7" w14:textId="26BB032C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4D796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</w:t>
            </w:r>
          </w:p>
        </w:tc>
        <w:tc>
          <w:tcPr>
            <w:tcW w:w="2579" w:type="dxa"/>
            <w:shd w:val="clear" w:color="auto" w:fill="auto"/>
          </w:tcPr>
          <w:p w14:paraId="5559E4C6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7C35E3BC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42320976" w14:textId="6B717F84" w:rsidR="00955D32" w:rsidRPr="00DC050F" w:rsidRDefault="00955D32" w:rsidP="00955D32">
            <w:pPr>
              <w:spacing w:before="40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A1D96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DD641" w14:textId="0C1F001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137EE" w14:textId="48BAABD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BB87C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C694554" w14:textId="77777777" w:rsidTr="00955D32">
        <w:tc>
          <w:tcPr>
            <w:tcW w:w="824" w:type="dxa"/>
            <w:shd w:val="clear" w:color="auto" w:fill="auto"/>
            <w:vAlign w:val="center"/>
          </w:tcPr>
          <w:p w14:paraId="2E8F16FA" w14:textId="0B11B833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1470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</w:t>
            </w:r>
          </w:p>
        </w:tc>
        <w:tc>
          <w:tcPr>
            <w:tcW w:w="2579" w:type="dxa"/>
            <w:shd w:val="clear" w:color="auto" w:fill="auto"/>
          </w:tcPr>
          <w:p w14:paraId="158A073C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6B443347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18BAD839" w14:textId="32702A9F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5B60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5 749.92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53B02" w14:textId="12B293C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576FF" w14:textId="04CC5C6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C2E21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3DE528B" w14:textId="77777777" w:rsidTr="00955D32">
        <w:tc>
          <w:tcPr>
            <w:tcW w:w="824" w:type="dxa"/>
            <w:shd w:val="clear" w:color="auto" w:fill="auto"/>
            <w:vAlign w:val="center"/>
          </w:tcPr>
          <w:p w14:paraId="1D959CB5" w14:textId="0395EFCC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9828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18</w:t>
            </w:r>
          </w:p>
        </w:tc>
        <w:tc>
          <w:tcPr>
            <w:tcW w:w="2579" w:type="dxa"/>
            <w:shd w:val="clear" w:color="auto" w:fill="auto"/>
          </w:tcPr>
          <w:p w14:paraId="278B4061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24318D5A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42A198C0" w14:textId="1C086D72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DCEF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1 982.70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9FC67" w14:textId="2041A72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4BC02" w14:textId="5B49405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ED623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55D164D" w14:textId="77777777" w:rsidTr="00955D32">
        <w:tc>
          <w:tcPr>
            <w:tcW w:w="824" w:type="dxa"/>
            <w:shd w:val="clear" w:color="auto" w:fill="auto"/>
            <w:vAlign w:val="center"/>
          </w:tcPr>
          <w:p w14:paraId="2311618F" w14:textId="3BC32774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D8743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41</w:t>
            </w:r>
          </w:p>
        </w:tc>
        <w:tc>
          <w:tcPr>
            <w:tcW w:w="2579" w:type="dxa"/>
            <w:shd w:val="clear" w:color="auto" w:fill="auto"/>
          </w:tcPr>
          <w:p w14:paraId="6F963030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6FC38504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2FC5469B" w14:textId="3AD2D3BA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27AF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2 235.60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A3C9E5" w14:textId="3586C29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51534" w14:textId="4C8D377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8B62E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A3095B9" w14:textId="77777777" w:rsidTr="00955D32">
        <w:tc>
          <w:tcPr>
            <w:tcW w:w="824" w:type="dxa"/>
            <w:shd w:val="clear" w:color="auto" w:fill="auto"/>
            <w:vAlign w:val="center"/>
          </w:tcPr>
          <w:p w14:paraId="7F2D432A" w14:textId="0BC3738C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68F2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42</w:t>
            </w:r>
          </w:p>
        </w:tc>
        <w:tc>
          <w:tcPr>
            <w:tcW w:w="2579" w:type="dxa"/>
            <w:shd w:val="clear" w:color="auto" w:fill="auto"/>
          </w:tcPr>
          <w:p w14:paraId="47DD201C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09259CBB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300A2D7C" w14:textId="02FA5B26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FAE0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22 050.36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46DC0" w14:textId="12F1E7B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360D3" w14:textId="0E16F72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16651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51AE530" w14:textId="77777777" w:rsidTr="00955D32">
        <w:tc>
          <w:tcPr>
            <w:tcW w:w="824" w:type="dxa"/>
            <w:shd w:val="clear" w:color="auto" w:fill="auto"/>
            <w:vAlign w:val="center"/>
          </w:tcPr>
          <w:p w14:paraId="54EC8B95" w14:textId="4CFBE51A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B3C7D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48</w:t>
            </w:r>
          </w:p>
        </w:tc>
        <w:tc>
          <w:tcPr>
            <w:tcW w:w="2579" w:type="dxa"/>
            <w:shd w:val="clear" w:color="auto" w:fill="auto"/>
          </w:tcPr>
          <w:p w14:paraId="3BF5064C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41FF69E0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5E3DD53C" w14:textId="7E8D8F29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A52B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5 216.40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3E9E2" w14:textId="31393C0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204DCE" w14:textId="1B5DD1C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55B5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A6CD209" w14:textId="77777777" w:rsidTr="00955D32">
        <w:tc>
          <w:tcPr>
            <w:tcW w:w="824" w:type="dxa"/>
            <w:shd w:val="clear" w:color="auto" w:fill="auto"/>
            <w:vAlign w:val="center"/>
          </w:tcPr>
          <w:p w14:paraId="73D70B58" w14:textId="318170A4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DB35E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</w:t>
            </w:r>
          </w:p>
        </w:tc>
        <w:tc>
          <w:tcPr>
            <w:tcW w:w="2579" w:type="dxa"/>
            <w:shd w:val="clear" w:color="auto" w:fill="auto"/>
          </w:tcPr>
          <w:p w14:paraId="5AA29896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2AC4A1D6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26AE239A" w14:textId="5481656F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88D0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1 778.76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74DB0" w14:textId="3A3AB67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C345B" w14:textId="7670B6D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1136B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27FBC90" w14:textId="77777777" w:rsidTr="00955D32">
        <w:tc>
          <w:tcPr>
            <w:tcW w:w="824" w:type="dxa"/>
            <w:shd w:val="clear" w:color="auto" w:fill="auto"/>
            <w:vAlign w:val="center"/>
          </w:tcPr>
          <w:p w14:paraId="3BC28F04" w14:textId="027F7734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F56E1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59</w:t>
            </w:r>
          </w:p>
        </w:tc>
        <w:tc>
          <w:tcPr>
            <w:tcW w:w="2579" w:type="dxa"/>
            <w:shd w:val="clear" w:color="auto" w:fill="auto"/>
          </w:tcPr>
          <w:p w14:paraId="12434B75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3AB285FF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32B46827" w14:textId="6DCB64D8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C7D4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8 434.80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2FEAB5" w14:textId="6DD142F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C05A2" w14:textId="23CBEF8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80F68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1008627" w14:textId="77777777" w:rsidTr="00955D32">
        <w:tc>
          <w:tcPr>
            <w:tcW w:w="824" w:type="dxa"/>
            <w:shd w:val="clear" w:color="auto" w:fill="auto"/>
            <w:vAlign w:val="center"/>
          </w:tcPr>
          <w:p w14:paraId="2971E0BE" w14:textId="5801C7DF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C7996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</w:t>
            </w:r>
          </w:p>
        </w:tc>
        <w:tc>
          <w:tcPr>
            <w:tcW w:w="2579" w:type="dxa"/>
            <w:shd w:val="clear" w:color="auto" w:fill="auto"/>
          </w:tcPr>
          <w:p w14:paraId="2FE1C4D2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03486BFB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149CDCFB" w14:textId="0C633ECC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636A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19 638.72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BFB6A" w14:textId="70D430C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8DB50" w14:textId="60B2F61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3262A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94F4699" w14:textId="77777777" w:rsidTr="00955D32">
        <w:tc>
          <w:tcPr>
            <w:tcW w:w="824" w:type="dxa"/>
            <w:shd w:val="clear" w:color="auto" w:fill="auto"/>
            <w:vAlign w:val="center"/>
          </w:tcPr>
          <w:p w14:paraId="5C275105" w14:textId="3C786374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5C184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64</w:t>
            </w:r>
          </w:p>
        </w:tc>
        <w:tc>
          <w:tcPr>
            <w:tcW w:w="2579" w:type="dxa"/>
            <w:shd w:val="clear" w:color="auto" w:fill="auto"/>
          </w:tcPr>
          <w:p w14:paraId="298B6279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634D9725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37B51C67" w14:textId="32AC4274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F737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11 062.98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CD39C0" w14:textId="37446A6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D6A51" w14:textId="025AAEB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54911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E8966F5" w14:textId="77777777" w:rsidTr="00955D32">
        <w:tc>
          <w:tcPr>
            <w:tcW w:w="824" w:type="dxa"/>
            <w:shd w:val="clear" w:color="auto" w:fill="auto"/>
            <w:vAlign w:val="center"/>
          </w:tcPr>
          <w:p w14:paraId="11541F3F" w14:textId="28AF6E53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3F682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65</w:t>
            </w:r>
          </w:p>
        </w:tc>
        <w:tc>
          <w:tcPr>
            <w:tcW w:w="2579" w:type="dxa"/>
            <w:shd w:val="clear" w:color="auto" w:fill="auto"/>
          </w:tcPr>
          <w:p w14:paraId="263A2C3C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20BFD2E4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01195AA7" w14:textId="7A0A272D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75DA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51 829.20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91D213" w14:textId="111E701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4FD7D" w14:textId="6225608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ED956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702B23B" w14:textId="77777777" w:rsidTr="00955D32">
        <w:tc>
          <w:tcPr>
            <w:tcW w:w="824" w:type="dxa"/>
            <w:shd w:val="clear" w:color="auto" w:fill="auto"/>
            <w:vAlign w:val="center"/>
          </w:tcPr>
          <w:p w14:paraId="783FBD56" w14:textId="3B2350D8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4F81A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71</w:t>
            </w:r>
          </w:p>
        </w:tc>
        <w:tc>
          <w:tcPr>
            <w:tcW w:w="2579" w:type="dxa"/>
            <w:shd w:val="clear" w:color="auto" w:fill="auto"/>
          </w:tcPr>
          <w:p w14:paraId="49A193D5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56B12207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6AC35684" w14:textId="6473439A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DB00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BBE764" w14:textId="78FD1BC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A88C0A" w14:textId="4CF8176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115BF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2DAC3D8" w14:textId="77777777" w:rsidTr="00955D32">
        <w:tc>
          <w:tcPr>
            <w:tcW w:w="824" w:type="dxa"/>
            <w:shd w:val="clear" w:color="auto" w:fill="auto"/>
            <w:vAlign w:val="center"/>
          </w:tcPr>
          <w:p w14:paraId="7D7C598C" w14:textId="60E7D8A5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4411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72</w:t>
            </w:r>
          </w:p>
        </w:tc>
        <w:tc>
          <w:tcPr>
            <w:tcW w:w="2579" w:type="dxa"/>
            <w:shd w:val="clear" w:color="auto" w:fill="auto"/>
          </w:tcPr>
          <w:p w14:paraId="43CC3D1E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0D51863D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0D270D41" w14:textId="0B977993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42A2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45 006.08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265E6" w14:textId="6921150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BFDD2" w14:textId="72D10CB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55564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DBF3EF9" w14:textId="77777777" w:rsidTr="00955D32">
        <w:tc>
          <w:tcPr>
            <w:tcW w:w="824" w:type="dxa"/>
            <w:shd w:val="clear" w:color="auto" w:fill="auto"/>
            <w:vAlign w:val="center"/>
          </w:tcPr>
          <w:p w14:paraId="2D981335" w14:textId="791A502A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2594A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79</w:t>
            </w:r>
          </w:p>
        </w:tc>
        <w:tc>
          <w:tcPr>
            <w:tcW w:w="2579" w:type="dxa"/>
            <w:shd w:val="clear" w:color="auto" w:fill="auto"/>
          </w:tcPr>
          <w:p w14:paraId="56CA3875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26E4BF24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59AD5661" w14:textId="30858B5D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D7BC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18 522.00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5EBEFF" w14:textId="1FF7C11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1EFE4" w14:textId="6A1EA4D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ECBA9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E9C0AB9" w14:textId="77777777" w:rsidTr="00955D32">
        <w:tc>
          <w:tcPr>
            <w:tcW w:w="824" w:type="dxa"/>
            <w:shd w:val="clear" w:color="auto" w:fill="auto"/>
            <w:vAlign w:val="center"/>
          </w:tcPr>
          <w:p w14:paraId="6CDFA38E" w14:textId="7E273033" w:rsidR="00955D32" w:rsidRPr="00CB5EDB" w:rsidRDefault="00317BCA" w:rsidP="00955D32">
            <w:pPr>
              <w:spacing w:before="120" w:after="120"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27B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92</w:t>
            </w:r>
          </w:p>
        </w:tc>
        <w:tc>
          <w:tcPr>
            <w:tcW w:w="2579" w:type="dxa"/>
            <w:shd w:val="clear" w:color="auto" w:fill="auto"/>
          </w:tcPr>
          <w:p w14:paraId="53D5AC4C" w14:textId="77777777" w:rsidR="00955D32" w:rsidRPr="00DC050F" w:rsidRDefault="00955D32" w:rsidP="00955D32">
            <w:pPr>
              <w:spacing w:before="40"/>
            </w:pPr>
            <w:r w:rsidRPr="00DC050F">
              <w:t>PHU ANMAR Sp. z o.o. Sp. K.,</w:t>
            </w:r>
          </w:p>
          <w:p w14:paraId="473FB028" w14:textId="77777777" w:rsidR="00955D32" w:rsidRPr="00DC050F" w:rsidRDefault="00955D32" w:rsidP="00955D32">
            <w:pPr>
              <w:spacing w:before="40"/>
            </w:pPr>
            <w:r w:rsidRPr="00DC050F">
              <w:t xml:space="preserve">Ul. Strefowa 22, </w:t>
            </w:r>
          </w:p>
          <w:p w14:paraId="6B92CC03" w14:textId="7155D27C" w:rsidR="00955D32" w:rsidRPr="00DC050F" w:rsidRDefault="00955D32" w:rsidP="00955D32">
            <w:pPr>
              <w:spacing w:before="40" w:after="40"/>
              <w:jc w:val="both"/>
            </w:pPr>
            <w:r w:rsidRPr="00DC050F"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A98D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6 156.00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9D6568" w14:textId="64ABFFD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842CA" w14:textId="73455F9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370A8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6D06026" w14:textId="77777777" w:rsidTr="00955D32">
        <w:tc>
          <w:tcPr>
            <w:tcW w:w="824" w:type="dxa"/>
            <w:shd w:val="clear" w:color="auto" w:fill="auto"/>
            <w:vAlign w:val="center"/>
          </w:tcPr>
          <w:p w14:paraId="43545D35" w14:textId="0FF04552" w:rsidR="00955D32" w:rsidRPr="00CB5EDB" w:rsidRDefault="00317BCA" w:rsidP="00955D3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8899C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</w:t>
            </w:r>
          </w:p>
        </w:tc>
        <w:tc>
          <w:tcPr>
            <w:tcW w:w="2579" w:type="dxa"/>
            <w:shd w:val="clear" w:color="auto" w:fill="auto"/>
          </w:tcPr>
          <w:p w14:paraId="1180A491" w14:textId="77777777" w:rsidR="00955D32" w:rsidRPr="00DC050F" w:rsidRDefault="00955D32" w:rsidP="00955D32">
            <w:pPr>
              <w:spacing w:before="40"/>
            </w:pPr>
            <w:r w:rsidRPr="00DC050F">
              <w:t>Becton Dickinson Polska Sp. z o.o.</w:t>
            </w:r>
          </w:p>
          <w:p w14:paraId="0F35FB69" w14:textId="65D6D95C" w:rsidR="00955D32" w:rsidRPr="00DC050F" w:rsidRDefault="00955D32" w:rsidP="00955D32">
            <w:r w:rsidRPr="00DC050F">
              <w:t xml:space="preserve">Ul. Osmańska 14 </w:t>
            </w:r>
          </w:p>
          <w:p w14:paraId="24FAAF7B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ACE5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6 901.20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A8C1D" w14:textId="1D040EA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E0A53" w14:textId="7F135FE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F118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D632596" w14:textId="77777777" w:rsidTr="00955D32">
        <w:tc>
          <w:tcPr>
            <w:tcW w:w="824" w:type="dxa"/>
            <w:shd w:val="clear" w:color="auto" w:fill="auto"/>
            <w:vAlign w:val="center"/>
          </w:tcPr>
          <w:p w14:paraId="33059887" w14:textId="0FA00D4B" w:rsidR="00955D32" w:rsidRPr="00CB5EDB" w:rsidRDefault="00317BCA" w:rsidP="00955D3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93D4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</w:t>
            </w:r>
          </w:p>
        </w:tc>
        <w:tc>
          <w:tcPr>
            <w:tcW w:w="2579" w:type="dxa"/>
            <w:shd w:val="clear" w:color="auto" w:fill="auto"/>
          </w:tcPr>
          <w:p w14:paraId="119B80AB" w14:textId="77777777" w:rsidR="00955D32" w:rsidRPr="00DC050F" w:rsidRDefault="00955D32" w:rsidP="00955D32">
            <w:pPr>
              <w:spacing w:before="40"/>
            </w:pPr>
            <w:r w:rsidRPr="00DC050F">
              <w:t>Becton Dickinson Polska Sp. z o.o.</w:t>
            </w:r>
          </w:p>
          <w:p w14:paraId="15A3DCAB" w14:textId="77777777" w:rsidR="00955D32" w:rsidRPr="00DC050F" w:rsidRDefault="00955D32" w:rsidP="00955D32">
            <w:r w:rsidRPr="00DC050F">
              <w:t xml:space="preserve">Ul. Osmańska 14 </w:t>
            </w:r>
          </w:p>
          <w:p w14:paraId="3E26E1A8" w14:textId="4A55369B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ABB81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369.36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C2C7FC" w14:textId="6223160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F0935" w14:textId="01D40C7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90F7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03ED6DA" w14:textId="77777777" w:rsidTr="00955D32">
        <w:tc>
          <w:tcPr>
            <w:tcW w:w="824" w:type="dxa"/>
            <w:shd w:val="clear" w:color="auto" w:fill="auto"/>
            <w:vAlign w:val="center"/>
          </w:tcPr>
          <w:p w14:paraId="4FA5C03C" w14:textId="0A2ABA0F" w:rsidR="00955D32" w:rsidRPr="00CB5EDB" w:rsidRDefault="00317BCA" w:rsidP="00955D3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CA8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</w:t>
            </w:r>
          </w:p>
        </w:tc>
        <w:tc>
          <w:tcPr>
            <w:tcW w:w="2579" w:type="dxa"/>
            <w:shd w:val="clear" w:color="auto" w:fill="auto"/>
          </w:tcPr>
          <w:p w14:paraId="61DCCE1F" w14:textId="77777777" w:rsidR="00955D32" w:rsidRPr="00DC050F" w:rsidRDefault="00955D32" w:rsidP="00955D32">
            <w:pPr>
              <w:spacing w:before="40"/>
            </w:pPr>
            <w:r w:rsidRPr="00DC050F">
              <w:t>Becton Dickinson Polska Sp. z o.o.</w:t>
            </w:r>
          </w:p>
          <w:p w14:paraId="6EDC6941" w14:textId="77777777" w:rsidR="00955D32" w:rsidRPr="00DC050F" w:rsidRDefault="00955D32" w:rsidP="00955D32">
            <w:r w:rsidRPr="00DC050F">
              <w:t xml:space="preserve">Ul. Osmańska 14 </w:t>
            </w:r>
          </w:p>
          <w:p w14:paraId="63766700" w14:textId="18BED555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A4B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51 127.20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FE530B" w14:textId="5F1349E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4A99B" w14:textId="625D68F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AB8CA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38FBB83" w14:textId="77777777" w:rsidTr="00955D32">
        <w:tc>
          <w:tcPr>
            <w:tcW w:w="824" w:type="dxa"/>
            <w:shd w:val="clear" w:color="auto" w:fill="auto"/>
            <w:vAlign w:val="center"/>
          </w:tcPr>
          <w:p w14:paraId="65C54548" w14:textId="243093B0" w:rsidR="00955D32" w:rsidRPr="00CB5EDB" w:rsidRDefault="00317BCA" w:rsidP="00955D3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FFBE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</w:t>
            </w:r>
          </w:p>
        </w:tc>
        <w:tc>
          <w:tcPr>
            <w:tcW w:w="2579" w:type="dxa"/>
            <w:shd w:val="clear" w:color="auto" w:fill="auto"/>
          </w:tcPr>
          <w:p w14:paraId="76985B85" w14:textId="77777777" w:rsidR="00955D32" w:rsidRPr="00DC050F" w:rsidRDefault="00955D32" w:rsidP="00955D32">
            <w:pPr>
              <w:spacing w:before="40"/>
            </w:pPr>
            <w:r w:rsidRPr="00DC050F">
              <w:t>Becton Dickinson Polska Sp. z o.o.</w:t>
            </w:r>
          </w:p>
          <w:p w14:paraId="4DFBF739" w14:textId="77777777" w:rsidR="00955D32" w:rsidRPr="00DC050F" w:rsidRDefault="00955D32" w:rsidP="00955D32">
            <w:r w:rsidRPr="00DC050F">
              <w:t xml:space="preserve">Ul. Osmańska 14 </w:t>
            </w:r>
          </w:p>
          <w:p w14:paraId="18D1E545" w14:textId="564833ED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5537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259.20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91C69" w14:textId="52F5931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3C222" w14:textId="19FBF53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3B71F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4D63761" w14:textId="77777777" w:rsidTr="00955D32">
        <w:tc>
          <w:tcPr>
            <w:tcW w:w="824" w:type="dxa"/>
            <w:shd w:val="clear" w:color="auto" w:fill="auto"/>
            <w:vAlign w:val="center"/>
          </w:tcPr>
          <w:p w14:paraId="6C1985ED" w14:textId="769E904A" w:rsidR="00955D32" w:rsidRPr="00CB5EDB" w:rsidRDefault="00317BCA" w:rsidP="00955D32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33C05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</w:t>
            </w:r>
          </w:p>
        </w:tc>
        <w:tc>
          <w:tcPr>
            <w:tcW w:w="2579" w:type="dxa"/>
            <w:shd w:val="clear" w:color="auto" w:fill="auto"/>
          </w:tcPr>
          <w:p w14:paraId="56D627D0" w14:textId="77777777" w:rsidR="00955D32" w:rsidRPr="00DC050F" w:rsidRDefault="00955D32" w:rsidP="00955D32">
            <w:pPr>
              <w:spacing w:before="40"/>
            </w:pPr>
            <w:r w:rsidRPr="00DC050F">
              <w:t>Becton Dickinson Polska Sp. z o.o.</w:t>
            </w:r>
          </w:p>
          <w:p w14:paraId="70C249BA" w14:textId="77777777" w:rsidR="00955D32" w:rsidRPr="00DC050F" w:rsidRDefault="00955D32" w:rsidP="00955D32">
            <w:r w:rsidRPr="00DC050F">
              <w:t xml:space="preserve">Ul. Osmańska 14 </w:t>
            </w:r>
          </w:p>
          <w:p w14:paraId="651A3F38" w14:textId="68934560" w:rsidR="00955D32" w:rsidRPr="00DC050F" w:rsidRDefault="00955D32" w:rsidP="00955D32">
            <w:pPr>
              <w:spacing w:before="40" w:after="40"/>
              <w:jc w:val="both"/>
            </w:pPr>
            <w:r w:rsidRPr="00DC050F">
              <w:t>02-823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F82E7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26 505.90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1AA2DB" w14:textId="061312E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6846D" w14:textId="4EC4FEF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730D6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624EA48" w14:textId="77777777" w:rsidTr="00955D32">
        <w:tc>
          <w:tcPr>
            <w:tcW w:w="824" w:type="dxa"/>
            <w:shd w:val="clear" w:color="auto" w:fill="auto"/>
            <w:vAlign w:val="center"/>
          </w:tcPr>
          <w:p w14:paraId="391773F5" w14:textId="63F8CE5D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8512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</w:t>
            </w:r>
          </w:p>
        </w:tc>
        <w:tc>
          <w:tcPr>
            <w:tcW w:w="2579" w:type="dxa"/>
            <w:shd w:val="clear" w:color="auto" w:fill="auto"/>
          </w:tcPr>
          <w:p w14:paraId="46DEF6A7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72A92D32" w14:textId="249E13B4" w:rsidR="00955D32" w:rsidRPr="00DC050F" w:rsidRDefault="00955D32" w:rsidP="00955D32">
            <w:r w:rsidRPr="00DC050F">
              <w:t xml:space="preserve">Ul. Kazimierzowska 46/48/35 </w:t>
            </w:r>
          </w:p>
          <w:p w14:paraId="5F37D0C5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510E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41 316.26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9D852B" w14:textId="546E1AE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AB8A3" w14:textId="34F910B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59FBF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0446AD9" w14:textId="77777777" w:rsidTr="00955D32">
        <w:tc>
          <w:tcPr>
            <w:tcW w:w="824" w:type="dxa"/>
            <w:shd w:val="clear" w:color="auto" w:fill="auto"/>
            <w:vAlign w:val="center"/>
          </w:tcPr>
          <w:p w14:paraId="113CB030" w14:textId="5B119F19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3FE7B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</w:t>
            </w:r>
          </w:p>
        </w:tc>
        <w:tc>
          <w:tcPr>
            <w:tcW w:w="2579" w:type="dxa"/>
            <w:shd w:val="clear" w:color="auto" w:fill="auto"/>
          </w:tcPr>
          <w:p w14:paraId="19066E11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26B93893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4673D711" w14:textId="2ABC344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0E715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1 253.88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F8327" w14:textId="213DF27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759DE" w14:textId="78B948B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3F66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E4EAC87" w14:textId="77777777" w:rsidTr="00955D32">
        <w:tc>
          <w:tcPr>
            <w:tcW w:w="824" w:type="dxa"/>
            <w:shd w:val="clear" w:color="auto" w:fill="auto"/>
            <w:vAlign w:val="center"/>
          </w:tcPr>
          <w:p w14:paraId="2BC3B66A" w14:textId="4E116FB4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9C11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</w:t>
            </w:r>
          </w:p>
        </w:tc>
        <w:tc>
          <w:tcPr>
            <w:tcW w:w="2579" w:type="dxa"/>
            <w:shd w:val="clear" w:color="auto" w:fill="auto"/>
          </w:tcPr>
          <w:p w14:paraId="56FAF7C5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75001C6D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1BC97302" w14:textId="204F75F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DDD0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5 451.84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461EE" w14:textId="0D80F7C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DB6E2" w14:textId="23828B4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EDEA9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586D6C7" w14:textId="77777777" w:rsidTr="00955D32">
        <w:tc>
          <w:tcPr>
            <w:tcW w:w="824" w:type="dxa"/>
            <w:shd w:val="clear" w:color="auto" w:fill="auto"/>
            <w:vAlign w:val="center"/>
          </w:tcPr>
          <w:p w14:paraId="3B3D9E12" w14:textId="0DF71C44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E5E90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</w:t>
            </w:r>
          </w:p>
        </w:tc>
        <w:tc>
          <w:tcPr>
            <w:tcW w:w="2579" w:type="dxa"/>
            <w:shd w:val="clear" w:color="auto" w:fill="auto"/>
          </w:tcPr>
          <w:p w14:paraId="309654FA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1246D676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0EB69627" w14:textId="429E25F6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B0DC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286.74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BE97F" w14:textId="0F37F99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9B069" w14:textId="6AD1B10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718EF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7FE4A98" w14:textId="77777777" w:rsidTr="00955D32">
        <w:tc>
          <w:tcPr>
            <w:tcW w:w="824" w:type="dxa"/>
            <w:shd w:val="clear" w:color="auto" w:fill="auto"/>
            <w:vAlign w:val="center"/>
          </w:tcPr>
          <w:p w14:paraId="20EA4E7C" w14:textId="5C04284E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D1BBB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</w:t>
            </w:r>
          </w:p>
        </w:tc>
        <w:tc>
          <w:tcPr>
            <w:tcW w:w="2579" w:type="dxa"/>
            <w:shd w:val="clear" w:color="auto" w:fill="auto"/>
          </w:tcPr>
          <w:p w14:paraId="0A25EFC5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6C6C1C86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47D2334C" w14:textId="0A8F3738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6BE2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1 169.64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9CC50" w14:textId="235C168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FF35B" w14:textId="60746B8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8798D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1A8702B" w14:textId="77777777" w:rsidTr="00955D32">
        <w:tc>
          <w:tcPr>
            <w:tcW w:w="824" w:type="dxa"/>
            <w:shd w:val="clear" w:color="auto" w:fill="auto"/>
            <w:vAlign w:val="center"/>
          </w:tcPr>
          <w:p w14:paraId="41805354" w14:textId="268B1CBE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99A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14</w:t>
            </w:r>
          </w:p>
        </w:tc>
        <w:tc>
          <w:tcPr>
            <w:tcW w:w="2579" w:type="dxa"/>
            <w:shd w:val="clear" w:color="auto" w:fill="auto"/>
          </w:tcPr>
          <w:p w14:paraId="245DBC2B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3B0879A4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222270E5" w14:textId="4F2F4F03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51D27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19 035.00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4E252" w14:textId="2A6B758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B46A0" w14:textId="756C3DA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810BA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4A2B2BC" w14:textId="77777777" w:rsidTr="00955D32">
        <w:tc>
          <w:tcPr>
            <w:tcW w:w="824" w:type="dxa"/>
            <w:shd w:val="clear" w:color="auto" w:fill="auto"/>
            <w:vAlign w:val="center"/>
          </w:tcPr>
          <w:p w14:paraId="35E3D014" w14:textId="41DA67C9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B25A6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15</w:t>
            </w:r>
          </w:p>
        </w:tc>
        <w:tc>
          <w:tcPr>
            <w:tcW w:w="2579" w:type="dxa"/>
            <w:shd w:val="clear" w:color="auto" w:fill="auto"/>
          </w:tcPr>
          <w:p w14:paraId="7149B033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32F99B2D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7DB22299" w14:textId="2CC2D08F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64F3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3 887.46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794F09" w14:textId="5C55AAB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A019B" w14:textId="1C06736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C826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9345664" w14:textId="77777777" w:rsidTr="00955D32">
        <w:tc>
          <w:tcPr>
            <w:tcW w:w="824" w:type="dxa"/>
            <w:shd w:val="clear" w:color="auto" w:fill="auto"/>
            <w:vAlign w:val="center"/>
          </w:tcPr>
          <w:p w14:paraId="40AF9490" w14:textId="72CC5DC9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32FF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</w:t>
            </w:r>
          </w:p>
        </w:tc>
        <w:tc>
          <w:tcPr>
            <w:tcW w:w="2579" w:type="dxa"/>
            <w:shd w:val="clear" w:color="auto" w:fill="auto"/>
          </w:tcPr>
          <w:p w14:paraId="35499695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6322A24D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764B987B" w14:textId="42B94B73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58B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8 964.00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7552C5" w14:textId="0CFEBD1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52357" w14:textId="3B803F3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976E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C426B71" w14:textId="77777777" w:rsidTr="00955D32">
        <w:tc>
          <w:tcPr>
            <w:tcW w:w="824" w:type="dxa"/>
            <w:shd w:val="clear" w:color="auto" w:fill="auto"/>
            <w:vAlign w:val="center"/>
          </w:tcPr>
          <w:p w14:paraId="37E2EA35" w14:textId="2536EB12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FCFB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20</w:t>
            </w:r>
          </w:p>
        </w:tc>
        <w:tc>
          <w:tcPr>
            <w:tcW w:w="2579" w:type="dxa"/>
            <w:shd w:val="clear" w:color="auto" w:fill="auto"/>
          </w:tcPr>
          <w:p w14:paraId="1027ED4A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66C6F590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40DDF42A" w14:textId="79C792AA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CD93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2 749.47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5599F3" w14:textId="3DFCE38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FD4FF" w14:textId="1D6E291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B0CB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3B656B2" w14:textId="77777777" w:rsidTr="00955D32">
        <w:tc>
          <w:tcPr>
            <w:tcW w:w="824" w:type="dxa"/>
            <w:shd w:val="clear" w:color="auto" w:fill="auto"/>
            <w:vAlign w:val="center"/>
          </w:tcPr>
          <w:p w14:paraId="4B20AE09" w14:textId="46E4DF8A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C15CF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25</w:t>
            </w:r>
          </w:p>
        </w:tc>
        <w:tc>
          <w:tcPr>
            <w:tcW w:w="2579" w:type="dxa"/>
            <w:shd w:val="clear" w:color="auto" w:fill="auto"/>
          </w:tcPr>
          <w:p w14:paraId="0FF3ADAC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125A5F8D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0ADB6861" w14:textId="30106350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FF8A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1 409.40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32E6FA" w14:textId="7CD10E0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3C32A" w14:textId="00E9195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F2DA8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2FE8A16" w14:textId="77777777" w:rsidTr="00955D32">
        <w:tc>
          <w:tcPr>
            <w:tcW w:w="824" w:type="dxa"/>
            <w:shd w:val="clear" w:color="auto" w:fill="auto"/>
            <w:vAlign w:val="center"/>
          </w:tcPr>
          <w:p w14:paraId="0528A27D" w14:textId="55608E58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E554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29</w:t>
            </w:r>
          </w:p>
        </w:tc>
        <w:tc>
          <w:tcPr>
            <w:tcW w:w="2579" w:type="dxa"/>
            <w:shd w:val="clear" w:color="auto" w:fill="auto"/>
          </w:tcPr>
          <w:p w14:paraId="5597AC78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36C05987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650EC87B" w14:textId="0C375308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E115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8 495.82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C1DB6" w14:textId="4190A06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C8032" w14:textId="22237EF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FEEE0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9EF2B4C" w14:textId="77777777" w:rsidTr="00955D32">
        <w:tc>
          <w:tcPr>
            <w:tcW w:w="824" w:type="dxa"/>
            <w:shd w:val="clear" w:color="auto" w:fill="auto"/>
            <w:vAlign w:val="center"/>
          </w:tcPr>
          <w:p w14:paraId="2A045E76" w14:textId="74419E4E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A8A11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30</w:t>
            </w:r>
          </w:p>
        </w:tc>
        <w:tc>
          <w:tcPr>
            <w:tcW w:w="2579" w:type="dxa"/>
            <w:shd w:val="clear" w:color="auto" w:fill="auto"/>
          </w:tcPr>
          <w:p w14:paraId="5E3C60AA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4D554F2C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58E4083B" w14:textId="5CCB16A9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1CA65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11 537.10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5249A" w14:textId="206BE11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A041C" w14:textId="014AEA4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7C69B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28BC82D" w14:textId="77777777" w:rsidTr="00955D32">
        <w:tc>
          <w:tcPr>
            <w:tcW w:w="824" w:type="dxa"/>
            <w:shd w:val="clear" w:color="auto" w:fill="auto"/>
            <w:vAlign w:val="center"/>
          </w:tcPr>
          <w:p w14:paraId="675D02D0" w14:textId="14631C76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1CE3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31</w:t>
            </w:r>
          </w:p>
        </w:tc>
        <w:tc>
          <w:tcPr>
            <w:tcW w:w="2579" w:type="dxa"/>
            <w:shd w:val="clear" w:color="auto" w:fill="auto"/>
          </w:tcPr>
          <w:p w14:paraId="59F51035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297B9566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25E978C3" w14:textId="051F4339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CA95D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10 947.10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38AD5" w14:textId="6249F15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207E3" w14:textId="2C41112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0568A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28393DE" w14:textId="77777777" w:rsidTr="00955D32">
        <w:tc>
          <w:tcPr>
            <w:tcW w:w="824" w:type="dxa"/>
            <w:shd w:val="clear" w:color="auto" w:fill="auto"/>
            <w:vAlign w:val="center"/>
          </w:tcPr>
          <w:p w14:paraId="678B1819" w14:textId="394793BD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2868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34</w:t>
            </w:r>
          </w:p>
        </w:tc>
        <w:tc>
          <w:tcPr>
            <w:tcW w:w="2579" w:type="dxa"/>
            <w:shd w:val="clear" w:color="auto" w:fill="auto"/>
          </w:tcPr>
          <w:p w14:paraId="30E233A9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70E4A53F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73B4EF78" w14:textId="0EA44D56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3CE7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10 133.66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5BA5F" w14:textId="06A179E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BBF6E" w14:textId="5704436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9BAE8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C1E4EC4" w14:textId="77777777" w:rsidTr="00955D32">
        <w:tc>
          <w:tcPr>
            <w:tcW w:w="824" w:type="dxa"/>
            <w:shd w:val="clear" w:color="auto" w:fill="auto"/>
            <w:vAlign w:val="center"/>
          </w:tcPr>
          <w:p w14:paraId="0CCC53D0" w14:textId="09FB8E55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813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38</w:t>
            </w:r>
          </w:p>
        </w:tc>
        <w:tc>
          <w:tcPr>
            <w:tcW w:w="2579" w:type="dxa"/>
            <w:shd w:val="clear" w:color="auto" w:fill="auto"/>
          </w:tcPr>
          <w:p w14:paraId="014EB7F7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43F429AA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093D5A54" w14:textId="08EF3BA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EF02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2 291.49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0FE560" w14:textId="28C9A12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F9295" w14:textId="7DAED2F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07178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5CB9472" w14:textId="77777777" w:rsidTr="00955D32">
        <w:tc>
          <w:tcPr>
            <w:tcW w:w="824" w:type="dxa"/>
            <w:shd w:val="clear" w:color="auto" w:fill="auto"/>
            <w:vAlign w:val="center"/>
          </w:tcPr>
          <w:p w14:paraId="21C07C03" w14:textId="12901019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624B8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39</w:t>
            </w:r>
          </w:p>
        </w:tc>
        <w:tc>
          <w:tcPr>
            <w:tcW w:w="2579" w:type="dxa"/>
            <w:shd w:val="clear" w:color="auto" w:fill="auto"/>
          </w:tcPr>
          <w:p w14:paraId="5896B3BB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287A002D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0363B3D4" w14:textId="6B657FC2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F67DD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9 271.13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46994A" w14:textId="6229D0D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39335" w14:textId="45A1B93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3449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A880E7F" w14:textId="77777777" w:rsidTr="00955D32">
        <w:tc>
          <w:tcPr>
            <w:tcW w:w="824" w:type="dxa"/>
            <w:shd w:val="clear" w:color="auto" w:fill="auto"/>
            <w:vAlign w:val="center"/>
          </w:tcPr>
          <w:p w14:paraId="2E0AC4B6" w14:textId="3BC651EB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2958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40</w:t>
            </w:r>
          </w:p>
        </w:tc>
        <w:tc>
          <w:tcPr>
            <w:tcW w:w="2579" w:type="dxa"/>
            <w:shd w:val="clear" w:color="auto" w:fill="auto"/>
          </w:tcPr>
          <w:p w14:paraId="3819A235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4A70926F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2E39927C" w14:textId="5BAE9B9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B55D2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898.78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C3DDFC" w14:textId="3461E81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28028F" w14:textId="2F1EDFD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F7050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7451F19" w14:textId="77777777" w:rsidTr="00955D32">
        <w:tc>
          <w:tcPr>
            <w:tcW w:w="824" w:type="dxa"/>
            <w:shd w:val="clear" w:color="auto" w:fill="auto"/>
            <w:vAlign w:val="center"/>
          </w:tcPr>
          <w:p w14:paraId="10A0DFC7" w14:textId="42417F1C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B58D4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48E93294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3546446A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06D49BB1" w14:textId="63BB5885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5948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1 190.70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0057A9" w14:textId="07A4223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FCCF4" w14:textId="29B0378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D68F5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1EAD512" w14:textId="77777777" w:rsidTr="00955D32">
        <w:tc>
          <w:tcPr>
            <w:tcW w:w="824" w:type="dxa"/>
            <w:shd w:val="clear" w:color="auto" w:fill="auto"/>
            <w:vAlign w:val="center"/>
          </w:tcPr>
          <w:p w14:paraId="71C6C18B" w14:textId="65B62DBC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BEBE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19E0EE86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652B54DB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59116022" w14:textId="4A634F04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1E9B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415.80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900ADE" w14:textId="7997BCD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DA404" w14:textId="2E0F64D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89FE3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2D60F22" w14:textId="77777777" w:rsidTr="00955D32">
        <w:tc>
          <w:tcPr>
            <w:tcW w:w="824" w:type="dxa"/>
            <w:shd w:val="clear" w:color="auto" w:fill="auto"/>
            <w:vAlign w:val="center"/>
          </w:tcPr>
          <w:p w14:paraId="28FCD524" w14:textId="190579F7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898DC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50</w:t>
            </w:r>
          </w:p>
        </w:tc>
        <w:tc>
          <w:tcPr>
            <w:tcW w:w="2579" w:type="dxa"/>
            <w:shd w:val="clear" w:color="auto" w:fill="auto"/>
          </w:tcPr>
          <w:p w14:paraId="1ADF9FD2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10030E2A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2D24F66B" w14:textId="604310B0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0E25E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752.22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D04616" w14:textId="52908F5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1DA4E9" w14:textId="2EE28CF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4C86A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DEA751B" w14:textId="77777777" w:rsidTr="00955D32">
        <w:tc>
          <w:tcPr>
            <w:tcW w:w="824" w:type="dxa"/>
            <w:shd w:val="clear" w:color="auto" w:fill="auto"/>
            <w:vAlign w:val="center"/>
          </w:tcPr>
          <w:p w14:paraId="690F3EC0" w14:textId="0224A518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E73CD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55</w:t>
            </w:r>
          </w:p>
        </w:tc>
        <w:tc>
          <w:tcPr>
            <w:tcW w:w="2579" w:type="dxa"/>
            <w:shd w:val="clear" w:color="auto" w:fill="auto"/>
          </w:tcPr>
          <w:p w14:paraId="52384A63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548A9852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645E0AD7" w14:textId="64027241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D2BA9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22 785.30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4DF113" w14:textId="1C026D8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65027" w14:textId="4F4E277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DDB15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46AC502" w14:textId="77777777" w:rsidTr="00955D32">
        <w:tc>
          <w:tcPr>
            <w:tcW w:w="824" w:type="dxa"/>
            <w:shd w:val="clear" w:color="auto" w:fill="auto"/>
            <w:vAlign w:val="center"/>
          </w:tcPr>
          <w:p w14:paraId="569B86B7" w14:textId="52DE2B36" w:rsidR="00955D32" w:rsidRPr="00CB5EDB" w:rsidRDefault="00317BCA" w:rsidP="00955D32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8C08B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75</w:t>
            </w:r>
          </w:p>
        </w:tc>
        <w:tc>
          <w:tcPr>
            <w:tcW w:w="2579" w:type="dxa"/>
            <w:shd w:val="clear" w:color="auto" w:fill="auto"/>
          </w:tcPr>
          <w:p w14:paraId="32844644" w14:textId="77777777" w:rsidR="00955D32" w:rsidRPr="00DC050F" w:rsidRDefault="00955D32" w:rsidP="00955D32">
            <w:pPr>
              <w:spacing w:before="40"/>
            </w:pPr>
            <w:r w:rsidRPr="00DC050F">
              <w:t>Bialmed Sp. z o.o.</w:t>
            </w:r>
          </w:p>
          <w:p w14:paraId="17886AFC" w14:textId="77777777" w:rsidR="00955D32" w:rsidRPr="00DC050F" w:rsidRDefault="00955D32" w:rsidP="00955D32">
            <w:r w:rsidRPr="00DC050F">
              <w:t xml:space="preserve">Ul. Kazimierzowska 46/48/35 </w:t>
            </w:r>
          </w:p>
          <w:p w14:paraId="2B74485B" w14:textId="677CF593" w:rsidR="00955D32" w:rsidRPr="00DC050F" w:rsidRDefault="00955D32" w:rsidP="00955D32">
            <w:pPr>
              <w:spacing w:before="40" w:after="40"/>
              <w:jc w:val="both"/>
            </w:pPr>
            <w:r w:rsidRPr="00DC050F">
              <w:t>02-546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8980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3 393.90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C7379" w14:textId="51D1BDD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A6AE44" w14:textId="0D99D84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78413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40DE44C" w14:textId="77777777" w:rsidTr="00955D32">
        <w:tc>
          <w:tcPr>
            <w:tcW w:w="824" w:type="dxa"/>
            <w:shd w:val="clear" w:color="auto" w:fill="auto"/>
            <w:vAlign w:val="center"/>
          </w:tcPr>
          <w:p w14:paraId="2F149207" w14:textId="302C97E1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2E82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13007F81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152823D9" w14:textId="5D1B0DE0" w:rsidR="00955D32" w:rsidRPr="00DC050F" w:rsidRDefault="00955D32" w:rsidP="00955D32">
            <w:r w:rsidRPr="00DC050F">
              <w:t xml:space="preserve">Ul. Elewatorska 58 </w:t>
            </w:r>
          </w:p>
          <w:p w14:paraId="3FF40736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5721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1 652.89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7B806" w14:textId="420AE19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1B90D4" w14:textId="758D765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8FD5E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124E35A" w14:textId="77777777" w:rsidTr="00955D32">
        <w:tc>
          <w:tcPr>
            <w:tcW w:w="824" w:type="dxa"/>
            <w:shd w:val="clear" w:color="auto" w:fill="auto"/>
            <w:vAlign w:val="center"/>
          </w:tcPr>
          <w:p w14:paraId="43FC083B" w14:textId="39CB5460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D4AA5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4EC7F103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6775D6EE" w14:textId="77777777" w:rsidR="00955D32" w:rsidRPr="00DC050F" w:rsidRDefault="00955D32" w:rsidP="00955D32">
            <w:r w:rsidRPr="00DC050F">
              <w:t xml:space="preserve">Ul. Elewatorska 58 </w:t>
            </w:r>
          </w:p>
          <w:p w14:paraId="0CBC5834" w14:textId="2EC3564F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06AF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372.60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64D97B" w14:textId="6EE7D97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8034C" w14:textId="0EC3827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A35C9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5A1EF4B" w14:textId="77777777" w:rsidTr="00955D32">
        <w:tc>
          <w:tcPr>
            <w:tcW w:w="824" w:type="dxa"/>
            <w:shd w:val="clear" w:color="auto" w:fill="auto"/>
            <w:vAlign w:val="center"/>
          </w:tcPr>
          <w:p w14:paraId="3F32D840" w14:textId="4870C536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EDFF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45</w:t>
            </w:r>
          </w:p>
        </w:tc>
        <w:tc>
          <w:tcPr>
            <w:tcW w:w="2579" w:type="dxa"/>
            <w:shd w:val="clear" w:color="auto" w:fill="auto"/>
          </w:tcPr>
          <w:p w14:paraId="30F9E524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7DD8553D" w14:textId="77777777" w:rsidR="00955D32" w:rsidRPr="00DC050F" w:rsidRDefault="00955D32" w:rsidP="00955D32">
            <w:r w:rsidRPr="00DC050F">
              <w:t xml:space="preserve">Ul. Elewatorska 58 </w:t>
            </w:r>
          </w:p>
          <w:p w14:paraId="2AF88850" w14:textId="6F4B0A15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92389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7 393.14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928074" w14:textId="06CC872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56BC6E" w14:textId="023F732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879D1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8DE055E" w14:textId="77777777" w:rsidTr="00955D32">
        <w:tc>
          <w:tcPr>
            <w:tcW w:w="824" w:type="dxa"/>
            <w:shd w:val="clear" w:color="auto" w:fill="auto"/>
            <w:vAlign w:val="center"/>
          </w:tcPr>
          <w:p w14:paraId="7065E0B7" w14:textId="294A7665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ACF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51</w:t>
            </w:r>
          </w:p>
        </w:tc>
        <w:tc>
          <w:tcPr>
            <w:tcW w:w="2579" w:type="dxa"/>
            <w:shd w:val="clear" w:color="auto" w:fill="auto"/>
          </w:tcPr>
          <w:p w14:paraId="0F6E3AD3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12D36ED9" w14:textId="77777777" w:rsidR="00955D32" w:rsidRPr="00DC050F" w:rsidRDefault="00955D32" w:rsidP="00955D32">
            <w:r w:rsidRPr="00DC050F">
              <w:t xml:space="preserve">Ul. Elewatorska 58 </w:t>
            </w:r>
          </w:p>
          <w:p w14:paraId="7434856C" w14:textId="5450252A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F78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1 317.60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5DF8A" w14:textId="20EA188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BD56E6" w14:textId="43AB386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B7E0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B206786" w14:textId="77777777" w:rsidTr="00955D32">
        <w:tc>
          <w:tcPr>
            <w:tcW w:w="824" w:type="dxa"/>
            <w:shd w:val="clear" w:color="auto" w:fill="auto"/>
            <w:vAlign w:val="center"/>
          </w:tcPr>
          <w:p w14:paraId="5880BD8A" w14:textId="28ACC900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4418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52</w:t>
            </w:r>
          </w:p>
        </w:tc>
        <w:tc>
          <w:tcPr>
            <w:tcW w:w="2579" w:type="dxa"/>
            <w:shd w:val="clear" w:color="auto" w:fill="auto"/>
          </w:tcPr>
          <w:p w14:paraId="455BC53E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6CAAA267" w14:textId="77777777" w:rsidR="00955D32" w:rsidRPr="00DC050F" w:rsidRDefault="00955D32" w:rsidP="00955D32">
            <w:r w:rsidRPr="00DC050F">
              <w:t xml:space="preserve">Ul. Elewatorska 58 </w:t>
            </w:r>
          </w:p>
          <w:p w14:paraId="5450F56C" w14:textId="6925432D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425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281.88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799D81" w14:textId="5A3B257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9C0CFE" w14:textId="7A22455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AB4FC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B2AD6AC" w14:textId="77777777" w:rsidTr="00955D32">
        <w:tc>
          <w:tcPr>
            <w:tcW w:w="824" w:type="dxa"/>
            <w:shd w:val="clear" w:color="auto" w:fill="auto"/>
            <w:vAlign w:val="center"/>
          </w:tcPr>
          <w:p w14:paraId="05305E8B" w14:textId="07A7C358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A7AC5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</w:t>
            </w:r>
          </w:p>
        </w:tc>
        <w:tc>
          <w:tcPr>
            <w:tcW w:w="2579" w:type="dxa"/>
            <w:shd w:val="clear" w:color="auto" w:fill="auto"/>
          </w:tcPr>
          <w:p w14:paraId="68720AFC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7A1C5C28" w14:textId="77777777" w:rsidR="00955D32" w:rsidRPr="00DC050F" w:rsidRDefault="00955D32" w:rsidP="00955D32">
            <w:r w:rsidRPr="00DC050F">
              <w:t xml:space="preserve">Ul. Elewatorska 58 </w:t>
            </w:r>
          </w:p>
          <w:p w14:paraId="780A4500" w14:textId="2D0858FA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603D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1 253.88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F20A9" w14:textId="03EC726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4B208" w14:textId="666136C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CED76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F9FB273" w14:textId="77777777" w:rsidTr="00955D32">
        <w:tc>
          <w:tcPr>
            <w:tcW w:w="824" w:type="dxa"/>
            <w:shd w:val="clear" w:color="auto" w:fill="auto"/>
            <w:vAlign w:val="center"/>
          </w:tcPr>
          <w:p w14:paraId="657A642A" w14:textId="49FDBF3D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619DD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58</w:t>
            </w:r>
          </w:p>
        </w:tc>
        <w:tc>
          <w:tcPr>
            <w:tcW w:w="2579" w:type="dxa"/>
            <w:shd w:val="clear" w:color="auto" w:fill="auto"/>
          </w:tcPr>
          <w:p w14:paraId="1F56DE24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6294C4FF" w14:textId="77777777" w:rsidR="00955D32" w:rsidRPr="00DC050F" w:rsidRDefault="00955D32" w:rsidP="00955D32">
            <w:r w:rsidRPr="00DC050F">
              <w:t xml:space="preserve">Ul. Elewatorska 58 </w:t>
            </w:r>
          </w:p>
          <w:p w14:paraId="795CA484" w14:textId="00565424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2055D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2 384.64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AC724" w14:textId="4645600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69169" w14:textId="3B91A27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05411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C9B44D6" w14:textId="77777777" w:rsidTr="00955D32">
        <w:tc>
          <w:tcPr>
            <w:tcW w:w="824" w:type="dxa"/>
            <w:shd w:val="clear" w:color="auto" w:fill="auto"/>
            <w:vAlign w:val="center"/>
          </w:tcPr>
          <w:p w14:paraId="5C8DD977" w14:textId="269E70D0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DC957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59</w:t>
            </w:r>
          </w:p>
        </w:tc>
        <w:tc>
          <w:tcPr>
            <w:tcW w:w="2579" w:type="dxa"/>
            <w:shd w:val="clear" w:color="auto" w:fill="auto"/>
          </w:tcPr>
          <w:p w14:paraId="4AA0D5D0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17376ABE" w14:textId="77777777" w:rsidR="00955D32" w:rsidRPr="00DC050F" w:rsidRDefault="00955D32" w:rsidP="00955D32">
            <w:r w:rsidRPr="00DC050F">
              <w:t xml:space="preserve">Ul. Elewatorska 58 </w:t>
            </w:r>
          </w:p>
          <w:p w14:paraId="39A88EFF" w14:textId="4406AB94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828D0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5 939.46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6813F7" w14:textId="6034876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2B1D6" w14:textId="321A58E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FD470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BCC9E03" w14:textId="77777777" w:rsidTr="00955D32">
        <w:tc>
          <w:tcPr>
            <w:tcW w:w="824" w:type="dxa"/>
            <w:shd w:val="clear" w:color="auto" w:fill="auto"/>
            <w:vAlign w:val="center"/>
          </w:tcPr>
          <w:p w14:paraId="6BACCFC2" w14:textId="275A9363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B35C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63</w:t>
            </w:r>
          </w:p>
        </w:tc>
        <w:tc>
          <w:tcPr>
            <w:tcW w:w="2579" w:type="dxa"/>
            <w:shd w:val="clear" w:color="auto" w:fill="auto"/>
          </w:tcPr>
          <w:p w14:paraId="12ADEDA4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35826C31" w14:textId="77777777" w:rsidR="00955D32" w:rsidRPr="00DC050F" w:rsidRDefault="00955D32" w:rsidP="00955D32">
            <w:r w:rsidRPr="00DC050F">
              <w:t xml:space="preserve">Ul. Elewatorska 58 </w:t>
            </w:r>
          </w:p>
          <w:p w14:paraId="4C7386E7" w14:textId="677D75CE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0B29C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846.72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4F8E2A" w14:textId="53B1AB5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DC24A" w14:textId="749486D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E3735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31002C7" w14:textId="77777777" w:rsidTr="00955D32">
        <w:tc>
          <w:tcPr>
            <w:tcW w:w="824" w:type="dxa"/>
            <w:shd w:val="clear" w:color="auto" w:fill="auto"/>
            <w:vAlign w:val="center"/>
          </w:tcPr>
          <w:p w14:paraId="43D67E8E" w14:textId="58D4FCCD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1E08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89</w:t>
            </w:r>
          </w:p>
        </w:tc>
        <w:tc>
          <w:tcPr>
            <w:tcW w:w="2579" w:type="dxa"/>
            <w:shd w:val="clear" w:color="auto" w:fill="auto"/>
          </w:tcPr>
          <w:p w14:paraId="2698CCB9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4EF2A5E7" w14:textId="77777777" w:rsidR="00955D32" w:rsidRPr="00DC050F" w:rsidRDefault="00955D32" w:rsidP="00955D32">
            <w:r w:rsidRPr="00DC050F">
              <w:t xml:space="preserve">Ul. Elewatorska 58 </w:t>
            </w:r>
          </w:p>
          <w:p w14:paraId="702E1612" w14:textId="4DD380CF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11B3B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11 027.02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93599" w14:textId="2BB4616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A038D" w14:textId="007A5F9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67115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8E07FC6" w14:textId="77777777" w:rsidTr="00955D32">
        <w:tc>
          <w:tcPr>
            <w:tcW w:w="824" w:type="dxa"/>
            <w:shd w:val="clear" w:color="auto" w:fill="auto"/>
            <w:vAlign w:val="center"/>
          </w:tcPr>
          <w:p w14:paraId="58476887" w14:textId="7DF33B61" w:rsidR="00955D32" w:rsidRPr="00CB5EDB" w:rsidRDefault="00317BCA" w:rsidP="00955D32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81F3E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105</w:t>
            </w:r>
          </w:p>
        </w:tc>
        <w:tc>
          <w:tcPr>
            <w:tcW w:w="2579" w:type="dxa"/>
            <w:shd w:val="clear" w:color="auto" w:fill="auto"/>
          </w:tcPr>
          <w:p w14:paraId="36517B89" w14:textId="77777777" w:rsidR="00955D32" w:rsidRPr="00DC050F" w:rsidRDefault="00955D32" w:rsidP="00955D32">
            <w:pPr>
              <w:spacing w:before="40"/>
            </w:pPr>
            <w:r w:rsidRPr="00DC050F">
              <w:t>Biameditek Sp. z o.o.</w:t>
            </w:r>
          </w:p>
          <w:p w14:paraId="6EFD1002" w14:textId="77777777" w:rsidR="00955D32" w:rsidRPr="00DC050F" w:rsidRDefault="00955D32" w:rsidP="00955D32">
            <w:r w:rsidRPr="00DC050F">
              <w:t xml:space="preserve">Ul. Elewatorska 58 </w:t>
            </w:r>
          </w:p>
          <w:p w14:paraId="46114A44" w14:textId="7D5C0360" w:rsidR="00955D32" w:rsidRPr="00DC050F" w:rsidRDefault="00955D32" w:rsidP="00955D32">
            <w:pPr>
              <w:spacing w:before="40" w:after="40"/>
              <w:jc w:val="both"/>
            </w:pPr>
            <w:r w:rsidRPr="00DC050F">
              <w:t>15-620 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5AEE7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3 181.68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BC2CB" w14:textId="0D5A65F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CC4FB" w14:textId="34C87EA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4DA5D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D2C5232" w14:textId="77777777" w:rsidTr="00955D32">
        <w:tc>
          <w:tcPr>
            <w:tcW w:w="824" w:type="dxa"/>
            <w:shd w:val="clear" w:color="auto" w:fill="auto"/>
            <w:vAlign w:val="center"/>
          </w:tcPr>
          <w:p w14:paraId="3792B821" w14:textId="773AA1A6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EA4B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</w:t>
            </w:r>
          </w:p>
        </w:tc>
        <w:tc>
          <w:tcPr>
            <w:tcW w:w="2579" w:type="dxa"/>
            <w:shd w:val="clear" w:color="auto" w:fill="auto"/>
          </w:tcPr>
          <w:p w14:paraId="50F24C23" w14:textId="15C2A401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7A5FA903" w14:textId="2EE0021C" w:rsidR="00955D32" w:rsidRPr="00DC050F" w:rsidRDefault="00955D32" w:rsidP="00955D32">
            <w:r w:rsidRPr="00DC050F">
              <w:t xml:space="preserve">Ul. Krypska 24/1 </w:t>
            </w:r>
          </w:p>
          <w:p w14:paraId="42E3D12D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C733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4 822.20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C7325" w14:textId="5766EFF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A49CE" w14:textId="6CCA6B8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8E24F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7A4E945" w14:textId="77777777" w:rsidTr="00955D32">
        <w:tc>
          <w:tcPr>
            <w:tcW w:w="824" w:type="dxa"/>
            <w:shd w:val="clear" w:color="auto" w:fill="auto"/>
            <w:vAlign w:val="center"/>
          </w:tcPr>
          <w:p w14:paraId="385A32CA" w14:textId="1F585CD6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5B351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80</w:t>
            </w:r>
          </w:p>
        </w:tc>
        <w:tc>
          <w:tcPr>
            <w:tcW w:w="2579" w:type="dxa"/>
            <w:shd w:val="clear" w:color="auto" w:fill="auto"/>
          </w:tcPr>
          <w:p w14:paraId="06319DE6" w14:textId="77777777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38833501" w14:textId="77777777" w:rsidR="00955D32" w:rsidRPr="00DC050F" w:rsidRDefault="00955D32" w:rsidP="00955D32">
            <w:r w:rsidRPr="00DC050F">
              <w:t xml:space="preserve">Ul. Krypska 24/1 </w:t>
            </w:r>
          </w:p>
          <w:p w14:paraId="0AF7CB0B" w14:textId="1C9546E6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52C5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896.40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F2695C" w14:textId="65E7C12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0B5E8" w14:textId="3154780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0F43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A3A0514" w14:textId="77777777" w:rsidTr="00955D32">
        <w:tc>
          <w:tcPr>
            <w:tcW w:w="824" w:type="dxa"/>
            <w:shd w:val="clear" w:color="auto" w:fill="auto"/>
            <w:vAlign w:val="center"/>
          </w:tcPr>
          <w:p w14:paraId="4C95BB3B" w14:textId="1BEE3737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3CA4F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94</w:t>
            </w:r>
          </w:p>
        </w:tc>
        <w:tc>
          <w:tcPr>
            <w:tcW w:w="2579" w:type="dxa"/>
            <w:shd w:val="clear" w:color="auto" w:fill="auto"/>
          </w:tcPr>
          <w:p w14:paraId="5EDB9264" w14:textId="77777777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288BF107" w14:textId="77777777" w:rsidR="00955D32" w:rsidRPr="00DC050F" w:rsidRDefault="00955D32" w:rsidP="00955D32">
            <w:r w:rsidRPr="00DC050F">
              <w:t xml:space="preserve">Ul. Krypska 24/1 </w:t>
            </w:r>
          </w:p>
          <w:p w14:paraId="290CC9BE" w14:textId="1BAA6632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A4522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27 540.00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F114C9" w14:textId="67AB201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742B5" w14:textId="375D511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86CB8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138CB0C" w14:textId="77777777" w:rsidTr="00955D32">
        <w:tc>
          <w:tcPr>
            <w:tcW w:w="824" w:type="dxa"/>
            <w:shd w:val="clear" w:color="auto" w:fill="auto"/>
            <w:vAlign w:val="center"/>
          </w:tcPr>
          <w:p w14:paraId="1EE1BBB7" w14:textId="1CC8F8AC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B213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99</w:t>
            </w:r>
          </w:p>
        </w:tc>
        <w:tc>
          <w:tcPr>
            <w:tcW w:w="2579" w:type="dxa"/>
            <w:shd w:val="clear" w:color="auto" w:fill="auto"/>
          </w:tcPr>
          <w:p w14:paraId="158DB211" w14:textId="77777777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77F4E8E6" w14:textId="77777777" w:rsidR="00955D32" w:rsidRPr="00DC050F" w:rsidRDefault="00955D32" w:rsidP="00955D32">
            <w:r w:rsidRPr="00DC050F">
              <w:t xml:space="preserve">Ul. Krypska 24/1 </w:t>
            </w:r>
          </w:p>
          <w:p w14:paraId="171F5FDD" w14:textId="0997BEA3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D5DC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745.20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27EFD" w14:textId="635E710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EB3DC" w14:textId="2CA927A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46D3D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7B8F999" w14:textId="77777777" w:rsidTr="00955D32">
        <w:tc>
          <w:tcPr>
            <w:tcW w:w="824" w:type="dxa"/>
            <w:shd w:val="clear" w:color="auto" w:fill="auto"/>
            <w:vAlign w:val="center"/>
          </w:tcPr>
          <w:p w14:paraId="3AD26832" w14:textId="64F8A118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F4220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102</w:t>
            </w:r>
          </w:p>
        </w:tc>
        <w:tc>
          <w:tcPr>
            <w:tcW w:w="2579" w:type="dxa"/>
            <w:shd w:val="clear" w:color="auto" w:fill="auto"/>
          </w:tcPr>
          <w:p w14:paraId="4C2A21D5" w14:textId="77777777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0760D75A" w14:textId="77777777" w:rsidR="00955D32" w:rsidRPr="00DC050F" w:rsidRDefault="00955D32" w:rsidP="00955D32">
            <w:r w:rsidRPr="00DC050F">
              <w:t xml:space="preserve">Ul. Krypska 24/1 </w:t>
            </w:r>
          </w:p>
          <w:p w14:paraId="5DD21918" w14:textId="29324B8C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198D7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2 419.20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56067" w14:textId="6695C14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03C84" w14:textId="3502197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FE596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5123235" w14:textId="77777777" w:rsidTr="00955D32">
        <w:tc>
          <w:tcPr>
            <w:tcW w:w="824" w:type="dxa"/>
            <w:shd w:val="clear" w:color="auto" w:fill="auto"/>
            <w:vAlign w:val="center"/>
          </w:tcPr>
          <w:p w14:paraId="5E4C1E00" w14:textId="314901EB" w:rsidR="00955D32" w:rsidRPr="00CB5EDB" w:rsidRDefault="00317BCA" w:rsidP="00955D32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27C16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104</w:t>
            </w:r>
          </w:p>
        </w:tc>
        <w:tc>
          <w:tcPr>
            <w:tcW w:w="2579" w:type="dxa"/>
            <w:shd w:val="clear" w:color="auto" w:fill="auto"/>
          </w:tcPr>
          <w:p w14:paraId="69051FDF" w14:textId="77777777" w:rsidR="00955D32" w:rsidRPr="00DC050F" w:rsidRDefault="00955D32" w:rsidP="00955D32">
            <w:pPr>
              <w:spacing w:before="40"/>
            </w:pPr>
            <w:r w:rsidRPr="00DC050F">
              <w:t>Billmed Sp. z o.o.</w:t>
            </w:r>
          </w:p>
          <w:p w14:paraId="04A4A47A" w14:textId="77777777" w:rsidR="00955D32" w:rsidRPr="00DC050F" w:rsidRDefault="00955D32" w:rsidP="00955D32">
            <w:r w:rsidRPr="00DC050F">
              <w:t xml:space="preserve">Ul. Krypska 24/1 </w:t>
            </w:r>
          </w:p>
          <w:p w14:paraId="294B8736" w14:textId="3B469677" w:rsidR="00955D32" w:rsidRPr="00DC050F" w:rsidRDefault="00955D32" w:rsidP="00955D32">
            <w:pPr>
              <w:spacing w:before="40" w:after="40"/>
              <w:jc w:val="both"/>
            </w:pPr>
            <w:r w:rsidRPr="00DC050F">
              <w:t>04-082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ED8B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1CC3DD" w14:textId="0542391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92D7E5" w14:textId="73449EE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71212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168C269" w14:textId="77777777" w:rsidTr="00955D32">
        <w:tc>
          <w:tcPr>
            <w:tcW w:w="824" w:type="dxa"/>
            <w:shd w:val="clear" w:color="auto" w:fill="auto"/>
            <w:vAlign w:val="center"/>
          </w:tcPr>
          <w:p w14:paraId="461CEEF3" w14:textId="1757AA9F" w:rsidR="00955D32" w:rsidRPr="00CB5EDB" w:rsidRDefault="00317BCA" w:rsidP="00955D3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07B5F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73</w:t>
            </w:r>
          </w:p>
        </w:tc>
        <w:tc>
          <w:tcPr>
            <w:tcW w:w="2579" w:type="dxa"/>
            <w:shd w:val="clear" w:color="auto" w:fill="auto"/>
          </w:tcPr>
          <w:p w14:paraId="45DDC9AF" w14:textId="6F21C198" w:rsidR="00955D32" w:rsidRPr="00DC050F" w:rsidRDefault="00955D32" w:rsidP="00955D32">
            <w:pPr>
              <w:spacing w:before="40"/>
            </w:pPr>
            <w:r w:rsidRPr="00DC050F">
              <w:t>BERYL MED POLAND Sp. z o.o.</w:t>
            </w:r>
          </w:p>
          <w:p w14:paraId="688F1471" w14:textId="6F329C17" w:rsidR="00955D32" w:rsidRPr="00DC050F" w:rsidRDefault="00955D32" w:rsidP="00955D32">
            <w:r w:rsidRPr="00DC050F">
              <w:t xml:space="preserve">Ul. Złotej Jesieni 58 </w:t>
            </w:r>
          </w:p>
          <w:p w14:paraId="54101308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05-410 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70D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2 570.40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CEAED" w14:textId="59E807C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D4CAE" w14:textId="1F149D6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A38D1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57F706F" w14:textId="77777777" w:rsidTr="00955D32">
        <w:tc>
          <w:tcPr>
            <w:tcW w:w="824" w:type="dxa"/>
            <w:shd w:val="clear" w:color="auto" w:fill="auto"/>
            <w:vAlign w:val="center"/>
          </w:tcPr>
          <w:p w14:paraId="3AF7172D" w14:textId="193960C5" w:rsidR="00955D32" w:rsidRPr="00CB5EDB" w:rsidRDefault="00317BCA" w:rsidP="00955D3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0FBC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74</w:t>
            </w:r>
          </w:p>
        </w:tc>
        <w:tc>
          <w:tcPr>
            <w:tcW w:w="2579" w:type="dxa"/>
            <w:shd w:val="clear" w:color="auto" w:fill="auto"/>
          </w:tcPr>
          <w:p w14:paraId="7107E12C" w14:textId="77777777" w:rsidR="00955D32" w:rsidRPr="00DC050F" w:rsidRDefault="00955D32" w:rsidP="00955D32">
            <w:pPr>
              <w:spacing w:before="40"/>
            </w:pPr>
            <w:r w:rsidRPr="00DC050F">
              <w:t>BERYL MED POLAND Sp. z o.o.</w:t>
            </w:r>
          </w:p>
          <w:p w14:paraId="56565B54" w14:textId="77777777" w:rsidR="00955D32" w:rsidRPr="00DC050F" w:rsidRDefault="00955D32" w:rsidP="00955D32">
            <w:r w:rsidRPr="00DC050F">
              <w:t xml:space="preserve">Ul. Złotej Jesieni 58 </w:t>
            </w:r>
          </w:p>
          <w:p w14:paraId="454782DB" w14:textId="49FA9994" w:rsidR="00955D32" w:rsidRPr="00DC050F" w:rsidRDefault="00955D32" w:rsidP="00955D32">
            <w:pPr>
              <w:spacing w:before="40" w:after="40"/>
              <w:jc w:val="both"/>
            </w:pPr>
            <w:r w:rsidRPr="00DC050F">
              <w:t>05-410 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73E85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A466AE" w14:textId="5F1BFEA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419B1" w14:textId="78E9EBC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5A9E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1E9DDB0" w14:textId="77777777" w:rsidTr="00955D32">
        <w:tc>
          <w:tcPr>
            <w:tcW w:w="824" w:type="dxa"/>
            <w:shd w:val="clear" w:color="auto" w:fill="auto"/>
            <w:vAlign w:val="center"/>
          </w:tcPr>
          <w:p w14:paraId="65094DA7" w14:textId="49421239" w:rsidR="00955D32" w:rsidRPr="00CB5EDB" w:rsidRDefault="00317BCA" w:rsidP="00955D3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F4FF1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76</w:t>
            </w:r>
          </w:p>
        </w:tc>
        <w:tc>
          <w:tcPr>
            <w:tcW w:w="2579" w:type="dxa"/>
            <w:shd w:val="clear" w:color="auto" w:fill="auto"/>
          </w:tcPr>
          <w:p w14:paraId="6BB2800E" w14:textId="77777777" w:rsidR="00955D32" w:rsidRPr="00DC050F" w:rsidRDefault="00955D32" w:rsidP="00955D32">
            <w:pPr>
              <w:spacing w:before="40"/>
            </w:pPr>
            <w:r w:rsidRPr="00DC050F">
              <w:t>BERYL MED POLAND Sp. z o.o.</w:t>
            </w:r>
          </w:p>
          <w:p w14:paraId="39E77759" w14:textId="77777777" w:rsidR="00955D32" w:rsidRPr="00DC050F" w:rsidRDefault="00955D32" w:rsidP="00955D32">
            <w:r w:rsidRPr="00DC050F">
              <w:t xml:space="preserve">Ul. Złotej Jesieni 58 </w:t>
            </w:r>
          </w:p>
          <w:p w14:paraId="6AAE50ED" w14:textId="7FDA5849" w:rsidR="00955D32" w:rsidRPr="00DC050F" w:rsidRDefault="00955D32" w:rsidP="00955D32">
            <w:pPr>
              <w:spacing w:before="40" w:after="40"/>
              <w:jc w:val="both"/>
            </w:pPr>
            <w:r w:rsidRPr="00DC050F">
              <w:t>05-410 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383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21 710.59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7FD64" w14:textId="7F9DAE6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0B37A" w14:textId="270610E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E23A7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7166190" w14:textId="77777777" w:rsidTr="00955D32">
        <w:tc>
          <w:tcPr>
            <w:tcW w:w="824" w:type="dxa"/>
            <w:shd w:val="clear" w:color="auto" w:fill="auto"/>
            <w:vAlign w:val="center"/>
          </w:tcPr>
          <w:p w14:paraId="33EAAFCF" w14:textId="06C1F871" w:rsidR="00955D32" w:rsidRPr="00CB5EDB" w:rsidRDefault="00317BCA" w:rsidP="00955D3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67703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80</w:t>
            </w:r>
          </w:p>
        </w:tc>
        <w:tc>
          <w:tcPr>
            <w:tcW w:w="2579" w:type="dxa"/>
            <w:shd w:val="clear" w:color="auto" w:fill="auto"/>
          </w:tcPr>
          <w:p w14:paraId="3DF5F220" w14:textId="77777777" w:rsidR="00955D32" w:rsidRPr="00DC050F" w:rsidRDefault="00955D32" w:rsidP="00955D32">
            <w:pPr>
              <w:spacing w:before="40"/>
            </w:pPr>
            <w:r w:rsidRPr="00DC050F">
              <w:t>BERYL MED POLAND Sp. z o.o.</w:t>
            </w:r>
          </w:p>
          <w:p w14:paraId="1F56802E" w14:textId="77777777" w:rsidR="00955D32" w:rsidRPr="00DC050F" w:rsidRDefault="00955D32" w:rsidP="00955D32">
            <w:r w:rsidRPr="00DC050F">
              <w:t xml:space="preserve">Ul. Złotej Jesieni 58 </w:t>
            </w:r>
          </w:p>
          <w:p w14:paraId="5160C0EE" w14:textId="54803449" w:rsidR="00955D32" w:rsidRPr="00DC050F" w:rsidRDefault="00955D32" w:rsidP="00955D32">
            <w:pPr>
              <w:spacing w:before="40" w:after="40"/>
              <w:jc w:val="both"/>
            </w:pPr>
            <w:r w:rsidRPr="00DC050F">
              <w:t>05-410 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D63E0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514.08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159A82" w14:textId="712C7AB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54783" w14:textId="77FFD90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25681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A12B984" w14:textId="77777777" w:rsidTr="00955D32">
        <w:tc>
          <w:tcPr>
            <w:tcW w:w="824" w:type="dxa"/>
            <w:shd w:val="clear" w:color="auto" w:fill="auto"/>
            <w:vAlign w:val="center"/>
          </w:tcPr>
          <w:p w14:paraId="30A9C826" w14:textId="5A64B175" w:rsidR="00955D32" w:rsidRPr="00CB5EDB" w:rsidRDefault="00317BCA" w:rsidP="00955D32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7036F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96</w:t>
            </w:r>
          </w:p>
        </w:tc>
        <w:tc>
          <w:tcPr>
            <w:tcW w:w="2579" w:type="dxa"/>
            <w:shd w:val="clear" w:color="auto" w:fill="auto"/>
          </w:tcPr>
          <w:p w14:paraId="4538178F" w14:textId="77777777" w:rsidR="00955D32" w:rsidRPr="00DC050F" w:rsidRDefault="00955D32" w:rsidP="00955D32">
            <w:pPr>
              <w:spacing w:before="40"/>
            </w:pPr>
            <w:r w:rsidRPr="00DC050F">
              <w:t>BERYL MED POLAND Sp. z o.o.</w:t>
            </w:r>
          </w:p>
          <w:p w14:paraId="13ECB094" w14:textId="77777777" w:rsidR="00955D32" w:rsidRPr="00DC050F" w:rsidRDefault="00955D32" w:rsidP="00955D32">
            <w:r w:rsidRPr="00DC050F">
              <w:t xml:space="preserve">Ul. Złotej Jesieni 58 </w:t>
            </w:r>
          </w:p>
          <w:p w14:paraId="4AD9AE8F" w14:textId="7A3ED941" w:rsidR="00955D32" w:rsidRPr="00DC050F" w:rsidRDefault="00955D32" w:rsidP="00955D32">
            <w:pPr>
              <w:spacing w:before="40" w:after="40"/>
              <w:jc w:val="both"/>
            </w:pPr>
            <w:r w:rsidRPr="00DC050F">
              <w:t>05-410 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0A93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3 288.60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17AF0" w14:textId="1BEB229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962919" w14:textId="2F7FFD4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B36AB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E76FD7F" w14:textId="77777777" w:rsidTr="00955D32">
        <w:tc>
          <w:tcPr>
            <w:tcW w:w="824" w:type="dxa"/>
            <w:shd w:val="clear" w:color="auto" w:fill="auto"/>
            <w:vAlign w:val="center"/>
          </w:tcPr>
          <w:p w14:paraId="7B63C34F" w14:textId="58DB52EF" w:rsidR="00955D32" w:rsidRPr="00CB5EDB" w:rsidRDefault="00317BCA" w:rsidP="00955D32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489D0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25BD85D7" w14:textId="37E5B71D" w:rsidR="00955D32" w:rsidRPr="00DC050F" w:rsidRDefault="00955D32" w:rsidP="00955D32">
            <w:pPr>
              <w:spacing w:before="40"/>
            </w:pPr>
            <w:r w:rsidRPr="00DC050F">
              <w:t>Dräger Polska Sp. z o.o.</w:t>
            </w:r>
          </w:p>
          <w:p w14:paraId="72C45096" w14:textId="77777777" w:rsidR="00955D32" w:rsidRPr="00DC050F" w:rsidRDefault="00955D32" w:rsidP="00955D32">
            <w:r w:rsidRPr="00DC050F">
              <w:t xml:space="preserve">ul. Posag 7 Panien 1 </w:t>
            </w:r>
          </w:p>
          <w:p w14:paraId="70546F45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02-495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3D8FB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1 641.48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C05898" w14:textId="1B1B36A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13A0B3" w14:textId="023BF91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08D8E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61FFC20" w14:textId="77777777" w:rsidTr="00955D32">
        <w:tc>
          <w:tcPr>
            <w:tcW w:w="824" w:type="dxa"/>
            <w:shd w:val="clear" w:color="auto" w:fill="auto"/>
            <w:vAlign w:val="center"/>
          </w:tcPr>
          <w:p w14:paraId="15E7E594" w14:textId="71098E5C" w:rsidR="00955D32" w:rsidRPr="00CB5EDB" w:rsidRDefault="00317BCA" w:rsidP="00955D32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5F1C9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5D0971B8" w14:textId="77777777" w:rsidR="00955D32" w:rsidRPr="00DC050F" w:rsidRDefault="00955D32" w:rsidP="00955D32">
            <w:pPr>
              <w:spacing w:before="40"/>
            </w:pPr>
            <w:r w:rsidRPr="00DC050F">
              <w:t>Dräger Polska Sp. z o.o.</w:t>
            </w:r>
          </w:p>
          <w:p w14:paraId="4E5C9149" w14:textId="77777777" w:rsidR="00955D32" w:rsidRPr="00DC050F" w:rsidRDefault="00955D32" w:rsidP="00955D32">
            <w:r w:rsidRPr="00DC050F">
              <w:t xml:space="preserve">ul. Posag 7 Panien 1 </w:t>
            </w:r>
          </w:p>
          <w:p w14:paraId="428642CB" w14:textId="503E7782" w:rsidR="00955D32" w:rsidRPr="00DC050F" w:rsidRDefault="00955D32" w:rsidP="00955D32">
            <w:pPr>
              <w:spacing w:before="40" w:after="40"/>
              <w:jc w:val="both"/>
            </w:pPr>
            <w:r w:rsidRPr="00DC050F">
              <w:t>02-495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BD3E6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440.64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0F313B" w14:textId="2E47433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09966" w14:textId="7A27763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69A65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0BC9C22" w14:textId="77777777" w:rsidTr="00955D32">
        <w:tc>
          <w:tcPr>
            <w:tcW w:w="824" w:type="dxa"/>
            <w:shd w:val="clear" w:color="auto" w:fill="auto"/>
            <w:vAlign w:val="center"/>
          </w:tcPr>
          <w:p w14:paraId="74183642" w14:textId="16A76313" w:rsidR="00955D32" w:rsidRPr="00CB5EDB" w:rsidRDefault="00317BCA" w:rsidP="00955D32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E66BA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47</w:t>
            </w:r>
          </w:p>
        </w:tc>
        <w:tc>
          <w:tcPr>
            <w:tcW w:w="2579" w:type="dxa"/>
            <w:shd w:val="clear" w:color="auto" w:fill="auto"/>
          </w:tcPr>
          <w:p w14:paraId="2B3003E4" w14:textId="77777777" w:rsidR="00955D32" w:rsidRPr="00DC050F" w:rsidRDefault="00955D32" w:rsidP="00955D32">
            <w:pPr>
              <w:spacing w:before="40"/>
            </w:pPr>
            <w:r w:rsidRPr="00DC050F">
              <w:t>Dräger Polska Sp. z o.o.</w:t>
            </w:r>
          </w:p>
          <w:p w14:paraId="6C1210CD" w14:textId="77777777" w:rsidR="00955D32" w:rsidRPr="00DC050F" w:rsidRDefault="00955D32" w:rsidP="00955D32">
            <w:r w:rsidRPr="00DC050F">
              <w:t xml:space="preserve">ul. Posag 7 Panien 1 </w:t>
            </w:r>
          </w:p>
          <w:p w14:paraId="3B1E3D3F" w14:textId="0C1B738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02-495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07E9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1 795.72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A5457E" w14:textId="2B2D6D5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7B60E" w14:textId="3542F65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C03BA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46A9787" w14:textId="77777777" w:rsidTr="00955D32">
        <w:tc>
          <w:tcPr>
            <w:tcW w:w="824" w:type="dxa"/>
            <w:shd w:val="clear" w:color="auto" w:fill="auto"/>
            <w:vAlign w:val="center"/>
          </w:tcPr>
          <w:p w14:paraId="5EBE7581" w14:textId="2E9088ED" w:rsidR="00955D32" w:rsidRPr="00CB5EDB" w:rsidRDefault="00317BCA" w:rsidP="00955D32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AEB5B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</w:t>
            </w:r>
          </w:p>
        </w:tc>
        <w:tc>
          <w:tcPr>
            <w:tcW w:w="2579" w:type="dxa"/>
            <w:shd w:val="clear" w:color="auto" w:fill="auto"/>
          </w:tcPr>
          <w:p w14:paraId="0BDFD06A" w14:textId="77777777" w:rsidR="00955D32" w:rsidRPr="00DC050F" w:rsidRDefault="00955D32" w:rsidP="00955D32">
            <w:pPr>
              <w:spacing w:before="40"/>
            </w:pPr>
            <w:r w:rsidRPr="00DC050F">
              <w:t>Dräger Polska Sp. z o.o.</w:t>
            </w:r>
          </w:p>
          <w:p w14:paraId="244B1FB1" w14:textId="77777777" w:rsidR="00955D32" w:rsidRPr="00DC050F" w:rsidRDefault="00955D32" w:rsidP="00955D32">
            <w:r w:rsidRPr="00DC050F">
              <w:t xml:space="preserve">ul. Posag 7 Panien 1 </w:t>
            </w:r>
          </w:p>
          <w:p w14:paraId="7B25A39B" w14:textId="710B9114" w:rsidR="00955D32" w:rsidRPr="00DC050F" w:rsidRDefault="00955D32" w:rsidP="00955D32">
            <w:pPr>
              <w:spacing w:before="40" w:after="40"/>
              <w:jc w:val="both"/>
            </w:pPr>
            <w:r w:rsidRPr="00DC050F">
              <w:t>02-495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2693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2 892.67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A6E9D" w14:textId="21FB910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279F0" w14:textId="6C10CBC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CCE49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53EC724" w14:textId="77777777" w:rsidTr="00955D32">
        <w:tc>
          <w:tcPr>
            <w:tcW w:w="824" w:type="dxa"/>
            <w:shd w:val="clear" w:color="auto" w:fill="auto"/>
            <w:vAlign w:val="center"/>
          </w:tcPr>
          <w:p w14:paraId="7843D6A1" w14:textId="79E1A856" w:rsidR="00955D32" w:rsidRPr="00CB5EDB" w:rsidRDefault="00317BCA" w:rsidP="00955D32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8DCE5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77</w:t>
            </w:r>
          </w:p>
        </w:tc>
        <w:tc>
          <w:tcPr>
            <w:tcW w:w="2579" w:type="dxa"/>
            <w:shd w:val="clear" w:color="auto" w:fill="auto"/>
          </w:tcPr>
          <w:p w14:paraId="24325A3E" w14:textId="77777777" w:rsidR="00955D32" w:rsidRPr="00DC050F" w:rsidRDefault="00955D32" w:rsidP="00955D32">
            <w:pPr>
              <w:spacing w:before="40"/>
            </w:pPr>
            <w:r w:rsidRPr="00DC050F">
              <w:t>Elektro Med Grzegorz Pałkowski</w:t>
            </w:r>
          </w:p>
          <w:p w14:paraId="3ABCC68E" w14:textId="4AFB8890" w:rsidR="00955D32" w:rsidRPr="00DC050F" w:rsidRDefault="00955D32" w:rsidP="00955D32">
            <w:r w:rsidRPr="00DC050F">
              <w:t xml:space="preserve">Ul. Zabierzowska 11 </w:t>
            </w:r>
          </w:p>
          <w:p w14:paraId="7719FABE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32-005 Niepołomice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B53DF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1 899.72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16F8C8" w14:textId="125A5C4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52F882" w14:textId="7DD9265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14639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0DB5430" w14:textId="77777777" w:rsidTr="00955D32">
        <w:tc>
          <w:tcPr>
            <w:tcW w:w="824" w:type="dxa"/>
            <w:shd w:val="clear" w:color="auto" w:fill="auto"/>
            <w:vAlign w:val="center"/>
          </w:tcPr>
          <w:p w14:paraId="346A9E00" w14:textId="6EA5C392" w:rsidR="00955D32" w:rsidRPr="00CB5EDB" w:rsidRDefault="00317BCA" w:rsidP="00955D32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C2B6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72</w:t>
            </w:r>
          </w:p>
        </w:tc>
        <w:tc>
          <w:tcPr>
            <w:tcW w:w="2579" w:type="dxa"/>
            <w:shd w:val="clear" w:color="auto" w:fill="auto"/>
          </w:tcPr>
          <w:p w14:paraId="14593016" w14:textId="20D3A50E" w:rsidR="00955D32" w:rsidRPr="00DC050F" w:rsidRDefault="00955D32" w:rsidP="00955D32">
            <w:pPr>
              <w:spacing w:before="40"/>
            </w:pPr>
            <w:r w:rsidRPr="00DC050F">
              <w:t>Inter Consult MD Sp. z o.o. Sp. K.</w:t>
            </w:r>
          </w:p>
          <w:p w14:paraId="7410CB50" w14:textId="0F279668" w:rsidR="00955D32" w:rsidRPr="00DC050F" w:rsidRDefault="00955D32" w:rsidP="00955D32">
            <w:r w:rsidRPr="00DC050F">
              <w:t>Ul. Księdza Brzóski 94/18, 91-347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54AC6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42 799.35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5E9DE" w14:textId="1C17BB0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9C151" w14:textId="4C72874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0A07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5B56728" w14:textId="77777777" w:rsidTr="00955D32">
        <w:tc>
          <w:tcPr>
            <w:tcW w:w="824" w:type="dxa"/>
            <w:shd w:val="clear" w:color="auto" w:fill="auto"/>
            <w:vAlign w:val="center"/>
          </w:tcPr>
          <w:p w14:paraId="39399F29" w14:textId="71528CF9" w:rsidR="00955D32" w:rsidRPr="00CB5EDB" w:rsidRDefault="00317BCA" w:rsidP="00955D32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9BCD0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55</w:t>
            </w:r>
          </w:p>
        </w:tc>
        <w:tc>
          <w:tcPr>
            <w:tcW w:w="2579" w:type="dxa"/>
            <w:shd w:val="clear" w:color="auto" w:fill="auto"/>
          </w:tcPr>
          <w:p w14:paraId="5E162770" w14:textId="175E3B3F" w:rsidR="00955D32" w:rsidRPr="00DC050F" w:rsidRDefault="00955D32" w:rsidP="00955D32">
            <w:pPr>
              <w:spacing w:before="40"/>
            </w:pPr>
            <w:r w:rsidRPr="00DC050F">
              <w:t>KAMED POŚREDNICTWO HANDLOWE Krzysztof Kresa</w:t>
            </w:r>
          </w:p>
          <w:p w14:paraId="12F3EB0D" w14:textId="7D69EE83" w:rsidR="00955D32" w:rsidRPr="00DC050F" w:rsidRDefault="00955D32" w:rsidP="00955D32">
            <w:r w:rsidRPr="00DC050F">
              <w:t xml:space="preserve">Ul. Lubelska 17/52 </w:t>
            </w:r>
          </w:p>
          <w:p w14:paraId="328D12C3" w14:textId="12259CD3" w:rsidR="00955D32" w:rsidRPr="00DC050F" w:rsidRDefault="00955D32" w:rsidP="00955D32">
            <w:pPr>
              <w:spacing w:before="40" w:after="40"/>
            </w:pPr>
            <w:r w:rsidRPr="00DC050F">
              <w:t>03-802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58FC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16 443.00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3A2720" w14:textId="72D24E5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BE24D" w14:textId="49D2FF4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25583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0F71E8B" w14:textId="77777777" w:rsidTr="00955D32">
        <w:tc>
          <w:tcPr>
            <w:tcW w:w="824" w:type="dxa"/>
            <w:shd w:val="clear" w:color="auto" w:fill="auto"/>
            <w:vAlign w:val="center"/>
          </w:tcPr>
          <w:p w14:paraId="7B434B89" w14:textId="53FD5B31" w:rsidR="00955D32" w:rsidRPr="00CB5EDB" w:rsidRDefault="00317BCA" w:rsidP="00955D32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B5B71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76</w:t>
            </w:r>
          </w:p>
        </w:tc>
        <w:tc>
          <w:tcPr>
            <w:tcW w:w="2579" w:type="dxa"/>
            <w:shd w:val="clear" w:color="auto" w:fill="auto"/>
          </w:tcPr>
          <w:p w14:paraId="5EC28E93" w14:textId="77777777" w:rsidR="00955D32" w:rsidRPr="00DC050F" w:rsidRDefault="00955D32" w:rsidP="00955D32">
            <w:pPr>
              <w:spacing w:before="40"/>
            </w:pPr>
            <w:r w:rsidRPr="00DC050F">
              <w:t>KAMED POŚREDNICTWO HANDLOWE Krzysztof Kresa</w:t>
            </w:r>
          </w:p>
          <w:p w14:paraId="68E48507" w14:textId="77777777" w:rsidR="00955D32" w:rsidRPr="00DC050F" w:rsidRDefault="00955D32" w:rsidP="00955D32">
            <w:r w:rsidRPr="00DC050F">
              <w:t xml:space="preserve">Ul. Lubelska 17/52 </w:t>
            </w:r>
          </w:p>
          <w:p w14:paraId="167BA55F" w14:textId="21D03F67" w:rsidR="00955D32" w:rsidRPr="00DC050F" w:rsidRDefault="00955D32" w:rsidP="00955D32">
            <w:pPr>
              <w:spacing w:before="40" w:after="40"/>
              <w:jc w:val="both"/>
            </w:pPr>
            <w:r w:rsidRPr="00DC050F">
              <w:t>03-802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83E4F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20 871.00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374B9" w14:textId="6B1CF76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1E8B9" w14:textId="4ADB239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D9E36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4374070" w14:textId="77777777" w:rsidTr="00955D32">
        <w:tc>
          <w:tcPr>
            <w:tcW w:w="824" w:type="dxa"/>
            <w:shd w:val="clear" w:color="auto" w:fill="auto"/>
            <w:vAlign w:val="center"/>
          </w:tcPr>
          <w:p w14:paraId="535BB933" w14:textId="552CF61E" w:rsidR="00955D32" w:rsidRPr="00CB5EDB" w:rsidRDefault="00317BCA" w:rsidP="00955D32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DCB95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59</w:t>
            </w:r>
          </w:p>
        </w:tc>
        <w:tc>
          <w:tcPr>
            <w:tcW w:w="2579" w:type="dxa"/>
            <w:shd w:val="clear" w:color="auto" w:fill="auto"/>
          </w:tcPr>
          <w:p w14:paraId="2EBFE47A" w14:textId="1C17E04F" w:rsidR="00955D32" w:rsidRPr="00DC050F" w:rsidRDefault="00955D32" w:rsidP="00955D32">
            <w:pPr>
              <w:spacing w:before="40"/>
            </w:pPr>
            <w:r w:rsidRPr="00DC050F">
              <w:t>Medtronic Poland Sp. z o.o.</w:t>
            </w:r>
          </w:p>
          <w:p w14:paraId="12ACDEF0" w14:textId="77F057DE" w:rsidR="00955D32" w:rsidRPr="00DC050F" w:rsidRDefault="00955D32" w:rsidP="00955D32">
            <w:r w:rsidRPr="00DC050F">
              <w:t xml:space="preserve">Ul. Polna 11, </w:t>
            </w:r>
          </w:p>
          <w:p w14:paraId="0CF1482A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00-633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A1A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7871C3" w14:textId="1858CE7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10FE8" w14:textId="0A79535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BC132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28063B9" w14:textId="77777777" w:rsidTr="00955D32">
        <w:tc>
          <w:tcPr>
            <w:tcW w:w="824" w:type="dxa"/>
            <w:shd w:val="clear" w:color="auto" w:fill="auto"/>
            <w:vAlign w:val="center"/>
          </w:tcPr>
          <w:p w14:paraId="06B00C44" w14:textId="21DB4687" w:rsidR="00955D32" w:rsidRPr="00CB5EDB" w:rsidRDefault="00317BCA" w:rsidP="00955D32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33EA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</w:t>
            </w:r>
          </w:p>
        </w:tc>
        <w:tc>
          <w:tcPr>
            <w:tcW w:w="2579" w:type="dxa"/>
            <w:shd w:val="clear" w:color="auto" w:fill="auto"/>
          </w:tcPr>
          <w:p w14:paraId="3459E15F" w14:textId="77777777" w:rsidR="00955D32" w:rsidRPr="00DC050F" w:rsidRDefault="00955D32" w:rsidP="00955D32">
            <w:pPr>
              <w:spacing w:before="40"/>
            </w:pPr>
            <w:r w:rsidRPr="00DC050F">
              <w:t>Medtronic Poland Sp. z o.o.</w:t>
            </w:r>
          </w:p>
          <w:p w14:paraId="7727BD3E" w14:textId="77777777" w:rsidR="00955D32" w:rsidRPr="00DC050F" w:rsidRDefault="00955D32" w:rsidP="00955D32">
            <w:r w:rsidRPr="00DC050F">
              <w:t xml:space="preserve">Ul. Polna 11, </w:t>
            </w:r>
          </w:p>
          <w:p w14:paraId="02652873" w14:textId="4A93FB85" w:rsidR="00955D32" w:rsidRPr="00DC050F" w:rsidRDefault="00955D32" w:rsidP="00955D32">
            <w:pPr>
              <w:spacing w:before="40" w:after="40"/>
              <w:jc w:val="both"/>
            </w:pPr>
            <w:r w:rsidRPr="00DC050F">
              <w:t>00-633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CD62D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13 754.88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6ED77" w14:textId="5160C01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0C0BA" w14:textId="5BECB3C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4E78E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5C58F5D" w14:textId="77777777" w:rsidTr="00955D32">
        <w:tc>
          <w:tcPr>
            <w:tcW w:w="824" w:type="dxa"/>
            <w:shd w:val="clear" w:color="auto" w:fill="auto"/>
            <w:vAlign w:val="center"/>
          </w:tcPr>
          <w:p w14:paraId="527E8014" w14:textId="1064D0E4" w:rsidR="00955D32" w:rsidRPr="00CB5EDB" w:rsidRDefault="00317BCA" w:rsidP="00955D32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04713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65532069" w14:textId="77777777" w:rsidR="00955D32" w:rsidRPr="00DC050F" w:rsidRDefault="00955D32" w:rsidP="00955D32">
            <w:pPr>
              <w:spacing w:before="40"/>
            </w:pPr>
            <w:r w:rsidRPr="00DC050F">
              <w:t>Medtronic Poland Sp. z o.o.</w:t>
            </w:r>
          </w:p>
          <w:p w14:paraId="410F4D36" w14:textId="77777777" w:rsidR="00955D32" w:rsidRPr="00DC050F" w:rsidRDefault="00955D32" w:rsidP="00955D32">
            <w:r w:rsidRPr="00DC050F">
              <w:t xml:space="preserve">Ul. Polna 11, </w:t>
            </w:r>
          </w:p>
          <w:p w14:paraId="591DF27E" w14:textId="0311EE22" w:rsidR="00955D32" w:rsidRPr="00DC050F" w:rsidRDefault="00955D32" w:rsidP="00955D32">
            <w:pPr>
              <w:spacing w:before="40" w:after="40"/>
              <w:jc w:val="both"/>
            </w:pPr>
            <w:r w:rsidRPr="00DC050F">
              <w:t>00-633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CAF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20 736.00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15B8A3" w14:textId="1F0D56D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5917DD" w14:textId="716F207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F53A2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5F33054" w14:textId="77777777" w:rsidTr="00955D32">
        <w:tc>
          <w:tcPr>
            <w:tcW w:w="824" w:type="dxa"/>
            <w:shd w:val="clear" w:color="auto" w:fill="auto"/>
            <w:vAlign w:val="center"/>
          </w:tcPr>
          <w:p w14:paraId="4719B368" w14:textId="6C34FEBB" w:rsidR="00955D32" w:rsidRPr="00CB5EDB" w:rsidRDefault="00317BCA" w:rsidP="00955D32">
            <w:pPr>
              <w:spacing w:before="120" w:after="120"/>
              <w:jc w:val="center"/>
            </w:pPr>
            <w: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0487B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</w:t>
            </w:r>
          </w:p>
        </w:tc>
        <w:tc>
          <w:tcPr>
            <w:tcW w:w="2579" w:type="dxa"/>
            <w:shd w:val="clear" w:color="auto" w:fill="auto"/>
          </w:tcPr>
          <w:p w14:paraId="08D6E5F3" w14:textId="7E2FC770" w:rsidR="00955D32" w:rsidRPr="00DC050F" w:rsidRDefault="00955D32" w:rsidP="00955D32">
            <w:pPr>
              <w:spacing w:before="40"/>
            </w:pPr>
            <w:r w:rsidRPr="00DC050F">
              <w:t>NEOMED Barbara Stańczyk</w:t>
            </w:r>
          </w:p>
          <w:p w14:paraId="3BF432F0" w14:textId="01B0D531" w:rsidR="00955D32" w:rsidRPr="00DC050F" w:rsidRDefault="00955D32" w:rsidP="00955D32">
            <w:r w:rsidRPr="00DC050F">
              <w:t>Ul. Kajki 18, 05-501 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52EFA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1 662.12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C020DF" w14:textId="64DD4E7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9F0FC" w14:textId="1B8BA3A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5EFBE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6D4E4E7" w14:textId="77777777" w:rsidTr="00955D32">
        <w:tc>
          <w:tcPr>
            <w:tcW w:w="824" w:type="dxa"/>
            <w:shd w:val="clear" w:color="auto" w:fill="auto"/>
            <w:vAlign w:val="center"/>
          </w:tcPr>
          <w:p w14:paraId="7D91C4B4" w14:textId="248C08A8" w:rsidR="00955D32" w:rsidRPr="00CB5EDB" w:rsidRDefault="00317BCA" w:rsidP="00955D32">
            <w:pPr>
              <w:spacing w:before="120" w:after="120"/>
              <w:jc w:val="center"/>
            </w:pPr>
            <w: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34247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38</w:t>
            </w:r>
          </w:p>
        </w:tc>
        <w:tc>
          <w:tcPr>
            <w:tcW w:w="2579" w:type="dxa"/>
            <w:shd w:val="clear" w:color="auto" w:fill="auto"/>
          </w:tcPr>
          <w:p w14:paraId="676C62BF" w14:textId="77777777" w:rsidR="00955D32" w:rsidRPr="00DC050F" w:rsidRDefault="00955D32" w:rsidP="00955D32">
            <w:pPr>
              <w:spacing w:before="40"/>
            </w:pPr>
            <w:r w:rsidRPr="00DC050F">
              <w:t>NEOMED Barbara Stańczyk</w:t>
            </w:r>
          </w:p>
          <w:p w14:paraId="770110B8" w14:textId="44153086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Kajki 18, 05-501 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EB5CF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2 889.27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ABFA9" w14:textId="4711D18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76BF9" w14:textId="0F10F54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75DE1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C543108" w14:textId="77777777" w:rsidTr="00955D32">
        <w:tc>
          <w:tcPr>
            <w:tcW w:w="824" w:type="dxa"/>
            <w:shd w:val="clear" w:color="auto" w:fill="auto"/>
            <w:vAlign w:val="center"/>
          </w:tcPr>
          <w:p w14:paraId="405E61A3" w14:textId="265E2DF9" w:rsidR="00955D32" w:rsidRPr="00CB5EDB" w:rsidRDefault="00317BCA" w:rsidP="00955D32">
            <w:pPr>
              <w:spacing w:before="120" w:after="120"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47D6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36</w:t>
            </w:r>
          </w:p>
        </w:tc>
        <w:tc>
          <w:tcPr>
            <w:tcW w:w="2579" w:type="dxa"/>
            <w:shd w:val="clear" w:color="auto" w:fill="auto"/>
          </w:tcPr>
          <w:p w14:paraId="15DB0A45" w14:textId="430CEF70" w:rsidR="00955D32" w:rsidRPr="00DC050F" w:rsidRDefault="00955D32" w:rsidP="00955D32">
            <w:pPr>
              <w:spacing w:before="40"/>
            </w:pPr>
            <w:r w:rsidRPr="00DC050F">
              <w:t>NZ TECHNO Sp. z o.o.</w:t>
            </w:r>
          </w:p>
          <w:p w14:paraId="0F25C1AD" w14:textId="33E95240" w:rsidR="00955D32" w:rsidRPr="00DC050F" w:rsidRDefault="00955D32" w:rsidP="00955D32">
            <w:r w:rsidRPr="00DC050F">
              <w:t xml:space="preserve">Ul. Berneńska 5A </w:t>
            </w:r>
          </w:p>
          <w:p w14:paraId="3683BDB3" w14:textId="1459F016" w:rsidR="00955D32" w:rsidRPr="00DC050F" w:rsidRDefault="00955D32" w:rsidP="00955D32">
            <w:pPr>
              <w:spacing w:before="40" w:after="40"/>
              <w:jc w:val="both"/>
            </w:pPr>
            <w:r w:rsidRPr="00DC050F">
              <w:t>03-976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114A2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626.40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78B7E" w14:textId="4B28C88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F5762" w14:textId="3F06885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18391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1ECD668" w14:textId="77777777" w:rsidTr="00955D32">
        <w:tc>
          <w:tcPr>
            <w:tcW w:w="824" w:type="dxa"/>
            <w:shd w:val="clear" w:color="auto" w:fill="auto"/>
            <w:vAlign w:val="center"/>
          </w:tcPr>
          <w:p w14:paraId="64E9C06B" w14:textId="72665F9B" w:rsidR="00955D32" w:rsidRPr="00CB5EDB" w:rsidRDefault="00317BCA" w:rsidP="00955D32">
            <w:pPr>
              <w:spacing w:before="120" w:after="120"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87B1C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</w:t>
            </w:r>
          </w:p>
        </w:tc>
        <w:tc>
          <w:tcPr>
            <w:tcW w:w="2579" w:type="dxa"/>
            <w:shd w:val="clear" w:color="auto" w:fill="auto"/>
          </w:tcPr>
          <w:p w14:paraId="4EBBB7CB" w14:textId="6BFE61FF" w:rsidR="00955D32" w:rsidRPr="00DC050F" w:rsidRDefault="00955D32" w:rsidP="00955D32">
            <w:pPr>
              <w:spacing w:before="40"/>
            </w:pPr>
            <w:r w:rsidRPr="00DC050F">
              <w:t>Przedsiębiorstwo Wielobranżowe INTERGOS Sp. z o.o.</w:t>
            </w:r>
          </w:p>
          <w:p w14:paraId="1286CFE0" w14:textId="51711327" w:rsidR="00955D32" w:rsidRPr="00DC050F" w:rsidRDefault="00955D32" w:rsidP="00955D32">
            <w:r w:rsidRPr="00DC050F">
              <w:t xml:space="preserve">Ul. Legionów 55, </w:t>
            </w:r>
          </w:p>
          <w:p w14:paraId="58E171C8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43-300 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D6E25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4 226.58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B617E5" w14:textId="5112A22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F826F" w14:textId="223EC81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FBB8C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4E3D1E5" w14:textId="77777777" w:rsidTr="00955D32">
        <w:tc>
          <w:tcPr>
            <w:tcW w:w="824" w:type="dxa"/>
            <w:shd w:val="clear" w:color="auto" w:fill="auto"/>
            <w:vAlign w:val="center"/>
          </w:tcPr>
          <w:p w14:paraId="15EA1007" w14:textId="1D46F4E9" w:rsidR="00955D32" w:rsidRPr="00CB5EDB" w:rsidRDefault="00317BCA" w:rsidP="00955D32">
            <w:pPr>
              <w:spacing w:before="120" w:after="120"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5918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</w:t>
            </w:r>
          </w:p>
        </w:tc>
        <w:tc>
          <w:tcPr>
            <w:tcW w:w="2579" w:type="dxa"/>
            <w:shd w:val="clear" w:color="auto" w:fill="auto"/>
          </w:tcPr>
          <w:p w14:paraId="58CB62A6" w14:textId="77777777" w:rsidR="00955D32" w:rsidRPr="00DC050F" w:rsidRDefault="00955D32" w:rsidP="00955D32">
            <w:pPr>
              <w:spacing w:before="40"/>
            </w:pPr>
            <w:r w:rsidRPr="00DC050F">
              <w:t>Przedsiębiorstwo Wielobranżowe INTERGOS Sp. z o.o.</w:t>
            </w:r>
          </w:p>
          <w:p w14:paraId="0D945173" w14:textId="77777777" w:rsidR="00955D32" w:rsidRPr="00DC050F" w:rsidRDefault="00955D32" w:rsidP="00955D32">
            <w:r w:rsidRPr="00DC050F">
              <w:t xml:space="preserve">Ul. Legionów 55, </w:t>
            </w:r>
          </w:p>
          <w:p w14:paraId="6E1237D3" w14:textId="0E0565C6" w:rsidR="00955D32" w:rsidRPr="00DC050F" w:rsidRDefault="00955D32" w:rsidP="00955D32">
            <w:pPr>
              <w:spacing w:before="40" w:after="40"/>
              <w:jc w:val="both"/>
            </w:pPr>
            <w:r w:rsidRPr="00DC050F">
              <w:t>43-300 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4990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F99A8" w14:textId="0713179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67C06" w14:textId="684DDE8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60E2A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EE5D805" w14:textId="77777777" w:rsidTr="00955D32">
        <w:tc>
          <w:tcPr>
            <w:tcW w:w="824" w:type="dxa"/>
            <w:shd w:val="clear" w:color="auto" w:fill="auto"/>
            <w:vAlign w:val="center"/>
          </w:tcPr>
          <w:p w14:paraId="62F824FE" w14:textId="7B012A85" w:rsidR="00955D32" w:rsidRPr="00CB5EDB" w:rsidRDefault="00317BCA" w:rsidP="00955D32">
            <w:pPr>
              <w:spacing w:before="120" w:after="120"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B0063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</w:t>
            </w:r>
          </w:p>
        </w:tc>
        <w:tc>
          <w:tcPr>
            <w:tcW w:w="2579" w:type="dxa"/>
            <w:shd w:val="clear" w:color="auto" w:fill="auto"/>
          </w:tcPr>
          <w:p w14:paraId="1B938107" w14:textId="77777777" w:rsidR="00955D32" w:rsidRPr="00DC050F" w:rsidRDefault="00955D32" w:rsidP="00955D32">
            <w:pPr>
              <w:spacing w:before="40"/>
            </w:pPr>
            <w:r w:rsidRPr="00DC050F">
              <w:t>Przedsiębiorstwo Wielobranżowe INTERGOS Sp. z o.o.</w:t>
            </w:r>
          </w:p>
          <w:p w14:paraId="04C99AA0" w14:textId="77777777" w:rsidR="00955D32" w:rsidRPr="00DC050F" w:rsidRDefault="00955D32" w:rsidP="00955D32">
            <w:r w:rsidRPr="00DC050F">
              <w:t xml:space="preserve">Ul. Legionów 55, </w:t>
            </w:r>
          </w:p>
          <w:p w14:paraId="7E3CB010" w14:textId="453DAD03" w:rsidR="00955D32" w:rsidRPr="00DC050F" w:rsidRDefault="00955D32" w:rsidP="00955D32">
            <w:pPr>
              <w:spacing w:before="40" w:after="40"/>
              <w:jc w:val="both"/>
            </w:pPr>
            <w:r w:rsidRPr="00DC050F">
              <w:t>43-300 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B4B3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2 851.20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C1C75C" w14:textId="0F65E28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A05CB" w14:textId="1514C35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8CE97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8672009" w14:textId="77777777" w:rsidTr="00955D32">
        <w:tc>
          <w:tcPr>
            <w:tcW w:w="824" w:type="dxa"/>
            <w:shd w:val="clear" w:color="auto" w:fill="auto"/>
            <w:vAlign w:val="center"/>
          </w:tcPr>
          <w:p w14:paraId="629D0477" w14:textId="1FD2CA94" w:rsidR="00955D32" w:rsidRPr="00CB5EDB" w:rsidRDefault="00317BCA" w:rsidP="00955D32">
            <w:pPr>
              <w:spacing w:before="120" w:after="120"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C1427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34</w:t>
            </w:r>
          </w:p>
        </w:tc>
        <w:tc>
          <w:tcPr>
            <w:tcW w:w="2579" w:type="dxa"/>
            <w:shd w:val="clear" w:color="auto" w:fill="auto"/>
          </w:tcPr>
          <w:p w14:paraId="632D9937" w14:textId="77777777" w:rsidR="00955D32" w:rsidRPr="00DC050F" w:rsidRDefault="00955D32" w:rsidP="00955D32">
            <w:pPr>
              <w:spacing w:before="40"/>
            </w:pPr>
            <w:r w:rsidRPr="00DC050F">
              <w:t>Przedsiębiorstwo Wielobranżowe INTERGOS Sp. z o.o.</w:t>
            </w:r>
          </w:p>
          <w:p w14:paraId="675BBDE7" w14:textId="77777777" w:rsidR="00955D32" w:rsidRPr="00DC050F" w:rsidRDefault="00955D32" w:rsidP="00955D32">
            <w:r w:rsidRPr="00DC050F">
              <w:t xml:space="preserve">Ul. Legionów 55, </w:t>
            </w:r>
          </w:p>
          <w:p w14:paraId="0F163FEA" w14:textId="45912879" w:rsidR="00955D32" w:rsidRPr="00DC050F" w:rsidRDefault="00955D32" w:rsidP="00955D32">
            <w:pPr>
              <w:spacing w:before="40" w:after="40"/>
              <w:jc w:val="both"/>
            </w:pPr>
            <w:r w:rsidRPr="00DC050F">
              <w:t>43-300 Bielsko-Biała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EAE0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10 221.67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62677" w14:textId="7161CE6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E95B9" w14:textId="7A7516B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42A2A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21DBA5F" w14:textId="77777777" w:rsidTr="00955D32">
        <w:tc>
          <w:tcPr>
            <w:tcW w:w="824" w:type="dxa"/>
            <w:shd w:val="clear" w:color="auto" w:fill="auto"/>
            <w:vAlign w:val="center"/>
          </w:tcPr>
          <w:p w14:paraId="0744CFAA" w14:textId="4E96B73D" w:rsidR="00955D32" w:rsidRPr="00CB5EDB" w:rsidRDefault="00317BCA" w:rsidP="00955D32">
            <w:pPr>
              <w:spacing w:before="120" w:after="120"/>
              <w:jc w:val="center"/>
            </w:pPr>
            <w: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DF70C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41</w:t>
            </w:r>
          </w:p>
        </w:tc>
        <w:tc>
          <w:tcPr>
            <w:tcW w:w="2579" w:type="dxa"/>
            <w:shd w:val="clear" w:color="auto" w:fill="auto"/>
          </w:tcPr>
          <w:p w14:paraId="17F6F2E4" w14:textId="5FCCCA8C" w:rsidR="00955D32" w:rsidRPr="00DC050F" w:rsidRDefault="00955D32" w:rsidP="00955D32">
            <w:pPr>
              <w:spacing w:before="40"/>
            </w:pPr>
            <w:r w:rsidRPr="00DC050F">
              <w:t>POLYMED POLSKA Sp. z o.o.</w:t>
            </w:r>
          </w:p>
          <w:p w14:paraId="77D0D1E4" w14:textId="30417C19" w:rsidR="00955D32" w:rsidRPr="00DC050F" w:rsidRDefault="00955D32" w:rsidP="00955D32">
            <w:r w:rsidRPr="00DC050F">
              <w:t xml:space="preserve">Ul. Warszawska 320A, </w:t>
            </w:r>
          </w:p>
          <w:p w14:paraId="21111975" w14:textId="3A10D829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05-082 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A5A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2 485.08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5EED2" w14:textId="7308554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17BB64" w14:textId="624DDEB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7CC1A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20B25CE" w14:textId="77777777" w:rsidTr="00955D32">
        <w:tc>
          <w:tcPr>
            <w:tcW w:w="824" w:type="dxa"/>
            <w:shd w:val="clear" w:color="auto" w:fill="auto"/>
            <w:vAlign w:val="center"/>
          </w:tcPr>
          <w:p w14:paraId="5983A9C6" w14:textId="36BBF75B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14F3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36</w:t>
            </w:r>
          </w:p>
        </w:tc>
        <w:tc>
          <w:tcPr>
            <w:tcW w:w="2579" w:type="dxa"/>
            <w:shd w:val="clear" w:color="auto" w:fill="auto"/>
          </w:tcPr>
          <w:p w14:paraId="5DDE0976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2A1DC936" w14:textId="7101E124" w:rsidR="00955D32" w:rsidRPr="00DC050F" w:rsidRDefault="00955D32" w:rsidP="00955D32">
            <w:r w:rsidRPr="00DC050F">
              <w:t xml:space="preserve">Ul. Działkowa 56 </w:t>
            </w:r>
          </w:p>
          <w:p w14:paraId="53BCF22F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A3DF8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3DBF8" w14:textId="30C9634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A9853" w14:textId="42A9062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12A33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681039B" w14:textId="77777777" w:rsidTr="00955D32">
        <w:tc>
          <w:tcPr>
            <w:tcW w:w="824" w:type="dxa"/>
            <w:shd w:val="clear" w:color="auto" w:fill="auto"/>
            <w:vAlign w:val="center"/>
          </w:tcPr>
          <w:p w14:paraId="40B6209C" w14:textId="74204312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0DD32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0B6D118E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724722E4" w14:textId="77777777" w:rsidR="00955D32" w:rsidRPr="00DC050F" w:rsidRDefault="00955D32" w:rsidP="00955D32">
            <w:r w:rsidRPr="00DC050F">
              <w:t xml:space="preserve">Ul. Działkowa 56 </w:t>
            </w:r>
          </w:p>
          <w:p w14:paraId="61EB245C" w14:textId="2E126869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ED65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3 219.75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D24157" w14:textId="6613073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21901A" w14:textId="3252E46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A22C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56436BD" w14:textId="77777777" w:rsidTr="00955D32">
        <w:tc>
          <w:tcPr>
            <w:tcW w:w="824" w:type="dxa"/>
            <w:shd w:val="clear" w:color="auto" w:fill="auto"/>
            <w:vAlign w:val="center"/>
          </w:tcPr>
          <w:p w14:paraId="2E742814" w14:textId="3F6AF753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3247C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</w:t>
            </w:r>
          </w:p>
        </w:tc>
        <w:tc>
          <w:tcPr>
            <w:tcW w:w="2579" w:type="dxa"/>
            <w:shd w:val="clear" w:color="auto" w:fill="auto"/>
          </w:tcPr>
          <w:p w14:paraId="0A7EC5CC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3C76D131" w14:textId="77777777" w:rsidR="00955D32" w:rsidRPr="00DC050F" w:rsidRDefault="00955D32" w:rsidP="00955D32">
            <w:r w:rsidRPr="00DC050F">
              <w:t xml:space="preserve">Ul. Działkowa 56 </w:t>
            </w:r>
          </w:p>
          <w:p w14:paraId="42855498" w14:textId="3544137A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B180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1 807.92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A558A0" w14:textId="173CD9D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5BFAD" w14:textId="4C86FA6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D7299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2DFA8AD" w14:textId="77777777" w:rsidTr="00955D32">
        <w:tc>
          <w:tcPr>
            <w:tcW w:w="824" w:type="dxa"/>
            <w:shd w:val="clear" w:color="auto" w:fill="auto"/>
            <w:vAlign w:val="center"/>
          </w:tcPr>
          <w:p w14:paraId="3094CE2C" w14:textId="426F6059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63B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58</w:t>
            </w:r>
          </w:p>
        </w:tc>
        <w:tc>
          <w:tcPr>
            <w:tcW w:w="2579" w:type="dxa"/>
            <w:shd w:val="clear" w:color="auto" w:fill="auto"/>
          </w:tcPr>
          <w:p w14:paraId="54500DEE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1E334698" w14:textId="77777777" w:rsidR="00955D32" w:rsidRPr="00DC050F" w:rsidRDefault="00955D32" w:rsidP="00955D32">
            <w:r w:rsidRPr="00DC050F">
              <w:t xml:space="preserve">Ul. Działkowa 56 </w:t>
            </w:r>
          </w:p>
          <w:p w14:paraId="7C105A46" w14:textId="3027F49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43BE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5 158.08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5B9664" w14:textId="61C0B41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54302" w14:textId="4B6E61D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0884E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B69EDCD" w14:textId="77777777" w:rsidTr="00955D32">
        <w:tc>
          <w:tcPr>
            <w:tcW w:w="824" w:type="dxa"/>
            <w:shd w:val="clear" w:color="auto" w:fill="auto"/>
            <w:vAlign w:val="center"/>
          </w:tcPr>
          <w:p w14:paraId="4956BA02" w14:textId="5A51166C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2AAB4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59</w:t>
            </w:r>
          </w:p>
        </w:tc>
        <w:tc>
          <w:tcPr>
            <w:tcW w:w="2579" w:type="dxa"/>
            <w:shd w:val="clear" w:color="auto" w:fill="auto"/>
          </w:tcPr>
          <w:p w14:paraId="307F6F40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23DBA752" w14:textId="77777777" w:rsidR="00955D32" w:rsidRPr="00DC050F" w:rsidRDefault="00955D32" w:rsidP="00955D32">
            <w:r w:rsidRPr="00DC050F">
              <w:t xml:space="preserve">Ul. Działkowa 56 </w:t>
            </w:r>
          </w:p>
          <w:p w14:paraId="75F3AA8A" w14:textId="3CAEA9B0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26BC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9 385.20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D0CF4" w14:textId="1FDA513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6C2CF" w14:textId="304C302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9C54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93CC932" w14:textId="77777777" w:rsidTr="00955D32">
        <w:tc>
          <w:tcPr>
            <w:tcW w:w="824" w:type="dxa"/>
            <w:shd w:val="clear" w:color="auto" w:fill="auto"/>
            <w:vAlign w:val="center"/>
          </w:tcPr>
          <w:p w14:paraId="29D4DA12" w14:textId="7697C187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BE9D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</w:t>
            </w:r>
          </w:p>
        </w:tc>
        <w:tc>
          <w:tcPr>
            <w:tcW w:w="2579" w:type="dxa"/>
            <w:shd w:val="clear" w:color="auto" w:fill="auto"/>
          </w:tcPr>
          <w:p w14:paraId="7B26BA2F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17C198C9" w14:textId="77777777" w:rsidR="00955D32" w:rsidRPr="00DC050F" w:rsidRDefault="00955D32" w:rsidP="00955D32">
            <w:r w:rsidRPr="00DC050F">
              <w:t xml:space="preserve">Ul. Działkowa 56 </w:t>
            </w:r>
          </w:p>
          <w:p w14:paraId="153AA178" w14:textId="790F064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513B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15 238.80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536659" w14:textId="19EA98A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A2B23" w14:textId="3F91A21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A5D08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196B872" w14:textId="77777777" w:rsidTr="00955D32">
        <w:tc>
          <w:tcPr>
            <w:tcW w:w="824" w:type="dxa"/>
            <w:shd w:val="clear" w:color="auto" w:fill="auto"/>
            <w:vAlign w:val="center"/>
          </w:tcPr>
          <w:p w14:paraId="7BFF3EF4" w14:textId="06C2A659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1F14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61</w:t>
            </w:r>
          </w:p>
        </w:tc>
        <w:tc>
          <w:tcPr>
            <w:tcW w:w="2579" w:type="dxa"/>
            <w:shd w:val="clear" w:color="auto" w:fill="auto"/>
          </w:tcPr>
          <w:p w14:paraId="2DBD63DD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55ACDC77" w14:textId="77777777" w:rsidR="00955D32" w:rsidRPr="00DC050F" w:rsidRDefault="00955D32" w:rsidP="00955D32">
            <w:r w:rsidRPr="00DC050F">
              <w:t xml:space="preserve">Ul. Działkowa 56 </w:t>
            </w:r>
          </w:p>
          <w:p w14:paraId="5F2FB270" w14:textId="6392B07F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DD4DA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1 904.04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F8C6C7" w14:textId="2077087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E823B" w14:textId="5629814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06E54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96E65CA" w14:textId="77777777" w:rsidTr="00955D32">
        <w:tc>
          <w:tcPr>
            <w:tcW w:w="824" w:type="dxa"/>
            <w:shd w:val="clear" w:color="auto" w:fill="auto"/>
            <w:vAlign w:val="center"/>
          </w:tcPr>
          <w:p w14:paraId="3E2EDD95" w14:textId="3119B230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773D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63</w:t>
            </w:r>
          </w:p>
        </w:tc>
        <w:tc>
          <w:tcPr>
            <w:tcW w:w="2579" w:type="dxa"/>
            <w:shd w:val="clear" w:color="auto" w:fill="auto"/>
          </w:tcPr>
          <w:p w14:paraId="7F84E4BC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2847ECF2" w14:textId="77777777" w:rsidR="00955D32" w:rsidRPr="00DC050F" w:rsidRDefault="00955D32" w:rsidP="00955D32">
            <w:r w:rsidRPr="00DC050F">
              <w:t xml:space="preserve">Ul. Działkowa 56 </w:t>
            </w:r>
          </w:p>
          <w:p w14:paraId="11D72601" w14:textId="6A59C213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9C18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1 641.60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E2A86C" w14:textId="4A07D1F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3F02E" w14:textId="565C9A2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1F0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B2A1A27" w14:textId="77777777" w:rsidTr="00955D32">
        <w:tc>
          <w:tcPr>
            <w:tcW w:w="824" w:type="dxa"/>
            <w:shd w:val="clear" w:color="auto" w:fill="auto"/>
            <w:vAlign w:val="center"/>
          </w:tcPr>
          <w:p w14:paraId="4B43DFF5" w14:textId="3CB54C31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3913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49384CF6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0FED444C" w14:textId="77777777" w:rsidR="00955D32" w:rsidRPr="00DC050F" w:rsidRDefault="00955D32" w:rsidP="00955D32">
            <w:r w:rsidRPr="00DC050F">
              <w:t xml:space="preserve">Ul. Działkowa 56 </w:t>
            </w:r>
          </w:p>
          <w:p w14:paraId="4708E7DF" w14:textId="1C61E3AA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437D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34 992.00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02208" w14:textId="11CF46B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B65357" w14:textId="37F87E3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A8008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048839E" w14:textId="77777777" w:rsidTr="00955D32">
        <w:tc>
          <w:tcPr>
            <w:tcW w:w="824" w:type="dxa"/>
            <w:shd w:val="clear" w:color="auto" w:fill="auto"/>
            <w:vAlign w:val="center"/>
          </w:tcPr>
          <w:p w14:paraId="193A50D1" w14:textId="28699BED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3B252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97</w:t>
            </w:r>
          </w:p>
        </w:tc>
        <w:tc>
          <w:tcPr>
            <w:tcW w:w="2579" w:type="dxa"/>
            <w:shd w:val="clear" w:color="auto" w:fill="auto"/>
          </w:tcPr>
          <w:p w14:paraId="0F2DEB4A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6FA8259C" w14:textId="77777777" w:rsidR="00955D32" w:rsidRPr="00DC050F" w:rsidRDefault="00955D32" w:rsidP="00955D32">
            <w:r w:rsidRPr="00DC050F">
              <w:t xml:space="preserve">Ul. Działkowa 56 </w:t>
            </w:r>
          </w:p>
          <w:p w14:paraId="4D8BE931" w14:textId="20B7C690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7DE44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10 687.68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B4BB6" w14:textId="43A3D7F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46FBF" w14:textId="7E04401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BF91C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514BD48" w14:textId="77777777" w:rsidTr="00955D32">
        <w:tc>
          <w:tcPr>
            <w:tcW w:w="824" w:type="dxa"/>
            <w:shd w:val="clear" w:color="auto" w:fill="auto"/>
            <w:vAlign w:val="center"/>
          </w:tcPr>
          <w:p w14:paraId="58EE2129" w14:textId="7B7B0373" w:rsidR="00955D32" w:rsidRPr="00CB5EDB" w:rsidRDefault="00317BCA" w:rsidP="00955D32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AF6C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100</w:t>
            </w:r>
          </w:p>
        </w:tc>
        <w:tc>
          <w:tcPr>
            <w:tcW w:w="2579" w:type="dxa"/>
            <w:shd w:val="clear" w:color="auto" w:fill="auto"/>
          </w:tcPr>
          <w:p w14:paraId="26B24043" w14:textId="77777777" w:rsidR="00955D32" w:rsidRPr="00DC050F" w:rsidRDefault="00955D32" w:rsidP="00955D32">
            <w:pPr>
              <w:spacing w:before="40"/>
            </w:pPr>
            <w:r w:rsidRPr="00DC050F">
              <w:t>PROMED S.A.</w:t>
            </w:r>
          </w:p>
          <w:p w14:paraId="1F58065C" w14:textId="77777777" w:rsidR="00955D32" w:rsidRPr="00DC050F" w:rsidRDefault="00955D32" w:rsidP="00955D32">
            <w:r w:rsidRPr="00DC050F">
              <w:t xml:space="preserve">Ul. Działkowa 56 </w:t>
            </w:r>
          </w:p>
          <w:p w14:paraId="298658E5" w14:textId="0EF8BDD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02-234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0D07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2 160.00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24A85" w14:textId="61779C2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1CFD8" w14:textId="205F5E6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2F712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D646F50" w14:textId="77777777" w:rsidTr="00955D32">
        <w:tc>
          <w:tcPr>
            <w:tcW w:w="824" w:type="dxa"/>
            <w:shd w:val="clear" w:color="auto" w:fill="auto"/>
            <w:vAlign w:val="center"/>
          </w:tcPr>
          <w:p w14:paraId="37AE6460" w14:textId="7A034291" w:rsidR="00955D32" w:rsidRPr="00CB5EDB" w:rsidRDefault="00317BCA" w:rsidP="00955D32">
            <w:pPr>
              <w:spacing w:before="120" w:after="120"/>
              <w:jc w:val="center"/>
            </w:pPr>
            <w: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D7C0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0F9C31D9" w14:textId="77777777" w:rsidR="00955D32" w:rsidRPr="00DC050F" w:rsidRDefault="00955D32" w:rsidP="00955D32">
            <w:pPr>
              <w:spacing w:before="40"/>
            </w:pPr>
            <w:r w:rsidRPr="00DC050F">
              <w:t>REDPLUS Robert Pankowski</w:t>
            </w:r>
          </w:p>
          <w:p w14:paraId="554E8F36" w14:textId="21AF10CA" w:rsidR="00955D32" w:rsidRPr="00DC050F" w:rsidRDefault="00955D32" w:rsidP="00955D32">
            <w:r w:rsidRPr="00DC050F">
              <w:t>Ul. Wschodnia 18, 22-170 Rejowiec Fabryczny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8E34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1 312.20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3303F" w14:textId="7230AF3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EAF7E" w14:textId="7C5A1AA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8F16A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0B31ACA" w14:textId="77777777" w:rsidTr="00955D32">
        <w:tc>
          <w:tcPr>
            <w:tcW w:w="824" w:type="dxa"/>
            <w:shd w:val="clear" w:color="auto" w:fill="auto"/>
            <w:vAlign w:val="center"/>
          </w:tcPr>
          <w:p w14:paraId="110F49D3" w14:textId="0E6687DF" w:rsidR="00955D32" w:rsidRPr="00CB5EDB" w:rsidRDefault="00317BCA" w:rsidP="00955D32">
            <w:pPr>
              <w:spacing w:before="120" w:after="120"/>
              <w:jc w:val="center"/>
            </w:pPr>
            <w: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8FDD9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372D92FF" w14:textId="77777777" w:rsidR="00955D32" w:rsidRPr="00DC050F" w:rsidRDefault="00955D32" w:rsidP="00955D32">
            <w:pPr>
              <w:spacing w:before="40"/>
            </w:pPr>
            <w:r w:rsidRPr="00DC050F">
              <w:t>REDPLUS Robert Pankowski</w:t>
            </w:r>
          </w:p>
          <w:p w14:paraId="0AE428B0" w14:textId="6A6D0A97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Wschodnia 18, 22-170 Rejowiec Fabryczny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F9915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483.84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AD483" w14:textId="179002F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C767C0" w14:textId="212DA3C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E419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62E7CE3" w14:textId="77777777" w:rsidTr="00955D32">
        <w:tc>
          <w:tcPr>
            <w:tcW w:w="824" w:type="dxa"/>
            <w:shd w:val="clear" w:color="auto" w:fill="auto"/>
            <w:vAlign w:val="center"/>
          </w:tcPr>
          <w:p w14:paraId="2217A8AD" w14:textId="0CFB0C86" w:rsidR="00955D32" w:rsidRPr="00CB5EDB" w:rsidRDefault="00317BCA" w:rsidP="00955D32">
            <w:pPr>
              <w:spacing w:before="120" w:after="120"/>
              <w:jc w:val="center"/>
            </w:pPr>
            <w: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AEC0E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55</w:t>
            </w:r>
          </w:p>
        </w:tc>
        <w:tc>
          <w:tcPr>
            <w:tcW w:w="2579" w:type="dxa"/>
            <w:shd w:val="clear" w:color="auto" w:fill="auto"/>
          </w:tcPr>
          <w:p w14:paraId="42C0B7D8" w14:textId="77777777" w:rsidR="00955D32" w:rsidRPr="00DC050F" w:rsidRDefault="00955D32" w:rsidP="00955D32">
            <w:pPr>
              <w:spacing w:before="40"/>
            </w:pPr>
            <w:r w:rsidRPr="00DC050F">
              <w:t>REDPLUS Robert Pankowski</w:t>
            </w:r>
          </w:p>
          <w:p w14:paraId="27472B32" w14:textId="7659A512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Wschodnia 18, 22-170 Rejowiec Fabryczny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0DCB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23 490.00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2FC06D" w14:textId="36F7BB6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60A1C" w14:textId="260AB1C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EEBF5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FC15F38" w14:textId="77777777" w:rsidTr="00955D32">
        <w:tc>
          <w:tcPr>
            <w:tcW w:w="824" w:type="dxa"/>
            <w:shd w:val="clear" w:color="auto" w:fill="auto"/>
            <w:vAlign w:val="center"/>
          </w:tcPr>
          <w:p w14:paraId="3079F0F9" w14:textId="52C32BC2" w:rsidR="00955D32" w:rsidRPr="00CB5EDB" w:rsidRDefault="00317BCA" w:rsidP="00955D32">
            <w:pPr>
              <w:spacing w:before="120" w:after="120"/>
              <w:jc w:val="center"/>
            </w:pPr>
            <w: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1E587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56</w:t>
            </w:r>
          </w:p>
        </w:tc>
        <w:tc>
          <w:tcPr>
            <w:tcW w:w="2579" w:type="dxa"/>
            <w:shd w:val="clear" w:color="auto" w:fill="auto"/>
          </w:tcPr>
          <w:p w14:paraId="765211AC" w14:textId="77777777" w:rsidR="00955D32" w:rsidRPr="00DC050F" w:rsidRDefault="00955D32" w:rsidP="00955D32">
            <w:pPr>
              <w:spacing w:before="40"/>
            </w:pPr>
            <w:r w:rsidRPr="00DC050F">
              <w:t>REDPLUS Robert Pankowski</w:t>
            </w:r>
          </w:p>
          <w:p w14:paraId="4FCCDA38" w14:textId="457CED9E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Wschodnia 18, 22-170 Rejowiec Fabryczny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C69E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1 404.00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7179D" w14:textId="3AEC205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195F7" w14:textId="23FAFEB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D2DEF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F93BE5A" w14:textId="77777777" w:rsidTr="00955D32">
        <w:tc>
          <w:tcPr>
            <w:tcW w:w="824" w:type="dxa"/>
            <w:shd w:val="clear" w:color="auto" w:fill="auto"/>
            <w:vAlign w:val="center"/>
          </w:tcPr>
          <w:p w14:paraId="186EDE98" w14:textId="5D4866B4" w:rsidR="00955D32" w:rsidRPr="00CB5EDB" w:rsidRDefault="00317BCA" w:rsidP="00955D32">
            <w:pPr>
              <w:spacing w:before="120" w:after="120"/>
              <w:jc w:val="center"/>
            </w:pPr>
            <w: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5E36F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57</w:t>
            </w:r>
          </w:p>
        </w:tc>
        <w:tc>
          <w:tcPr>
            <w:tcW w:w="2579" w:type="dxa"/>
            <w:shd w:val="clear" w:color="auto" w:fill="auto"/>
          </w:tcPr>
          <w:p w14:paraId="00E710AA" w14:textId="77777777" w:rsidR="00955D32" w:rsidRPr="00DC050F" w:rsidRDefault="00955D32" w:rsidP="00955D32">
            <w:pPr>
              <w:spacing w:before="40"/>
            </w:pPr>
            <w:r w:rsidRPr="00DC050F">
              <w:t>REDPLUS Robert Pankowski</w:t>
            </w:r>
          </w:p>
          <w:p w14:paraId="2FD0DB2C" w14:textId="3B76F165" w:rsidR="00955D32" w:rsidRPr="00DC050F" w:rsidRDefault="00955D32" w:rsidP="00955D32">
            <w:pPr>
              <w:spacing w:before="40" w:after="40"/>
              <w:jc w:val="both"/>
            </w:pPr>
            <w:r w:rsidRPr="00DC050F">
              <w:t>Ul. Wschodnia 18, 22-170 Rejowiec Fabryczny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4E47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568.62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EE135" w14:textId="308D29C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29EDF" w14:textId="60FB12F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55AB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5E75821" w14:textId="77777777" w:rsidTr="00955D32">
        <w:tc>
          <w:tcPr>
            <w:tcW w:w="824" w:type="dxa"/>
            <w:shd w:val="clear" w:color="auto" w:fill="auto"/>
            <w:vAlign w:val="center"/>
          </w:tcPr>
          <w:p w14:paraId="51FA4B9A" w14:textId="2EA6335B" w:rsidR="00955D32" w:rsidRPr="00CB5EDB" w:rsidRDefault="00317BCA" w:rsidP="00955D32">
            <w:pPr>
              <w:spacing w:before="120" w:after="120"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3322A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</w:t>
            </w:r>
          </w:p>
        </w:tc>
        <w:tc>
          <w:tcPr>
            <w:tcW w:w="2579" w:type="dxa"/>
            <w:shd w:val="clear" w:color="auto" w:fill="auto"/>
          </w:tcPr>
          <w:p w14:paraId="66C5DE26" w14:textId="08CC97F6" w:rsidR="00955D32" w:rsidRPr="00DC050F" w:rsidRDefault="00955D32" w:rsidP="00955D32">
            <w:pPr>
              <w:spacing w:before="40"/>
            </w:pPr>
            <w:r w:rsidRPr="00DC050F">
              <w:t>SARSTEDT Sp. z o.o.</w:t>
            </w:r>
          </w:p>
          <w:p w14:paraId="4FE84473" w14:textId="78597379" w:rsidR="00955D32" w:rsidRPr="00DC050F" w:rsidRDefault="00955D32" w:rsidP="00955D32">
            <w:r w:rsidRPr="00DC050F">
              <w:t xml:space="preserve">Ul. Warszawska 25  </w:t>
            </w:r>
          </w:p>
          <w:p w14:paraId="0B552708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Blizne Łaszczyńskiego,</w:t>
            </w:r>
          </w:p>
          <w:p w14:paraId="1C96D828" w14:textId="69DD3F17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05-082 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F2AF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1 662.12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0BEB8" w14:textId="377A6D7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16306" w14:textId="498EC46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30B0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93F3F84" w14:textId="77777777" w:rsidTr="00955D32">
        <w:tc>
          <w:tcPr>
            <w:tcW w:w="824" w:type="dxa"/>
            <w:shd w:val="clear" w:color="auto" w:fill="auto"/>
            <w:vAlign w:val="center"/>
          </w:tcPr>
          <w:p w14:paraId="672CB6A3" w14:textId="3FFA2727" w:rsidR="00955D32" w:rsidRPr="00CB5EDB" w:rsidRDefault="00317BCA" w:rsidP="00955D32">
            <w:pPr>
              <w:spacing w:before="120" w:after="120"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67847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70</w:t>
            </w:r>
          </w:p>
        </w:tc>
        <w:tc>
          <w:tcPr>
            <w:tcW w:w="2579" w:type="dxa"/>
            <w:shd w:val="clear" w:color="auto" w:fill="auto"/>
          </w:tcPr>
          <w:p w14:paraId="73B80865" w14:textId="77777777" w:rsidR="00955D32" w:rsidRPr="00DC050F" w:rsidRDefault="00955D32" w:rsidP="00955D32">
            <w:pPr>
              <w:spacing w:before="40"/>
            </w:pPr>
            <w:r w:rsidRPr="00DC050F">
              <w:t>SARSTEDT Sp. z o.o.</w:t>
            </w:r>
          </w:p>
          <w:p w14:paraId="76270A84" w14:textId="77777777" w:rsidR="00955D32" w:rsidRPr="00DC050F" w:rsidRDefault="00955D32" w:rsidP="00955D32">
            <w:r w:rsidRPr="00DC050F">
              <w:t xml:space="preserve">Ul. Warszawska 25  </w:t>
            </w:r>
          </w:p>
          <w:p w14:paraId="52CB65A9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Blizne Łaszczyńskiego,</w:t>
            </w:r>
          </w:p>
          <w:p w14:paraId="149669D6" w14:textId="6007DA09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05-082 Stare Babice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66F0B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50 342.58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2E4CC4" w14:textId="4EC0BBE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43C754" w14:textId="011D907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42D05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3905DBE" w14:textId="77777777" w:rsidTr="00955D32">
        <w:tc>
          <w:tcPr>
            <w:tcW w:w="824" w:type="dxa"/>
            <w:shd w:val="clear" w:color="auto" w:fill="auto"/>
            <w:vAlign w:val="center"/>
          </w:tcPr>
          <w:p w14:paraId="0A74A7B6" w14:textId="3C51B20F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2B53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36</w:t>
            </w:r>
          </w:p>
        </w:tc>
        <w:tc>
          <w:tcPr>
            <w:tcW w:w="2579" w:type="dxa"/>
            <w:shd w:val="clear" w:color="auto" w:fill="auto"/>
          </w:tcPr>
          <w:p w14:paraId="57FF502E" w14:textId="692DDB79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78B3D3F1" w14:textId="6B9D5F5F" w:rsidR="00955D32" w:rsidRPr="00DC050F" w:rsidRDefault="00955D32" w:rsidP="00955D32">
            <w:r w:rsidRPr="00DC050F">
              <w:t xml:space="preserve">Ul. Graniczna 32B, </w:t>
            </w:r>
          </w:p>
          <w:p w14:paraId="25D6BF96" w14:textId="7EB45E13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09AD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C1BAB1" w14:textId="275221B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4112A" w14:textId="18728B7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B32B4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40AC8FC" w14:textId="77777777" w:rsidTr="00955D32">
        <w:tc>
          <w:tcPr>
            <w:tcW w:w="824" w:type="dxa"/>
            <w:shd w:val="clear" w:color="auto" w:fill="auto"/>
            <w:vAlign w:val="center"/>
          </w:tcPr>
          <w:p w14:paraId="34693424" w14:textId="295FADF8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2150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38</w:t>
            </w:r>
          </w:p>
        </w:tc>
        <w:tc>
          <w:tcPr>
            <w:tcW w:w="2579" w:type="dxa"/>
            <w:shd w:val="clear" w:color="auto" w:fill="auto"/>
          </w:tcPr>
          <w:p w14:paraId="1D836111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542F99F3" w14:textId="77777777" w:rsidR="00955D32" w:rsidRPr="00DC050F" w:rsidRDefault="00955D32" w:rsidP="00955D32">
            <w:r w:rsidRPr="00DC050F">
              <w:t xml:space="preserve">Ul. Graniczna 32B, </w:t>
            </w:r>
          </w:p>
          <w:p w14:paraId="3A0A8CAE" w14:textId="4131D1C6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C3BA5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2 092.23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162BF" w14:textId="397282C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5EE82" w14:textId="6D9731A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5BE9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A030008" w14:textId="77777777" w:rsidTr="00955D32">
        <w:tc>
          <w:tcPr>
            <w:tcW w:w="824" w:type="dxa"/>
            <w:shd w:val="clear" w:color="auto" w:fill="auto"/>
            <w:vAlign w:val="center"/>
          </w:tcPr>
          <w:p w14:paraId="0CCD6861" w14:textId="171377A0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2A1C3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2FB0A225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26493551" w14:textId="77777777" w:rsidR="00955D32" w:rsidRPr="00DC050F" w:rsidRDefault="00955D32" w:rsidP="00955D32">
            <w:r w:rsidRPr="00DC050F">
              <w:t xml:space="preserve">Ul. Graniczna 32B, </w:t>
            </w:r>
          </w:p>
          <w:p w14:paraId="681DAAD7" w14:textId="618F3007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2FF2F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777.60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8C70C" w14:textId="68DE610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8DE9E" w14:textId="4FC3347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9123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BA1ABCA" w14:textId="77777777" w:rsidTr="00955D32">
        <w:tc>
          <w:tcPr>
            <w:tcW w:w="824" w:type="dxa"/>
            <w:shd w:val="clear" w:color="auto" w:fill="auto"/>
            <w:vAlign w:val="center"/>
          </w:tcPr>
          <w:p w14:paraId="7025174F" w14:textId="3022A3CA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FC1AD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20BE0D0A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36070C67" w14:textId="77777777" w:rsidR="00955D32" w:rsidRPr="00DC050F" w:rsidRDefault="00955D32" w:rsidP="00955D32">
            <w:r w:rsidRPr="00DC050F">
              <w:t xml:space="preserve">Ul. Graniczna 32B, </w:t>
            </w:r>
          </w:p>
          <w:p w14:paraId="0AF1988E" w14:textId="4773A81B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762FD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16240B" w14:textId="6F44A55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1AB37" w14:textId="027F825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C222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7A07921" w14:textId="77777777" w:rsidTr="00955D32">
        <w:tc>
          <w:tcPr>
            <w:tcW w:w="824" w:type="dxa"/>
            <w:shd w:val="clear" w:color="auto" w:fill="auto"/>
            <w:vAlign w:val="center"/>
          </w:tcPr>
          <w:p w14:paraId="54480E0B" w14:textId="59DFE604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4F958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55</w:t>
            </w:r>
          </w:p>
        </w:tc>
        <w:tc>
          <w:tcPr>
            <w:tcW w:w="2579" w:type="dxa"/>
            <w:shd w:val="clear" w:color="auto" w:fill="auto"/>
          </w:tcPr>
          <w:p w14:paraId="4554BF8A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5F44ED98" w14:textId="77777777" w:rsidR="00955D32" w:rsidRPr="00DC050F" w:rsidRDefault="00955D32" w:rsidP="00955D32">
            <w:r w:rsidRPr="00DC050F">
              <w:t xml:space="preserve">Ul. Graniczna 32B, </w:t>
            </w:r>
          </w:p>
          <w:p w14:paraId="1600D7B7" w14:textId="725BBF9A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6032B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17 069.40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668E7" w14:textId="0D6D62E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733843" w14:textId="451FA03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42541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5FFA4AB" w14:textId="77777777" w:rsidTr="00955D32">
        <w:tc>
          <w:tcPr>
            <w:tcW w:w="824" w:type="dxa"/>
            <w:shd w:val="clear" w:color="auto" w:fill="auto"/>
            <w:vAlign w:val="center"/>
          </w:tcPr>
          <w:p w14:paraId="5253B61D" w14:textId="73D7DDEF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7E492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</w:t>
            </w:r>
          </w:p>
        </w:tc>
        <w:tc>
          <w:tcPr>
            <w:tcW w:w="2579" w:type="dxa"/>
            <w:shd w:val="clear" w:color="auto" w:fill="auto"/>
          </w:tcPr>
          <w:p w14:paraId="54C2518F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3DBFC4E6" w14:textId="77777777" w:rsidR="00955D32" w:rsidRPr="00DC050F" w:rsidRDefault="00955D32" w:rsidP="00955D32">
            <w:r w:rsidRPr="00DC050F">
              <w:t xml:space="preserve">Ul. Graniczna 32B, </w:t>
            </w:r>
          </w:p>
          <w:p w14:paraId="39F779C0" w14:textId="00F17F41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69D6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10 067.76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26745" w14:textId="1C9CFE5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08187" w14:textId="056D182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06127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D815E3D" w14:textId="77777777" w:rsidTr="00955D32">
        <w:tc>
          <w:tcPr>
            <w:tcW w:w="824" w:type="dxa"/>
            <w:shd w:val="clear" w:color="auto" w:fill="auto"/>
            <w:vAlign w:val="center"/>
          </w:tcPr>
          <w:p w14:paraId="5B5CFF7F" w14:textId="6E086C39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C2A10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61</w:t>
            </w:r>
          </w:p>
        </w:tc>
        <w:tc>
          <w:tcPr>
            <w:tcW w:w="2579" w:type="dxa"/>
            <w:shd w:val="clear" w:color="auto" w:fill="auto"/>
          </w:tcPr>
          <w:p w14:paraId="0FBEEF25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2AE91969" w14:textId="77777777" w:rsidR="00955D32" w:rsidRPr="00DC050F" w:rsidRDefault="00955D32" w:rsidP="00955D32">
            <w:r w:rsidRPr="00DC050F">
              <w:t xml:space="preserve">Ul. Graniczna 32B, </w:t>
            </w:r>
          </w:p>
          <w:p w14:paraId="72685051" w14:textId="4B80A91C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E18C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534.06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6A6789" w14:textId="2A0F827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2BE4C" w14:textId="513DDBF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1B470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2B72B34" w14:textId="77777777" w:rsidTr="00955D32">
        <w:tc>
          <w:tcPr>
            <w:tcW w:w="824" w:type="dxa"/>
            <w:shd w:val="clear" w:color="auto" w:fill="auto"/>
            <w:vAlign w:val="center"/>
          </w:tcPr>
          <w:p w14:paraId="470943EB" w14:textId="513CF3FB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F6E9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553A8177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40859D74" w14:textId="77777777" w:rsidR="00955D32" w:rsidRPr="00DC050F" w:rsidRDefault="00955D32" w:rsidP="00955D32">
            <w:r w:rsidRPr="00DC050F">
              <w:t xml:space="preserve">Ul. Graniczna 32B, </w:t>
            </w:r>
          </w:p>
          <w:p w14:paraId="53ED15E4" w14:textId="60F64235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D9F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20 088.00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F4E0C" w14:textId="7220E7B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1E2A5" w14:textId="2B9E6EE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C0CE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9404740" w14:textId="77777777" w:rsidTr="00955D32">
        <w:tc>
          <w:tcPr>
            <w:tcW w:w="824" w:type="dxa"/>
            <w:shd w:val="clear" w:color="auto" w:fill="auto"/>
            <w:vAlign w:val="center"/>
          </w:tcPr>
          <w:p w14:paraId="48012B74" w14:textId="0E5A68D9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ECD88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95</w:t>
            </w:r>
          </w:p>
        </w:tc>
        <w:tc>
          <w:tcPr>
            <w:tcW w:w="2579" w:type="dxa"/>
            <w:shd w:val="clear" w:color="auto" w:fill="auto"/>
          </w:tcPr>
          <w:p w14:paraId="3635B6FF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45BA1500" w14:textId="77777777" w:rsidR="00955D32" w:rsidRPr="00DC050F" w:rsidRDefault="00955D32" w:rsidP="00955D32">
            <w:r w:rsidRPr="00DC050F">
              <w:t xml:space="preserve">Ul. Graniczna 32B, </w:t>
            </w:r>
          </w:p>
          <w:p w14:paraId="235D4052" w14:textId="0EC47BF7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95D8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2 967.84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713A4" w14:textId="6370D4E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892224" w14:textId="3C39DD24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EF955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BC16F2A" w14:textId="77777777" w:rsidTr="00955D32">
        <w:tc>
          <w:tcPr>
            <w:tcW w:w="824" w:type="dxa"/>
            <w:shd w:val="clear" w:color="auto" w:fill="auto"/>
            <w:vAlign w:val="center"/>
          </w:tcPr>
          <w:p w14:paraId="11FA41A3" w14:textId="4D49007B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B4C67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97</w:t>
            </w:r>
          </w:p>
        </w:tc>
        <w:tc>
          <w:tcPr>
            <w:tcW w:w="2579" w:type="dxa"/>
            <w:shd w:val="clear" w:color="auto" w:fill="auto"/>
          </w:tcPr>
          <w:p w14:paraId="4C52EF0B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24A94CD8" w14:textId="77777777" w:rsidR="00955D32" w:rsidRPr="00DC050F" w:rsidRDefault="00955D32" w:rsidP="00955D32">
            <w:r w:rsidRPr="00DC050F">
              <w:t xml:space="preserve">Ul. Graniczna 32B, </w:t>
            </w:r>
          </w:p>
          <w:p w14:paraId="1CAADFC9" w14:textId="0DF5B7C3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57D15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9 698.40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821EC" w14:textId="714399B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A3099" w14:textId="0AE110F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F763E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0E162A9" w14:textId="77777777" w:rsidTr="00955D32">
        <w:tc>
          <w:tcPr>
            <w:tcW w:w="824" w:type="dxa"/>
            <w:shd w:val="clear" w:color="auto" w:fill="auto"/>
            <w:vAlign w:val="center"/>
          </w:tcPr>
          <w:p w14:paraId="36D25F99" w14:textId="30001183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AA330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99</w:t>
            </w:r>
          </w:p>
        </w:tc>
        <w:tc>
          <w:tcPr>
            <w:tcW w:w="2579" w:type="dxa"/>
            <w:shd w:val="clear" w:color="auto" w:fill="auto"/>
          </w:tcPr>
          <w:p w14:paraId="1CBBF990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7261BBE3" w14:textId="77777777" w:rsidR="00955D32" w:rsidRPr="00DC050F" w:rsidRDefault="00955D32" w:rsidP="00955D32">
            <w:r w:rsidRPr="00DC050F">
              <w:t xml:space="preserve">Ul. Graniczna 32B, </w:t>
            </w:r>
          </w:p>
          <w:p w14:paraId="00A75087" w14:textId="2A71E49C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C8E99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70A13" w14:textId="6CBCD1D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A384E" w14:textId="60B1000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1EEFC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9D54471" w14:textId="77777777" w:rsidTr="00955D32">
        <w:tc>
          <w:tcPr>
            <w:tcW w:w="824" w:type="dxa"/>
            <w:shd w:val="clear" w:color="auto" w:fill="auto"/>
            <w:vAlign w:val="center"/>
          </w:tcPr>
          <w:p w14:paraId="7192BE2A" w14:textId="33F7336F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964A1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102</w:t>
            </w:r>
          </w:p>
        </w:tc>
        <w:tc>
          <w:tcPr>
            <w:tcW w:w="2579" w:type="dxa"/>
            <w:shd w:val="clear" w:color="auto" w:fill="auto"/>
          </w:tcPr>
          <w:p w14:paraId="5883B8DA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5057711D" w14:textId="77777777" w:rsidR="00955D32" w:rsidRPr="00DC050F" w:rsidRDefault="00955D32" w:rsidP="00955D32">
            <w:r w:rsidRPr="00DC050F">
              <w:t xml:space="preserve">Ul. Graniczna 32B, </w:t>
            </w:r>
          </w:p>
          <w:p w14:paraId="5912B8EC" w14:textId="459B5148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4D281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2 592.00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0741C9" w14:textId="70E2C09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39089" w14:textId="41FBA35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7CD3C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151FCF8" w14:textId="77777777" w:rsidTr="00955D32">
        <w:tc>
          <w:tcPr>
            <w:tcW w:w="824" w:type="dxa"/>
            <w:shd w:val="clear" w:color="auto" w:fill="auto"/>
            <w:vAlign w:val="center"/>
          </w:tcPr>
          <w:p w14:paraId="05AFAA60" w14:textId="30DDC932" w:rsidR="00955D32" w:rsidRPr="00CB5EDB" w:rsidRDefault="00317BCA" w:rsidP="00955D32">
            <w:pPr>
              <w:spacing w:before="120" w:after="120"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27DA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104</w:t>
            </w:r>
          </w:p>
        </w:tc>
        <w:tc>
          <w:tcPr>
            <w:tcW w:w="2579" w:type="dxa"/>
            <w:shd w:val="clear" w:color="auto" w:fill="auto"/>
          </w:tcPr>
          <w:p w14:paraId="36E00B1E" w14:textId="77777777" w:rsidR="00955D32" w:rsidRPr="00DC050F" w:rsidRDefault="00955D32" w:rsidP="00955D32">
            <w:pPr>
              <w:spacing w:before="40"/>
            </w:pPr>
            <w:r w:rsidRPr="00DC050F">
              <w:t>SINMED Sp. z o.o.</w:t>
            </w:r>
          </w:p>
          <w:p w14:paraId="4C1758F0" w14:textId="77777777" w:rsidR="00955D32" w:rsidRPr="00DC050F" w:rsidRDefault="00955D32" w:rsidP="00955D32">
            <w:r w:rsidRPr="00DC050F">
              <w:t xml:space="preserve">Ul. Graniczna 32B, </w:t>
            </w:r>
          </w:p>
          <w:p w14:paraId="0C504A4E" w14:textId="36BBBD44" w:rsidR="00955D32" w:rsidRPr="00DC050F" w:rsidRDefault="00955D32" w:rsidP="00955D32">
            <w:pPr>
              <w:spacing w:before="40" w:after="40"/>
              <w:jc w:val="both"/>
            </w:pPr>
            <w:r w:rsidRPr="00DC050F">
              <w:t>44-178 Przyszowice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F36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A07F9" w14:textId="15AD6FA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809D04" w14:textId="5DAE1A4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14A02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B801E61" w14:textId="77777777" w:rsidTr="00955D32">
        <w:tc>
          <w:tcPr>
            <w:tcW w:w="824" w:type="dxa"/>
            <w:shd w:val="clear" w:color="auto" w:fill="auto"/>
            <w:vAlign w:val="center"/>
          </w:tcPr>
          <w:p w14:paraId="2162A477" w14:textId="09731C41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4C32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</w:t>
            </w:r>
          </w:p>
        </w:tc>
        <w:tc>
          <w:tcPr>
            <w:tcW w:w="2579" w:type="dxa"/>
            <w:shd w:val="clear" w:color="auto" w:fill="auto"/>
          </w:tcPr>
          <w:p w14:paraId="1BAE5B60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66295891" w14:textId="2A2D01E4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5B379AD3" w14:textId="05A7E052" w:rsidR="00955D32" w:rsidRPr="00DC050F" w:rsidRDefault="00955D32" w:rsidP="00955D32">
            <w:r w:rsidRPr="00DC050F">
              <w:t xml:space="preserve">Ul. Częstochowska 38/52 </w:t>
            </w:r>
          </w:p>
          <w:p w14:paraId="7F3B7CEC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455A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12 447.00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C5F0E7" w14:textId="04D2633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7D1F2" w14:textId="0FF18EF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DE67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F9DE6B1" w14:textId="77777777" w:rsidTr="00955D32">
        <w:tc>
          <w:tcPr>
            <w:tcW w:w="824" w:type="dxa"/>
            <w:shd w:val="clear" w:color="auto" w:fill="auto"/>
            <w:vAlign w:val="center"/>
          </w:tcPr>
          <w:p w14:paraId="3D1A4854" w14:textId="121E6C20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55973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</w:t>
            </w:r>
          </w:p>
        </w:tc>
        <w:tc>
          <w:tcPr>
            <w:tcW w:w="2579" w:type="dxa"/>
            <w:shd w:val="clear" w:color="auto" w:fill="auto"/>
          </w:tcPr>
          <w:p w14:paraId="24781D46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2F07C239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57B2DC99" w14:textId="49C7C74F" w:rsidR="00955D32" w:rsidRPr="00DC050F" w:rsidRDefault="00955D32" w:rsidP="00955D32">
            <w:r w:rsidRPr="00DC050F">
              <w:t xml:space="preserve">Ul. Częstochowska 38/52, </w:t>
            </w:r>
          </w:p>
          <w:p w14:paraId="60689A56" w14:textId="03C5B5E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5AF7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8E9A8" w14:textId="5D49600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896D1" w14:textId="3CD7E09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8EA00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6DADD82" w14:textId="77777777" w:rsidTr="00955D32">
        <w:tc>
          <w:tcPr>
            <w:tcW w:w="824" w:type="dxa"/>
            <w:shd w:val="clear" w:color="auto" w:fill="auto"/>
            <w:vAlign w:val="center"/>
          </w:tcPr>
          <w:p w14:paraId="07A7C5FB" w14:textId="4E407678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62F2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</w:t>
            </w:r>
          </w:p>
        </w:tc>
        <w:tc>
          <w:tcPr>
            <w:tcW w:w="2579" w:type="dxa"/>
            <w:shd w:val="clear" w:color="auto" w:fill="auto"/>
          </w:tcPr>
          <w:p w14:paraId="722CCF0F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C107367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5E28011F" w14:textId="0674CC21" w:rsidR="00955D32" w:rsidRPr="00DC050F" w:rsidRDefault="00955D32" w:rsidP="00955D32">
            <w:r w:rsidRPr="00DC050F">
              <w:t xml:space="preserve">Ul. Częstochowska 38/52, </w:t>
            </w:r>
          </w:p>
          <w:p w14:paraId="46FB484F" w14:textId="3FBFDFC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1C67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F836FA" w14:textId="14C690A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1C393" w14:textId="7FE07D8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98C56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37DDC3C" w14:textId="77777777" w:rsidTr="00955D32">
        <w:tc>
          <w:tcPr>
            <w:tcW w:w="824" w:type="dxa"/>
            <w:shd w:val="clear" w:color="auto" w:fill="auto"/>
            <w:vAlign w:val="center"/>
          </w:tcPr>
          <w:p w14:paraId="7570A82E" w14:textId="1A9B1BA5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F0D26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</w:t>
            </w:r>
          </w:p>
        </w:tc>
        <w:tc>
          <w:tcPr>
            <w:tcW w:w="2579" w:type="dxa"/>
            <w:shd w:val="clear" w:color="auto" w:fill="auto"/>
          </w:tcPr>
          <w:p w14:paraId="5DD7D3EE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BEA320B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228EAF02" w14:textId="536FE36E" w:rsidR="00955D32" w:rsidRPr="00DC050F" w:rsidRDefault="00955D32" w:rsidP="00955D32">
            <w:r w:rsidRPr="00DC050F">
              <w:t xml:space="preserve">Ul. Częstochowska 38/52, </w:t>
            </w:r>
          </w:p>
          <w:p w14:paraId="20990E28" w14:textId="56DC9F7D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0C93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53 683.56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F3C454" w14:textId="7F93620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FAEB1" w14:textId="45659C7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9DB6E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2402885" w14:textId="77777777" w:rsidTr="00955D32">
        <w:tc>
          <w:tcPr>
            <w:tcW w:w="824" w:type="dxa"/>
            <w:shd w:val="clear" w:color="auto" w:fill="auto"/>
            <w:vAlign w:val="center"/>
          </w:tcPr>
          <w:p w14:paraId="7E76C56E" w14:textId="149FE3C2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8112C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</w:t>
            </w:r>
          </w:p>
        </w:tc>
        <w:tc>
          <w:tcPr>
            <w:tcW w:w="2579" w:type="dxa"/>
            <w:shd w:val="clear" w:color="auto" w:fill="auto"/>
          </w:tcPr>
          <w:p w14:paraId="5E995AC5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C3C1CDF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692C60AA" w14:textId="1528A5DE" w:rsidR="00955D32" w:rsidRPr="00DC050F" w:rsidRDefault="00955D32" w:rsidP="00955D32">
            <w:r w:rsidRPr="00DC050F">
              <w:t xml:space="preserve">Ul. Częstochowska 38/52, </w:t>
            </w:r>
          </w:p>
          <w:p w14:paraId="3181A069" w14:textId="668548CD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3AD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276.48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3459C" w14:textId="1042734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242BE" w14:textId="6EE7E53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57616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6B898EC" w14:textId="77777777" w:rsidTr="00955D32">
        <w:tc>
          <w:tcPr>
            <w:tcW w:w="824" w:type="dxa"/>
            <w:shd w:val="clear" w:color="auto" w:fill="auto"/>
            <w:vAlign w:val="center"/>
          </w:tcPr>
          <w:p w14:paraId="025F6570" w14:textId="4643483C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C33B7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</w:t>
            </w:r>
          </w:p>
        </w:tc>
        <w:tc>
          <w:tcPr>
            <w:tcW w:w="2579" w:type="dxa"/>
            <w:shd w:val="clear" w:color="auto" w:fill="auto"/>
          </w:tcPr>
          <w:p w14:paraId="0F801410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F8E6EF9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56441308" w14:textId="27697E8D" w:rsidR="00955D32" w:rsidRPr="00DC050F" w:rsidRDefault="00955D32" w:rsidP="00955D32">
            <w:r w:rsidRPr="00DC050F">
              <w:t xml:space="preserve">Ul. Częstochowska 38/52, </w:t>
            </w:r>
          </w:p>
          <w:p w14:paraId="20463C86" w14:textId="0C9B0C2D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8C9FD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6 436.80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D0007" w14:textId="1CD0D0F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6EF3A" w14:textId="48DBFD3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24400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7920160" w14:textId="77777777" w:rsidTr="00955D32">
        <w:tc>
          <w:tcPr>
            <w:tcW w:w="824" w:type="dxa"/>
            <w:shd w:val="clear" w:color="auto" w:fill="auto"/>
            <w:vAlign w:val="center"/>
          </w:tcPr>
          <w:p w14:paraId="42CF4384" w14:textId="3EA0C5E5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DF81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24</w:t>
            </w:r>
          </w:p>
        </w:tc>
        <w:tc>
          <w:tcPr>
            <w:tcW w:w="2579" w:type="dxa"/>
            <w:shd w:val="clear" w:color="auto" w:fill="auto"/>
          </w:tcPr>
          <w:p w14:paraId="259DC932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13C586F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731968EC" w14:textId="3133B312" w:rsidR="00955D32" w:rsidRPr="00DC050F" w:rsidRDefault="00955D32" w:rsidP="00955D32">
            <w:r w:rsidRPr="00DC050F">
              <w:t xml:space="preserve">Ul. Częstochowska 38/52, </w:t>
            </w:r>
          </w:p>
          <w:p w14:paraId="6C03DDBD" w14:textId="30DB1454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5E872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11 479.32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4E2BA" w14:textId="3E7106B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2ACC84" w14:textId="7C1D154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F4C0B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6FAC611" w14:textId="77777777" w:rsidTr="00955D32">
        <w:tc>
          <w:tcPr>
            <w:tcW w:w="824" w:type="dxa"/>
            <w:shd w:val="clear" w:color="auto" w:fill="auto"/>
            <w:vAlign w:val="center"/>
          </w:tcPr>
          <w:p w14:paraId="474B91FF" w14:textId="5612DB7F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CC07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31</w:t>
            </w:r>
          </w:p>
        </w:tc>
        <w:tc>
          <w:tcPr>
            <w:tcW w:w="2579" w:type="dxa"/>
            <w:shd w:val="clear" w:color="auto" w:fill="auto"/>
          </w:tcPr>
          <w:p w14:paraId="40545201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7DDAD9A2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FDC23EC" w14:textId="70B6D5C4" w:rsidR="00955D32" w:rsidRPr="00DC050F" w:rsidRDefault="00955D32" w:rsidP="00955D32">
            <w:r w:rsidRPr="00DC050F">
              <w:t xml:space="preserve">Ul. Częstochowska 38/52, </w:t>
            </w:r>
          </w:p>
          <w:p w14:paraId="4F8EC718" w14:textId="4B5AE92E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78BC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42 560.64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D36B35" w14:textId="43F3DF6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4AF56" w14:textId="60EE848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87635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F4436A9" w14:textId="77777777" w:rsidTr="00955D32">
        <w:tc>
          <w:tcPr>
            <w:tcW w:w="824" w:type="dxa"/>
            <w:shd w:val="clear" w:color="auto" w:fill="auto"/>
            <w:vAlign w:val="center"/>
          </w:tcPr>
          <w:p w14:paraId="2D8D3C44" w14:textId="196A38CF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4DB82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38</w:t>
            </w:r>
          </w:p>
        </w:tc>
        <w:tc>
          <w:tcPr>
            <w:tcW w:w="2579" w:type="dxa"/>
            <w:shd w:val="clear" w:color="auto" w:fill="auto"/>
          </w:tcPr>
          <w:p w14:paraId="7D3B9D29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73092DF2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2348716" w14:textId="560AA05C" w:rsidR="00955D32" w:rsidRPr="00DC050F" w:rsidRDefault="00955D32" w:rsidP="00955D32">
            <w:r w:rsidRPr="00DC050F">
              <w:t xml:space="preserve">Ul. Częstochowska 38/52, </w:t>
            </w:r>
          </w:p>
          <w:p w14:paraId="5AD8D1FE" w14:textId="742F3FAA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CD38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1 662.12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B4B6A" w14:textId="161E673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900E4" w14:textId="79CE362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C40D6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0D063B4" w14:textId="77777777" w:rsidTr="00955D32">
        <w:tc>
          <w:tcPr>
            <w:tcW w:w="824" w:type="dxa"/>
            <w:shd w:val="clear" w:color="auto" w:fill="auto"/>
            <w:vAlign w:val="center"/>
          </w:tcPr>
          <w:p w14:paraId="76F1DB57" w14:textId="22F0822A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7892D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48</w:t>
            </w:r>
          </w:p>
        </w:tc>
        <w:tc>
          <w:tcPr>
            <w:tcW w:w="2579" w:type="dxa"/>
            <w:shd w:val="clear" w:color="auto" w:fill="auto"/>
          </w:tcPr>
          <w:p w14:paraId="48500B77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41D49FE9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150772A8" w14:textId="0977DA9E" w:rsidR="00955D32" w:rsidRPr="00DC050F" w:rsidRDefault="00955D32" w:rsidP="00955D32">
            <w:r w:rsidRPr="00DC050F">
              <w:t xml:space="preserve">Ul. Częstochowska 38/52, </w:t>
            </w:r>
          </w:p>
          <w:p w14:paraId="2FF44950" w14:textId="59C655AC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D5B6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5 140.80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75F7F" w14:textId="14F3C79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75B03" w14:textId="506379C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AB4D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306428B" w14:textId="77777777" w:rsidTr="00955D32">
        <w:tc>
          <w:tcPr>
            <w:tcW w:w="824" w:type="dxa"/>
            <w:shd w:val="clear" w:color="auto" w:fill="auto"/>
            <w:vAlign w:val="center"/>
          </w:tcPr>
          <w:p w14:paraId="058DD985" w14:textId="40652C87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DE70C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52</w:t>
            </w:r>
          </w:p>
        </w:tc>
        <w:tc>
          <w:tcPr>
            <w:tcW w:w="2579" w:type="dxa"/>
            <w:shd w:val="clear" w:color="auto" w:fill="auto"/>
          </w:tcPr>
          <w:p w14:paraId="0780A8A8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6DD2EE59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500ECACF" w14:textId="7B47B857" w:rsidR="00955D32" w:rsidRPr="00DC050F" w:rsidRDefault="00955D32" w:rsidP="00955D32">
            <w:r w:rsidRPr="00DC050F">
              <w:t xml:space="preserve">Ul. Częstochowska 38/52, </w:t>
            </w:r>
          </w:p>
          <w:p w14:paraId="6DCC1557" w14:textId="6287586A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BA9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21A7F" w14:textId="7F95D5A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F6595" w14:textId="1F0326A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B8F11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D102D70" w14:textId="77777777" w:rsidTr="00955D32">
        <w:tc>
          <w:tcPr>
            <w:tcW w:w="824" w:type="dxa"/>
            <w:shd w:val="clear" w:color="auto" w:fill="auto"/>
            <w:vAlign w:val="center"/>
          </w:tcPr>
          <w:p w14:paraId="6233AF01" w14:textId="74F0F5F1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D916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54</w:t>
            </w:r>
          </w:p>
        </w:tc>
        <w:tc>
          <w:tcPr>
            <w:tcW w:w="2579" w:type="dxa"/>
            <w:shd w:val="clear" w:color="auto" w:fill="auto"/>
          </w:tcPr>
          <w:p w14:paraId="2B520D9D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05E11023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2634C8DC" w14:textId="72C499A8" w:rsidR="00955D32" w:rsidRPr="00DC050F" w:rsidRDefault="00955D32" w:rsidP="00955D32">
            <w:r w:rsidRPr="00DC050F">
              <w:t xml:space="preserve">Ul. Częstochowska 38/52, </w:t>
            </w:r>
          </w:p>
          <w:p w14:paraId="28EBF67E" w14:textId="520A77F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C0B1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2 274.48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21C6CD" w14:textId="3CDCA43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4535A" w14:textId="1CBDCD8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8E9C5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FEC9290" w14:textId="77777777" w:rsidTr="00955D32">
        <w:tc>
          <w:tcPr>
            <w:tcW w:w="824" w:type="dxa"/>
            <w:shd w:val="clear" w:color="auto" w:fill="auto"/>
            <w:vAlign w:val="center"/>
          </w:tcPr>
          <w:p w14:paraId="50AC033E" w14:textId="465DEF80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54E6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58</w:t>
            </w:r>
          </w:p>
        </w:tc>
        <w:tc>
          <w:tcPr>
            <w:tcW w:w="2579" w:type="dxa"/>
            <w:shd w:val="clear" w:color="auto" w:fill="auto"/>
          </w:tcPr>
          <w:p w14:paraId="4CD6309A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50136F9E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14ADDAEA" w14:textId="75164792" w:rsidR="00955D32" w:rsidRPr="00DC050F" w:rsidRDefault="00955D32" w:rsidP="00955D32">
            <w:r w:rsidRPr="00DC050F">
              <w:t xml:space="preserve">Ul. Częstochowska 38/52, </w:t>
            </w:r>
          </w:p>
          <w:p w14:paraId="36069FEC" w14:textId="6CB406AA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31E05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3 628.80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89857" w14:textId="0B7F590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90B90" w14:textId="5FE0838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BD51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665B690" w14:textId="77777777" w:rsidTr="00955D32">
        <w:tc>
          <w:tcPr>
            <w:tcW w:w="824" w:type="dxa"/>
            <w:shd w:val="clear" w:color="auto" w:fill="auto"/>
            <w:vAlign w:val="center"/>
          </w:tcPr>
          <w:p w14:paraId="51BF69D7" w14:textId="2031D503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C3A8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61</w:t>
            </w:r>
          </w:p>
        </w:tc>
        <w:tc>
          <w:tcPr>
            <w:tcW w:w="2579" w:type="dxa"/>
            <w:shd w:val="clear" w:color="auto" w:fill="auto"/>
          </w:tcPr>
          <w:p w14:paraId="6A07F8C4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4EDF578F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692EF96A" w14:textId="7A0D8E3A" w:rsidR="00955D32" w:rsidRPr="00DC050F" w:rsidRDefault="00955D32" w:rsidP="00955D32">
            <w:r w:rsidRPr="00DC050F">
              <w:t xml:space="preserve">Ul. Częstochowska 38/52, </w:t>
            </w:r>
          </w:p>
          <w:p w14:paraId="355C6810" w14:textId="4A2349FF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1101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975.24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26EB8" w14:textId="0DC5705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E739E" w14:textId="0E158D0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E6480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42607BE" w14:textId="77777777" w:rsidTr="00955D32">
        <w:tc>
          <w:tcPr>
            <w:tcW w:w="824" w:type="dxa"/>
            <w:shd w:val="clear" w:color="auto" w:fill="auto"/>
            <w:vAlign w:val="center"/>
          </w:tcPr>
          <w:p w14:paraId="3719AED8" w14:textId="64217B78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556A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68</w:t>
            </w:r>
          </w:p>
        </w:tc>
        <w:tc>
          <w:tcPr>
            <w:tcW w:w="2579" w:type="dxa"/>
            <w:shd w:val="clear" w:color="auto" w:fill="auto"/>
          </w:tcPr>
          <w:p w14:paraId="4DCA16C8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5CD8CD0C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043F2FC3" w14:textId="04CE5132" w:rsidR="00955D32" w:rsidRPr="00DC050F" w:rsidRDefault="00955D32" w:rsidP="00955D32">
            <w:r w:rsidRPr="00DC050F">
              <w:t xml:space="preserve">Ul. Częstochowska 38/52, </w:t>
            </w:r>
          </w:p>
          <w:p w14:paraId="27774F88" w14:textId="0717FC9F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2DD5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9 072.00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6115C9" w14:textId="537B0A2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8DA40C" w14:textId="2B59386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DB4D0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C283F60" w14:textId="77777777" w:rsidTr="00955D32">
        <w:tc>
          <w:tcPr>
            <w:tcW w:w="824" w:type="dxa"/>
            <w:shd w:val="clear" w:color="auto" w:fill="auto"/>
            <w:vAlign w:val="center"/>
          </w:tcPr>
          <w:p w14:paraId="1203B87A" w14:textId="257A3751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C8D97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69</w:t>
            </w:r>
          </w:p>
        </w:tc>
        <w:tc>
          <w:tcPr>
            <w:tcW w:w="2579" w:type="dxa"/>
            <w:shd w:val="clear" w:color="auto" w:fill="auto"/>
          </w:tcPr>
          <w:p w14:paraId="2FB2EC69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7E2438E1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EA70D8B" w14:textId="32446473" w:rsidR="00955D32" w:rsidRPr="00DC050F" w:rsidRDefault="00955D32" w:rsidP="00955D32">
            <w:r w:rsidRPr="00DC050F">
              <w:t xml:space="preserve">Ul. Częstochowska 38/52, </w:t>
            </w:r>
          </w:p>
          <w:p w14:paraId="5A5C8DFE" w14:textId="79BF666F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C03C4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2 462.40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D5C139" w14:textId="18087D45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24F1F" w14:textId="2EFAFAE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82209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C44260E" w14:textId="77777777" w:rsidTr="00955D32">
        <w:tc>
          <w:tcPr>
            <w:tcW w:w="824" w:type="dxa"/>
            <w:shd w:val="clear" w:color="auto" w:fill="auto"/>
            <w:vAlign w:val="center"/>
          </w:tcPr>
          <w:p w14:paraId="2F144AE0" w14:textId="544CD3CB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8936B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75</w:t>
            </w:r>
          </w:p>
        </w:tc>
        <w:tc>
          <w:tcPr>
            <w:tcW w:w="2579" w:type="dxa"/>
            <w:shd w:val="clear" w:color="auto" w:fill="auto"/>
          </w:tcPr>
          <w:p w14:paraId="584436DC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4BF96D96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3AEE0143" w14:textId="435F18BA" w:rsidR="00955D32" w:rsidRPr="00DC050F" w:rsidRDefault="00955D32" w:rsidP="00955D32">
            <w:r w:rsidRPr="00DC050F">
              <w:t xml:space="preserve">Ul. Częstochowska 38/52, </w:t>
            </w:r>
          </w:p>
          <w:p w14:paraId="1015B8DA" w14:textId="57B3452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12D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3 220.04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A8951" w14:textId="43D86E3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E29F76" w14:textId="4609A68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0C487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4A47267" w14:textId="77777777" w:rsidTr="00955D32">
        <w:tc>
          <w:tcPr>
            <w:tcW w:w="824" w:type="dxa"/>
            <w:shd w:val="clear" w:color="auto" w:fill="auto"/>
            <w:vAlign w:val="center"/>
          </w:tcPr>
          <w:p w14:paraId="4D74A0BF" w14:textId="3F201AE6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47945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82</w:t>
            </w:r>
          </w:p>
        </w:tc>
        <w:tc>
          <w:tcPr>
            <w:tcW w:w="2579" w:type="dxa"/>
            <w:shd w:val="clear" w:color="auto" w:fill="auto"/>
          </w:tcPr>
          <w:p w14:paraId="64979C32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27500C3F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4F29DCF" w14:textId="2B06EA81" w:rsidR="00955D32" w:rsidRPr="00DC050F" w:rsidRDefault="00955D32" w:rsidP="00955D32">
            <w:r w:rsidRPr="00DC050F">
              <w:t xml:space="preserve">Ul. Częstochowska 38/52, </w:t>
            </w:r>
          </w:p>
          <w:p w14:paraId="40ECCF95" w14:textId="2A9CEEA2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45A26" w14:textId="244085D7" w:rsidR="00955D32" w:rsidRPr="00CB5EDB" w:rsidRDefault="00955D32" w:rsidP="00955D32">
            <w:pPr>
              <w:spacing w:before="120" w:after="120"/>
              <w:jc w:val="center"/>
            </w:pPr>
            <w:r>
              <w:t>9</w:t>
            </w:r>
            <w:r w:rsidRPr="009B6390">
              <w:t xml:space="preserve"> </w:t>
            </w:r>
            <w:r>
              <w:t>911</w:t>
            </w:r>
            <w:r w:rsidRPr="009B6390">
              <w:t>.</w:t>
            </w:r>
            <w:r>
              <w:t>16</w:t>
            </w:r>
            <w:r w:rsidRPr="009B6390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34788" w14:textId="214493B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C238A" w14:textId="5920A92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AC5E2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38E0240" w14:textId="77777777" w:rsidTr="00955D32">
        <w:tc>
          <w:tcPr>
            <w:tcW w:w="824" w:type="dxa"/>
            <w:shd w:val="clear" w:color="auto" w:fill="auto"/>
            <w:vAlign w:val="center"/>
          </w:tcPr>
          <w:p w14:paraId="73C5C5C3" w14:textId="2CF7B180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40BCB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84</w:t>
            </w:r>
          </w:p>
        </w:tc>
        <w:tc>
          <w:tcPr>
            <w:tcW w:w="2579" w:type="dxa"/>
            <w:shd w:val="clear" w:color="auto" w:fill="auto"/>
          </w:tcPr>
          <w:p w14:paraId="5C00851A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1AFF25A4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953CD55" w14:textId="728D1FB9" w:rsidR="00955D32" w:rsidRPr="00DC050F" w:rsidRDefault="00955D32" w:rsidP="00955D32">
            <w:r w:rsidRPr="00DC050F">
              <w:t xml:space="preserve">Ul. Częstochowska 38/52, </w:t>
            </w:r>
          </w:p>
          <w:p w14:paraId="3C916B9D" w14:textId="2EF91E08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A3F33" w14:textId="72467D91" w:rsidR="00955D32" w:rsidRPr="00CB5EDB" w:rsidRDefault="00955D32" w:rsidP="00955D32">
            <w:pPr>
              <w:spacing w:before="120" w:after="120"/>
              <w:jc w:val="center"/>
            </w:pPr>
            <w:r>
              <w:t>4</w:t>
            </w:r>
            <w:r w:rsidRPr="009B6390">
              <w:t xml:space="preserve"> </w:t>
            </w:r>
            <w:r>
              <w:t>056</w:t>
            </w:r>
            <w:r w:rsidRPr="009B6390">
              <w:t>.</w:t>
            </w:r>
            <w:r>
              <w:t>00</w:t>
            </w:r>
            <w:r w:rsidRPr="009B6390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B76737" w14:textId="3F1AE97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F5ABC" w14:textId="13386CD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48A9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F2ED7C5" w14:textId="77777777" w:rsidTr="00955D32">
        <w:tc>
          <w:tcPr>
            <w:tcW w:w="824" w:type="dxa"/>
            <w:shd w:val="clear" w:color="auto" w:fill="auto"/>
            <w:vAlign w:val="center"/>
          </w:tcPr>
          <w:p w14:paraId="09F93D3A" w14:textId="6F399D20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AE83B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85</w:t>
            </w:r>
          </w:p>
        </w:tc>
        <w:tc>
          <w:tcPr>
            <w:tcW w:w="2579" w:type="dxa"/>
            <w:shd w:val="clear" w:color="auto" w:fill="auto"/>
          </w:tcPr>
          <w:p w14:paraId="30CDBD76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5FEA20EC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33FDDB65" w14:textId="244E7FE4" w:rsidR="00955D32" w:rsidRPr="00DC050F" w:rsidRDefault="00955D32" w:rsidP="00955D32">
            <w:r w:rsidRPr="00DC050F">
              <w:t xml:space="preserve">Ul. Częstochowska 38/52, </w:t>
            </w:r>
          </w:p>
          <w:p w14:paraId="5F8254EC" w14:textId="2CD68D7B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00BC6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12 960.00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866A8" w14:textId="1AE6256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6E717" w14:textId="1101F51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2C2FB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C223D85" w14:textId="77777777" w:rsidTr="00955D32">
        <w:tc>
          <w:tcPr>
            <w:tcW w:w="824" w:type="dxa"/>
            <w:shd w:val="clear" w:color="auto" w:fill="auto"/>
            <w:vAlign w:val="center"/>
          </w:tcPr>
          <w:p w14:paraId="03187012" w14:textId="10BD4AE0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900B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86</w:t>
            </w:r>
          </w:p>
        </w:tc>
        <w:tc>
          <w:tcPr>
            <w:tcW w:w="2579" w:type="dxa"/>
            <w:shd w:val="clear" w:color="auto" w:fill="auto"/>
          </w:tcPr>
          <w:p w14:paraId="64EA43CF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0A385A88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2EF5D053" w14:textId="76EE054E" w:rsidR="00955D32" w:rsidRPr="00DC050F" w:rsidRDefault="00955D32" w:rsidP="00955D32">
            <w:r w:rsidRPr="00DC050F">
              <w:t xml:space="preserve">Ul. Częstochowska 38/52, </w:t>
            </w:r>
          </w:p>
          <w:p w14:paraId="324E74FB" w14:textId="2745CD7B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A92A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25 444.80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082C56" w14:textId="691DE3B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9D722" w14:textId="4674C66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DED87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9A1AF27" w14:textId="77777777" w:rsidTr="00955D32">
        <w:tc>
          <w:tcPr>
            <w:tcW w:w="824" w:type="dxa"/>
            <w:shd w:val="clear" w:color="auto" w:fill="auto"/>
            <w:vAlign w:val="center"/>
          </w:tcPr>
          <w:p w14:paraId="389EE252" w14:textId="7415E233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5D36C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68302790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1A6A9BB4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06E3FA72" w14:textId="60BE130F" w:rsidR="00955D32" w:rsidRPr="00DC050F" w:rsidRDefault="00955D32" w:rsidP="00955D32">
            <w:r w:rsidRPr="00DC050F">
              <w:t xml:space="preserve">Ul. Częstochowska 38/52, </w:t>
            </w:r>
          </w:p>
          <w:p w14:paraId="25B7B54B" w14:textId="730BA7C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2D79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44 064.00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047692" w14:textId="13819CE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458EE9" w14:textId="47E56EA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88729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27DB2CD" w14:textId="77777777" w:rsidTr="00955D32">
        <w:tc>
          <w:tcPr>
            <w:tcW w:w="824" w:type="dxa"/>
            <w:shd w:val="clear" w:color="auto" w:fill="auto"/>
            <w:vAlign w:val="center"/>
          </w:tcPr>
          <w:p w14:paraId="6AC934F8" w14:textId="6BD54B71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020B1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90</w:t>
            </w:r>
          </w:p>
        </w:tc>
        <w:tc>
          <w:tcPr>
            <w:tcW w:w="2579" w:type="dxa"/>
            <w:shd w:val="clear" w:color="auto" w:fill="auto"/>
          </w:tcPr>
          <w:p w14:paraId="56B6A33B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37A104AC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373D0616" w14:textId="500EBEE4" w:rsidR="00955D32" w:rsidRPr="00DC050F" w:rsidRDefault="00955D32" w:rsidP="00955D32">
            <w:r w:rsidRPr="00DC050F">
              <w:t xml:space="preserve">Ul. Częstochowska 38/52, </w:t>
            </w:r>
          </w:p>
          <w:p w14:paraId="10356A5E" w14:textId="3B1F5E6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E61E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1 944.00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DC463" w14:textId="6C0D1AA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3E71A" w14:textId="22C668E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E5A1D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07C5188" w14:textId="77777777" w:rsidTr="00955D32">
        <w:tc>
          <w:tcPr>
            <w:tcW w:w="824" w:type="dxa"/>
            <w:shd w:val="clear" w:color="auto" w:fill="auto"/>
            <w:vAlign w:val="center"/>
          </w:tcPr>
          <w:p w14:paraId="5B41678B" w14:textId="7B4D87B4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2E30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92</w:t>
            </w:r>
          </w:p>
        </w:tc>
        <w:tc>
          <w:tcPr>
            <w:tcW w:w="2579" w:type="dxa"/>
            <w:shd w:val="clear" w:color="auto" w:fill="auto"/>
          </w:tcPr>
          <w:p w14:paraId="5404F2B2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5CDF7359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035911A0" w14:textId="79DA8AE0" w:rsidR="00955D32" w:rsidRPr="00DC050F" w:rsidRDefault="00955D32" w:rsidP="00955D32">
            <w:r w:rsidRPr="00DC050F">
              <w:t xml:space="preserve">Ul. Częstochowska 38/52, </w:t>
            </w:r>
          </w:p>
          <w:p w14:paraId="0265E7AB" w14:textId="0B05D702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752C0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10 121.76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66555" w14:textId="605B7F0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A2A20" w14:textId="7D7B8B7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FEC29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9F36475" w14:textId="77777777" w:rsidTr="00955D32">
        <w:tc>
          <w:tcPr>
            <w:tcW w:w="824" w:type="dxa"/>
            <w:shd w:val="clear" w:color="auto" w:fill="auto"/>
            <w:vAlign w:val="center"/>
          </w:tcPr>
          <w:p w14:paraId="2C50A21A" w14:textId="2C2098DD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67952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97</w:t>
            </w:r>
          </w:p>
        </w:tc>
        <w:tc>
          <w:tcPr>
            <w:tcW w:w="2579" w:type="dxa"/>
            <w:shd w:val="clear" w:color="auto" w:fill="auto"/>
          </w:tcPr>
          <w:p w14:paraId="3D830709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66B1C6F3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4D2A3A95" w14:textId="5B12C348" w:rsidR="00955D32" w:rsidRPr="00DC050F" w:rsidRDefault="00955D32" w:rsidP="00955D32">
            <w:r w:rsidRPr="00DC050F">
              <w:t xml:space="preserve">Ul. Częstochowska 38/52, </w:t>
            </w:r>
          </w:p>
          <w:p w14:paraId="31BA06E0" w14:textId="68164BF4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A68D0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12 690.00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7C19BC" w14:textId="64FC9D8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407E2" w14:textId="0A7CB50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DF20A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7D3B1B8" w14:textId="77777777" w:rsidTr="00955D32">
        <w:tc>
          <w:tcPr>
            <w:tcW w:w="824" w:type="dxa"/>
            <w:shd w:val="clear" w:color="auto" w:fill="auto"/>
            <w:vAlign w:val="center"/>
          </w:tcPr>
          <w:p w14:paraId="7961972B" w14:textId="6BB1A9CD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F1557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98</w:t>
            </w:r>
          </w:p>
        </w:tc>
        <w:tc>
          <w:tcPr>
            <w:tcW w:w="2579" w:type="dxa"/>
            <w:shd w:val="clear" w:color="auto" w:fill="auto"/>
          </w:tcPr>
          <w:p w14:paraId="7A910D18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29B05BE3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6DC1EB34" w14:textId="471711CD" w:rsidR="00955D32" w:rsidRPr="00DC050F" w:rsidRDefault="00955D32" w:rsidP="00955D32">
            <w:r w:rsidRPr="00DC050F">
              <w:t xml:space="preserve">Ul. Częstochowska 38/52, </w:t>
            </w:r>
          </w:p>
          <w:p w14:paraId="57A66ED2" w14:textId="43691EA1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F64BC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222.48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6C553" w14:textId="4D990B3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CD06D" w14:textId="759B756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24C62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72ACAE4" w14:textId="77777777" w:rsidTr="00955D32">
        <w:tc>
          <w:tcPr>
            <w:tcW w:w="824" w:type="dxa"/>
            <w:shd w:val="clear" w:color="auto" w:fill="auto"/>
            <w:vAlign w:val="center"/>
          </w:tcPr>
          <w:p w14:paraId="0F55C5F9" w14:textId="471F81A5" w:rsidR="00955D32" w:rsidRPr="00CB5EDB" w:rsidRDefault="00317BCA" w:rsidP="00955D32">
            <w:pPr>
              <w:spacing w:before="120" w:after="120"/>
              <w:jc w:val="center"/>
            </w:pPr>
            <w: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98AB1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100</w:t>
            </w:r>
          </w:p>
        </w:tc>
        <w:tc>
          <w:tcPr>
            <w:tcW w:w="2579" w:type="dxa"/>
            <w:shd w:val="clear" w:color="auto" w:fill="auto"/>
          </w:tcPr>
          <w:p w14:paraId="5F52C830" w14:textId="77777777" w:rsidR="00955D32" w:rsidRPr="00DC050F" w:rsidRDefault="00955D32" w:rsidP="00955D32">
            <w:pPr>
              <w:spacing w:before="40"/>
            </w:pPr>
            <w:r w:rsidRPr="00DC050F">
              <w:t xml:space="preserve">SKAMEX  Sp. z o.o. </w:t>
            </w:r>
          </w:p>
          <w:p w14:paraId="05D6B2D5" w14:textId="77777777" w:rsidR="00955D32" w:rsidRPr="00DC050F" w:rsidRDefault="00955D32" w:rsidP="00955D32">
            <w:pPr>
              <w:spacing w:before="40"/>
            </w:pPr>
            <w:r w:rsidRPr="00DC050F">
              <w:t>Sp. K.</w:t>
            </w:r>
          </w:p>
          <w:p w14:paraId="18973D3E" w14:textId="29D763A9" w:rsidR="00955D32" w:rsidRPr="00DC050F" w:rsidRDefault="00955D32" w:rsidP="00955D32">
            <w:r w:rsidRPr="00DC050F">
              <w:t xml:space="preserve">Ul. Częstochowska 38/52, </w:t>
            </w:r>
          </w:p>
          <w:p w14:paraId="5ABC9849" w14:textId="7D153F46" w:rsidR="00955D32" w:rsidRPr="00DC050F" w:rsidRDefault="00955D32" w:rsidP="00955D32">
            <w:pPr>
              <w:spacing w:before="40" w:after="40"/>
              <w:jc w:val="both"/>
            </w:pPr>
            <w:r w:rsidRPr="00DC050F">
              <w:t>93-121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2B140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2 937.60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CB692" w14:textId="141D464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4F14D" w14:textId="381D79F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0A174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85D452B" w14:textId="77777777" w:rsidTr="00955D32">
        <w:tc>
          <w:tcPr>
            <w:tcW w:w="824" w:type="dxa"/>
            <w:shd w:val="clear" w:color="auto" w:fill="auto"/>
            <w:vAlign w:val="center"/>
          </w:tcPr>
          <w:p w14:paraId="1FB66219" w14:textId="783CD236" w:rsidR="00955D32" w:rsidRPr="00CB5EDB" w:rsidRDefault="00317BCA" w:rsidP="00955D32">
            <w:pPr>
              <w:spacing w:before="120" w:after="120"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DE27A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</w:t>
            </w:r>
          </w:p>
        </w:tc>
        <w:tc>
          <w:tcPr>
            <w:tcW w:w="2579" w:type="dxa"/>
            <w:shd w:val="clear" w:color="auto" w:fill="auto"/>
          </w:tcPr>
          <w:p w14:paraId="0FA52CCF" w14:textId="302D61A7" w:rsidR="00955D32" w:rsidRPr="00DC050F" w:rsidRDefault="00955D32" w:rsidP="00955D32">
            <w:pPr>
              <w:spacing w:before="40"/>
            </w:pPr>
            <w:r w:rsidRPr="00DC050F">
              <w:t>SORIMEX Sp. z o.o. Sp. K.</w:t>
            </w:r>
          </w:p>
          <w:p w14:paraId="0E83360D" w14:textId="77777777" w:rsidR="00955D32" w:rsidRPr="00DC050F" w:rsidRDefault="00955D32" w:rsidP="00955D32">
            <w:r w:rsidRPr="00DC050F">
              <w:t xml:space="preserve">Ul. Równinna 25, </w:t>
            </w:r>
          </w:p>
          <w:p w14:paraId="06199BCC" w14:textId="067696C8" w:rsidR="00955D32" w:rsidRPr="00DC050F" w:rsidRDefault="00955D32" w:rsidP="00955D32">
            <w:r w:rsidRPr="00DC050F">
              <w:t>87-100 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AA40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7 946.32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33586" w14:textId="391B1F6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592A20" w14:textId="25CD75C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B1DC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B165B2F" w14:textId="77777777" w:rsidTr="00955D32">
        <w:tc>
          <w:tcPr>
            <w:tcW w:w="824" w:type="dxa"/>
            <w:shd w:val="clear" w:color="auto" w:fill="auto"/>
            <w:vAlign w:val="center"/>
          </w:tcPr>
          <w:p w14:paraId="5D338299" w14:textId="0F722DF8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60AB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30</w:t>
            </w:r>
          </w:p>
        </w:tc>
        <w:tc>
          <w:tcPr>
            <w:tcW w:w="2579" w:type="dxa"/>
            <w:shd w:val="clear" w:color="auto" w:fill="auto"/>
          </w:tcPr>
          <w:p w14:paraId="7A75CDDE" w14:textId="7D6B0069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1467B11E" w14:textId="66F04015" w:rsidR="00955D32" w:rsidRPr="00DC050F" w:rsidRDefault="00955D32" w:rsidP="00955D32">
            <w:r w:rsidRPr="00DC050F">
              <w:t xml:space="preserve">Ul. Drobiarska 35, </w:t>
            </w:r>
          </w:p>
          <w:p w14:paraId="69027BED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91D8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10 702.80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D6847" w14:textId="304E484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64F26" w14:textId="17ACF3D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B7391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760CEB8" w14:textId="77777777" w:rsidTr="00955D32">
        <w:tc>
          <w:tcPr>
            <w:tcW w:w="824" w:type="dxa"/>
            <w:shd w:val="clear" w:color="auto" w:fill="auto"/>
            <w:vAlign w:val="center"/>
          </w:tcPr>
          <w:p w14:paraId="03B4F185" w14:textId="622E6DBC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A22DD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33</w:t>
            </w:r>
          </w:p>
        </w:tc>
        <w:tc>
          <w:tcPr>
            <w:tcW w:w="2579" w:type="dxa"/>
            <w:shd w:val="clear" w:color="auto" w:fill="auto"/>
          </w:tcPr>
          <w:p w14:paraId="3BDF9BA1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0C624C54" w14:textId="375F87FA" w:rsidR="00955D32" w:rsidRPr="00DC050F" w:rsidRDefault="00955D32" w:rsidP="00955D32">
            <w:r w:rsidRPr="00DC050F">
              <w:t xml:space="preserve">Ul. Drobiarska 35, </w:t>
            </w:r>
          </w:p>
          <w:p w14:paraId="0357AAEF" w14:textId="3216E804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453FA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259.20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A6F527" w14:textId="078E403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7C811" w14:textId="66A01CE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62E11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1CE355F" w14:textId="77777777" w:rsidTr="00955D32">
        <w:tc>
          <w:tcPr>
            <w:tcW w:w="824" w:type="dxa"/>
            <w:shd w:val="clear" w:color="auto" w:fill="auto"/>
            <w:vAlign w:val="center"/>
          </w:tcPr>
          <w:p w14:paraId="57E7539E" w14:textId="42C3911E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7FA81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48</w:t>
            </w:r>
          </w:p>
        </w:tc>
        <w:tc>
          <w:tcPr>
            <w:tcW w:w="2579" w:type="dxa"/>
            <w:shd w:val="clear" w:color="auto" w:fill="auto"/>
          </w:tcPr>
          <w:p w14:paraId="418AD25A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05B49F0A" w14:textId="4DC91CB7" w:rsidR="00955D32" w:rsidRPr="00DC050F" w:rsidRDefault="00955D32" w:rsidP="00955D32">
            <w:r w:rsidRPr="00DC050F">
              <w:t xml:space="preserve">Ul. Drobiarska 35, </w:t>
            </w:r>
          </w:p>
          <w:p w14:paraId="62A09A2A" w14:textId="7D45FC06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471D3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4 309.20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9A126" w14:textId="5943D4B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80F8A" w14:textId="4A92B0D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A8E7B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8F85892" w14:textId="77777777" w:rsidTr="00955D32">
        <w:tc>
          <w:tcPr>
            <w:tcW w:w="824" w:type="dxa"/>
            <w:shd w:val="clear" w:color="auto" w:fill="auto"/>
            <w:vAlign w:val="center"/>
          </w:tcPr>
          <w:p w14:paraId="5EE2217A" w14:textId="7D5FB503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B265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50</w:t>
            </w:r>
          </w:p>
        </w:tc>
        <w:tc>
          <w:tcPr>
            <w:tcW w:w="2579" w:type="dxa"/>
            <w:shd w:val="clear" w:color="auto" w:fill="auto"/>
          </w:tcPr>
          <w:p w14:paraId="0B14224D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1E748A0A" w14:textId="25FBF3EA" w:rsidR="00955D32" w:rsidRPr="00DC050F" w:rsidRDefault="00955D32" w:rsidP="00955D32">
            <w:r w:rsidRPr="00DC050F">
              <w:t xml:space="preserve">Ul. Drobiarska 35, </w:t>
            </w:r>
          </w:p>
          <w:p w14:paraId="5136EF4D" w14:textId="77E06B19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872FE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1 512.00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462722" w14:textId="771B692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81840" w14:textId="7B540FE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A6FB0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19DF0D6" w14:textId="77777777" w:rsidTr="00955D32">
        <w:tc>
          <w:tcPr>
            <w:tcW w:w="824" w:type="dxa"/>
            <w:shd w:val="clear" w:color="auto" w:fill="auto"/>
            <w:vAlign w:val="center"/>
          </w:tcPr>
          <w:p w14:paraId="3A6A7F2B" w14:textId="13963E9E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D70A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67</w:t>
            </w:r>
          </w:p>
        </w:tc>
        <w:tc>
          <w:tcPr>
            <w:tcW w:w="2579" w:type="dxa"/>
            <w:shd w:val="clear" w:color="auto" w:fill="auto"/>
          </w:tcPr>
          <w:p w14:paraId="0D6B72CF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6E2028AB" w14:textId="30B189B0" w:rsidR="00955D32" w:rsidRPr="00DC050F" w:rsidRDefault="00955D32" w:rsidP="00955D32">
            <w:r w:rsidRPr="00DC050F">
              <w:t xml:space="preserve">Ul. Drobiarska 35, </w:t>
            </w:r>
          </w:p>
          <w:p w14:paraId="73791518" w14:textId="62C50E2C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B378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DE89F" w14:textId="542241D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D1E68A" w14:textId="02FE07E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86209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6510EF8" w14:textId="77777777" w:rsidTr="00955D32">
        <w:tc>
          <w:tcPr>
            <w:tcW w:w="824" w:type="dxa"/>
            <w:shd w:val="clear" w:color="auto" w:fill="auto"/>
            <w:vAlign w:val="center"/>
          </w:tcPr>
          <w:p w14:paraId="032D3EBA" w14:textId="6D1708E6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CC182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87</w:t>
            </w:r>
          </w:p>
        </w:tc>
        <w:tc>
          <w:tcPr>
            <w:tcW w:w="2579" w:type="dxa"/>
            <w:shd w:val="clear" w:color="auto" w:fill="auto"/>
          </w:tcPr>
          <w:p w14:paraId="505AE0F1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49745A3D" w14:textId="593DBE11" w:rsidR="00955D32" w:rsidRPr="00DC050F" w:rsidRDefault="00955D32" w:rsidP="00955D32">
            <w:r w:rsidRPr="00DC050F">
              <w:t xml:space="preserve">Ul. Drobiarska 35, </w:t>
            </w:r>
          </w:p>
          <w:p w14:paraId="3B80AE92" w14:textId="0FB6A417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5E36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22 680.00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E150B1" w14:textId="2559FF98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E15637" w14:textId="34C2051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B5537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86BC7EE" w14:textId="77777777" w:rsidTr="00955D32">
        <w:tc>
          <w:tcPr>
            <w:tcW w:w="824" w:type="dxa"/>
            <w:shd w:val="clear" w:color="auto" w:fill="auto"/>
            <w:vAlign w:val="center"/>
          </w:tcPr>
          <w:p w14:paraId="7EB82625" w14:textId="22947AC0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9C426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95</w:t>
            </w:r>
          </w:p>
        </w:tc>
        <w:tc>
          <w:tcPr>
            <w:tcW w:w="2579" w:type="dxa"/>
            <w:shd w:val="clear" w:color="auto" w:fill="auto"/>
          </w:tcPr>
          <w:p w14:paraId="5E78F842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61D8DB82" w14:textId="7C86C4ED" w:rsidR="00955D32" w:rsidRPr="00DC050F" w:rsidRDefault="00955D32" w:rsidP="00955D32">
            <w:r w:rsidRPr="00DC050F">
              <w:t xml:space="preserve">Ul. Drobiarska 35, </w:t>
            </w:r>
          </w:p>
          <w:p w14:paraId="6B230ECD" w14:textId="5769FAC5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FBAEF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4AB39" w14:textId="416F033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D993F4" w14:textId="39CBA3D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0DE73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F0CC520" w14:textId="77777777" w:rsidTr="00955D32">
        <w:tc>
          <w:tcPr>
            <w:tcW w:w="824" w:type="dxa"/>
            <w:shd w:val="clear" w:color="auto" w:fill="auto"/>
            <w:vAlign w:val="center"/>
          </w:tcPr>
          <w:p w14:paraId="29E1A99D" w14:textId="70A4A97C" w:rsidR="00955D32" w:rsidRPr="00CB5EDB" w:rsidRDefault="00317BCA" w:rsidP="00955D32">
            <w:pPr>
              <w:spacing w:before="120" w:after="120"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34AF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99</w:t>
            </w:r>
          </w:p>
        </w:tc>
        <w:tc>
          <w:tcPr>
            <w:tcW w:w="2579" w:type="dxa"/>
            <w:shd w:val="clear" w:color="auto" w:fill="auto"/>
          </w:tcPr>
          <w:p w14:paraId="285F8018" w14:textId="77777777" w:rsidR="00955D32" w:rsidRPr="00DC050F" w:rsidRDefault="00955D32" w:rsidP="00955D32">
            <w:pPr>
              <w:spacing w:before="40"/>
            </w:pPr>
            <w:r w:rsidRPr="00DC050F">
              <w:t>SUMI Sp. z o.o. Sp. K.</w:t>
            </w:r>
          </w:p>
          <w:p w14:paraId="72C1E55E" w14:textId="2A50E5A5" w:rsidR="00955D32" w:rsidRPr="00DC050F" w:rsidRDefault="00955D32" w:rsidP="00955D32">
            <w:r w:rsidRPr="00DC050F">
              <w:t xml:space="preserve">Ul. Drobiarska 35, </w:t>
            </w:r>
          </w:p>
          <w:p w14:paraId="6E2F5D07" w14:textId="13894063" w:rsidR="00955D32" w:rsidRPr="00DC050F" w:rsidRDefault="00955D32" w:rsidP="00955D32">
            <w:pPr>
              <w:spacing w:before="40" w:after="40"/>
              <w:jc w:val="both"/>
            </w:pPr>
            <w:r w:rsidRPr="00DC050F">
              <w:t>05-070 Sulejówek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0D53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731.16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D0B2F6" w14:textId="0C0BE69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E7D9A" w14:textId="07BF27F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D56E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AB6179B" w14:textId="77777777" w:rsidTr="00955D32">
        <w:tc>
          <w:tcPr>
            <w:tcW w:w="824" w:type="dxa"/>
            <w:shd w:val="clear" w:color="auto" w:fill="auto"/>
            <w:vAlign w:val="center"/>
          </w:tcPr>
          <w:p w14:paraId="77F3265A" w14:textId="3A79CBF0" w:rsidR="00955D32" w:rsidRPr="00CB5EDB" w:rsidRDefault="00317BCA" w:rsidP="00955D32">
            <w:pPr>
              <w:spacing w:before="120" w:after="120"/>
              <w:jc w:val="center"/>
            </w:pPr>
            <w: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1340B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71</w:t>
            </w:r>
          </w:p>
        </w:tc>
        <w:tc>
          <w:tcPr>
            <w:tcW w:w="2579" w:type="dxa"/>
            <w:shd w:val="clear" w:color="auto" w:fill="auto"/>
          </w:tcPr>
          <w:p w14:paraId="6BA63CE3" w14:textId="070239AA" w:rsidR="00955D32" w:rsidRPr="00DC050F" w:rsidRDefault="00955D32" w:rsidP="00955D32">
            <w:pPr>
              <w:spacing w:before="40"/>
            </w:pPr>
            <w:r w:rsidRPr="00DC050F">
              <w:t>SUN-MED S.C. Dominik Siekierski, Sławomir Naparty</w:t>
            </w:r>
          </w:p>
          <w:p w14:paraId="637AC833" w14:textId="438D99C5" w:rsidR="00955D32" w:rsidRPr="00DC050F" w:rsidRDefault="00955D32" w:rsidP="00955D32">
            <w:r w:rsidRPr="00DC050F">
              <w:t xml:space="preserve">Ul. Franciszkańska 104/112, </w:t>
            </w:r>
          </w:p>
          <w:p w14:paraId="785F308E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91-845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6A43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6753F6" w14:textId="6F0D87C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0CC6D4" w14:textId="3BB61E8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4914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5103DB8" w14:textId="77777777" w:rsidTr="00955D32">
        <w:tc>
          <w:tcPr>
            <w:tcW w:w="824" w:type="dxa"/>
            <w:shd w:val="clear" w:color="auto" w:fill="auto"/>
            <w:vAlign w:val="center"/>
          </w:tcPr>
          <w:p w14:paraId="06B43B60" w14:textId="029A41E0" w:rsidR="00955D32" w:rsidRPr="00CB5EDB" w:rsidRDefault="00317BCA" w:rsidP="00955D32">
            <w:pPr>
              <w:spacing w:before="120" w:after="120"/>
              <w:jc w:val="center"/>
            </w:pPr>
            <w: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568FD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75</w:t>
            </w:r>
          </w:p>
        </w:tc>
        <w:tc>
          <w:tcPr>
            <w:tcW w:w="2579" w:type="dxa"/>
            <w:shd w:val="clear" w:color="auto" w:fill="auto"/>
          </w:tcPr>
          <w:p w14:paraId="640B977E" w14:textId="77777777" w:rsidR="00955D32" w:rsidRPr="00DC050F" w:rsidRDefault="00955D32" w:rsidP="00955D32">
            <w:pPr>
              <w:spacing w:before="40"/>
            </w:pPr>
            <w:r w:rsidRPr="00DC050F">
              <w:t>SUN-MED S.C. Dominik Siekierski, Sławomir Naparty</w:t>
            </w:r>
          </w:p>
          <w:p w14:paraId="2BBF99E9" w14:textId="2CAB52A0" w:rsidR="00955D32" w:rsidRPr="00DC050F" w:rsidRDefault="00955D32" w:rsidP="00955D32">
            <w:r w:rsidRPr="00DC050F">
              <w:t xml:space="preserve">Ul. Franciszkańska 104/112, </w:t>
            </w:r>
          </w:p>
          <w:p w14:paraId="55F602BF" w14:textId="70805104" w:rsidR="00955D32" w:rsidRPr="00DC050F" w:rsidRDefault="00955D32" w:rsidP="00955D32">
            <w:pPr>
              <w:spacing w:before="40" w:after="40"/>
              <w:jc w:val="both"/>
            </w:pPr>
            <w:r w:rsidRPr="00DC050F">
              <w:t>91-845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D42AD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3 807.00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7C183A" w14:textId="576D289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A43A9" w14:textId="4483391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C2750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F2A689E" w14:textId="77777777" w:rsidTr="00955D32">
        <w:tc>
          <w:tcPr>
            <w:tcW w:w="824" w:type="dxa"/>
            <w:shd w:val="clear" w:color="auto" w:fill="auto"/>
            <w:vAlign w:val="center"/>
          </w:tcPr>
          <w:p w14:paraId="3B1CB42E" w14:textId="4705A4A9" w:rsidR="00955D32" w:rsidRPr="00CB5EDB" w:rsidRDefault="00317BCA" w:rsidP="00955D32">
            <w:pPr>
              <w:spacing w:before="120" w:after="120"/>
              <w:jc w:val="center"/>
            </w:pPr>
            <w: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39179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81</w:t>
            </w:r>
          </w:p>
        </w:tc>
        <w:tc>
          <w:tcPr>
            <w:tcW w:w="2579" w:type="dxa"/>
            <w:shd w:val="clear" w:color="auto" w:fill="auto"/>
          </w:tcPr>
          <w:p w14:paraId="6F1A9DA9" w14:textId="77777777" w:rsidR="00955D32" w:rsidRPr="00DC050F" w:rsidRDefault="00955D32" w:rsidP="00955D32">
            <w:pPr>
              <w:spacing w:before="40"/>
            </w:pPr>
            <w:r w:rsidRPr="00DC050F">
              <w:t>SUN-MED S.C. Dominik Siekierski, Sławomir Naparty</w:t>
            </w:r>
          </w:p>
          <w:p w14:paraId="6B1F53FA" w14:textId="4646FED7" w:rsidR="00955D32" w:rsidRPr="00DC050F" w:rsidRDefault="00955D32" w:rsidP="00955D32">
            <w:r w:rsidRPr="00DC050F">
              <w:t xml:space="preserve">Ul. Franciszkańska 104/112, </w:t>
            </w:r>
          </w:p>
          <w:p w14:paraId="61FA52C0" w14:textId="2BE59A21" w:rsidR="00955D32" w:rsidRPr="00DC050F" w:rsidRDefault="00955D32" w:rsidP="00955D32">
            <w:pPr>
              <w:spacing w:before="40" w:after="40"/>
              <w:jc w:val="both"/>
            </w:pPr>
            <w:r w:rsidRPr="00DC050F">
              <w:t>91-845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456AF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45534" w14:textId="7D2A5D9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E56177" w14:textId="284F025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D8E73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0DB4255" w14:textId="77777777" w:rsidTr="00955D32">
        <w:tc>
          <w:tcPr>
            <w:tcW w:w="824" w:type="dxa"/>
            <w:shd w:val="clear" w:color="auto" w:fill="auto"/>
            <w:vAlign w:val="center"/>
          </w:tcPr>
          <w:p w14:paraId="08FC4E1E" w14:textId="5C217F02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4D8AC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</w:t>
            </w:r>
          </w:p>
        </w:tc>
        <w:tc>
          <w:tcPr>
            <w:tcW w:w="2579" w:type="dxa"/>
            <w:shd w:val="clear" w:color="auto" w:fill="auto"/>
          </w:tcPr>
          <w:p w14:paraId="03D1986A" w14:textId="30FFEACD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AD0BCC1" w14:textId="4DD02C79" w:rsidR="00955D32" w:rsidRPr="00DC050F" w:rsidRDefault="00955D32" w:rsidP="00955D32">
            <w:r w:rsidRPr="00DC050F">
              <w:t>Ul. Pod Borem 18,</w:t>
            </w:r>
          </w:p>
          <w:p w14:paraId="54E5EBF6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A30E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264.60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212E3" w14:textId="058685E1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AB5E8F" w14:textId="5555254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579AD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9E103B4" w14:textId="77777777" w:rsidTr="00955D32">
        <w:tc>
          <w:tcPr>
            <w:tcW w:w="824" w:type="dxa"/>
            <w:shd w:val="clear" w:color="auto" w:fill="auto"/>
            <w:vAlign w:val="center"/>
          </w:tcPr>
          <w:p w14:paraId="668C7AD6" w14:textId="352FAAC1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515A4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</w:t>
            </w:r>
          </w:p>
        </w:tc>
        <w:tc>
          <w:tcPr>
            <w:tcW w:w="2579" w:type="dxa"/>
            <w:shd w:val="clear" w:color="auto" w:fill="auto"/>
          </w:tcPr>
          <w:p w14:paraId="14012266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0A916419" w14:textId="77777777" w:rsidR="00955D32" w:rsidRPr="00DC050F" w:rsidRDefault="00955D32" w:rsidP="00955D32">
            <w:r w:rsidRPr="00DC050F">
              <w:t>Ul. Pod Borem 18,</w:t>
            </w:r>
          </w:p>
          <w:p w14:paraId="0ADAD52C" w14:textId="06B9B9AD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0BEA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1 304.64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0F7D1D" w14:textId="42DF61E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F96F4" w14:textId="0C155C8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8EEB2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F05509C" w14:textId="77777777" w:rsidTr="00955D32">
        <w:tc>
          <w:tcPr>
            <w:tcW w:w="824" w:type="dxa"/>
            <w:shd w:val="clear" w:color="auto" w:fill="auto"/>
            <w:vAlign w:val="center"/>
          </w:tcPr>
          <w:p w14:paraId="1857C884" w14:textId="72B8EDC5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B4254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</w:t>
            </w:r>
          </w:p>
        </w:tc>
        <w:tc>
          <w:tcPr>
            <w:tcW w:w="2579" w:type="dxa"/>
            <w:shd w:val="clear" w:color="auto" w:fill="auto"/>
          </w:tcPr>
          <w:p w14:paraId="1DAAE0F6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3F84F185" w14:textId="77777777" w:rsidR="00955D32" w:rsidRPr="00DC050F" w:rsidRDefault="00955D32" w:rsidP="00955D32">
            <w:r w:rsidRPr="00DC050F">
              <w:t>Ul. Pod Borem 18,</w:t>
            </w:r>
          </w:p>
          <w:p w14:paraId="258091C4" w14:textId="6A323EF9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64CF7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4 165.45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78CC98" w14:textId="66D5390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DC96C" w14:textId="2520DD4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3504C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FEB4AC7" w14:textId="77777777" w:rsidTr="00955D32">
        <w:tc>
          <w:tcPr>
            <w:tcW w:w="824" w:type="dxa"/>
            <w:shd w:val="clear" w:color="auto" w:fill="auto"/>
            <w:vAlign w:val="center"/>
          </w:tcPr>
          <w:p w14:paraId="69F2567F" w14:textId="363DEC03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ED409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</w:t>
            </w:r>
          </w:p>
        </w:tc>
        <w:tc>
          <w:tcPr>
            <w:tcW w:w="2579" w:type="dxa"/>
            <w:shd w:val="clear" w:color="auto" w:fill="auto"/>
          </w:tcPr>
          <w:p w14:paraId="2FA581A5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7B6B695C" w14:textId="77777777" w:rsidR="00955D32" w:rsidRPr="00DC050F" w:rsidRDefault="00955D32" w:rsidP="00955D32">
            <w:r w:rsidRPr="00DC050F">
              <w:t>Ul. Pod Borem 18,</w:t>
            </w:r>
          </w:p>
          <w:p w14:paraId="198473B0" w14:textId="62B5E721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6F55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589.68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DD7C0" w14:textId="2B249A4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ACAD8" w14:textId="116FF300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E4C87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7D3C47C" w14:textId="77777777" w:rsidTr="00955D32">
        <w:tc>
          <w:tcPr>
            <w:tcW w:w="824" w:type="dxa"/>
            <w:shd w:val="clear" w:color="auto" w:fill="auto"/>
            <w:vAlign w:val="center"/>
          </w:tcPr>
          <w:p w14:paraId="30A0B47F" w14:textId="481F1B8A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93DE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</w:t>
            </w:r>
          </w:p>
        </w:tc>
        <w:tc>
          <w:tcPr>
            <w:tcW w:w="2579" w:type="dxa"/>
            <w:shd w:val="clear" w:color="auto" w:fill="auto"/>
          </w:tcPr>
          <w:p w14:paraId="3DBA8B4E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387EFA7D" w14:textId="77777777" w:rsidR="00955D32" w:rsidRPr="00DC050F" w:rsidRDefault="00955D32" w:rsidP="00955D32">
            <w:r w:rsidRPr="00DC050F">
              <w:t>Ul. Pod Borem 18,</w:t>
            </w:r>
          </w:p>
          <w:p w14:paraId="36D31396" w14:textId="7A5C6E5D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329F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3 453.30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8D1B8E" w14:textId="6256029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6ECFC" w14:textId="75EB685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9E1D3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7B979A8" w14:textId="77777777" w:rsidTr="00955D32">
        <w:tc>
          <w:tcPr>
            <w:tcW w:w="824" w:type="dxa"/>
            <w:shd w:val="clear" w:color="auto" w:fill="auto"/>
            <w:vAlign w:val="center"/>
          </w:tcPr>
          <w:p w14:paraId="7225BAC7" w14:textId="2F40AF03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B4AD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15</w:t>
            </w:r>
          </w:p>
        </w:tc>
        <w:tc>
          <w:tcPr>
            <w:tcW w:w="2579" w:type="dxa"/>
            <w:shd w:val="clear" w:color="auto" w:fill="auto"/>
          </w:tcPr>
          <w:p w14:paraId="557D29D0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3DB9E2FC" w14:textId="77777777" w:rsidR="00955D32" w:rsidRPr="00DC050F" w:rsidRDefault="00955D32" w:rsidP="00955D32">
            <w:r w:rsidRPr="00DC050F">
              <w:t>Ul. Pod Borem 18,</w:t>
            </w:r>
          </w:p>
          <w:p w14:paraId="6A19AE9F" w14:textId="1F45AFE5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D0B7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3 791.90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D97D2" w14:textId="1355D62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7600C4" w14:textId="72B535B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08693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EA0AF8E" w14:textId="77777777" w:rsidTr="00955D32">
        <w:tc>
          <w:tcPr>
            <w:tcW w:w="824" w:type="dxa"/>
            <w:shd w:val="clear" w:color="auto" w:fill="auto"/>
            <w:vAlign w:val="center"/>
          </w:tcPr>
          <w:p w14:paraId="217D2CF3" w14:textId="5482FC8C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2372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</w:t>
            </w:r>
          </w:p>
        </w:tc>
        <w:tc>
          <w:tcPr>
            <w:tcW w:w="2579" w:type="dxa"/>
            <w:shd w:val="clear" w:color="auto" w:fill="auto"/>
          </w:tcPr>
          <w:p w14:paraId="0A51438B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6A98D441" w14:textId="77777777" w:rsidR="00955D32" w:rsidRPr="00DC050F" w:rsidRDefault="00955D32" w:rsidP="00955D32">
            <w:r w:rsidRPr="00DC050F">
              <w:t>Ul. Pod Borem 18,</w:t>
            </w:r>
          </w:p>
          <w:p w14:paraId="103453DB" w14:textId="0413BAA0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1C4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10 499.65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BFC02" w14:textId="5976A26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F98A4" w14:textId="74AC2B3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7FA31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5919A59" w14:textId="77777777" w:rsidTr="00955D32">
        <w:tc>
          <w:tcPr>
            <w:tcW w:w="824" w:type="dxa"/>
            <w:shd w:val="clear" w:color="auto" w:fill="auto"/>
            <w:vAlign w:val="center"/>
          </w:tcPr>
          <w:p w14:paraId="457B9A5A" w14:textId="0DE1CF4F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D384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19</w:t>
            </w:r>
          </w:p>
        </w:tc>
        <w:tc>
          <w:tcPr>
            <w:tcW w:w="2579" w:type="dxa"/>
            <w:shd w:val="clear" w:color="auto" w:fill="auto"/>
          </w:tcPr>
          <w:p w14:paraId="74F65177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28A03938" w14:textId="77777777" w:rsidR="00955D32" w:rsidRPr="00DC050F" w:rsidRDefault="00955D32" w:rsidP="00955D32">
            <w:r w:rsidRPr="00DC050F">
              <w:t>Ul. Pod Borem 18,</w:t>
            </w:r>
          </w:p>
          <w:p w14:paraId="1965B247" w14:textId="25BFDDE8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75167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28 667.52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C0124" w14:textId="0AECCD06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F48C2E" w14:textId="682520C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B2B33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8E4921D" w14:textId="77777777" w:rsidTr="00955D32">
        <w:tc>
          <w:tcPr>
            <w:tcW w:w="824" w:type="dxa"/>
            <w:shd w:val="clear" w:color="auto" w:fill="auto"/>
            <w:vAlign w:val="center"/>
          </w:tcPr>
          <w:p w14:paraId="0DDB149D" w14:textId="236D4679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27B1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20</w:t>
            </w:r>
          </w:p>
        </w:tc>
        <w:tc>
          <w:tcPr>
            <w:tcW w:w="2579" w:type="dxa"/>
            <w:shd w:val="clear" w:color="auto" w:fill="auto"/>
          </w:tcPr>
          <w:p w14:paraId="3507B6D4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03FDB9F0" w14:textId="77777777" w:rsidR="00955D32" w:rsidRPr="00DC050F" w:rsidRDefault="00955D32" w:rsidP="00955D32">
            <w:r w:rsidRPr="00DC050F">
              <w:t>Ul. Pod Borem 18,</w:t>
            </w:r>
          </w:p>
          <w:p w14:paraId="66C2A2D4" w14:textId="37D2D446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ED99A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2 554.99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D4296" w14:textId="4D3AF26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04BEF" w14:textId="5FE0037E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4DE8B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2D478B3" w14:textId="77777777" w:rsidTr="00955D32">
        <w:tc>
          <w:tcPr>
            <w:tcW w:w="824" w:type="dxa"/>
            <w:shd w:val="clear" w:color="auto" w:fill="auto"/>
            <w:vAlign w:val="center"/>
          </w:tcPr>
          <w:p w14:paraId="13C624C6" w14:textId="44D4F565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7D894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24</w:t>
            </w:r>
          </w:p>
        </w:tc>
        <w:tc>
          <w:tcPr>
            <w:tcW w:w="2579" w:type="dxa"/>
            <w:shd w:val="clear" w:color="auto" w:fill="auto"/>
          </w:tcPr>
          <w:p w14:paraId="118DCBF9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07D6CB1B" w14:textId="77777777" w:rsidR="00955D32" w:rsidRPr="00DC050F" w:rsidRDefault="00955D32" w:rsidP="00955D32">
            <w:r w:rsidRPr="00DC050F">
              <w:t>Ul. Pod Borem 18,</w:t>
            </w:r>
          </w:p>
          <w:p w14:paraId="1B8D37EB" w14:textId="563A6E66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6E63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7 564.95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AE6DC" w14:textId="5D6759AC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74AB4" w14:textId="134CCE47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59D1D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1BCF32E" w14:textId="77777777" w:rsidTr="00955D32">
        <w:tc>
          <w:tcPr>
            <w:tcW w:w="824" w:type="dxa"/>
            <w:shd w:val="clear" w:color="auto" w:fill="auto"/>
            <w:vAlign w:val="center"/>
          </w:tcPr>
          <w:p w14:paraId="5C27696E" w14:textId="2B645519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048B4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25</w:t>
            </w:r>
          </w:p>
        </w:tc>
        <w:tc>
          <w:tcPr>
            <w:tcW w:w="2579" w:type="dxa"/>
            <w:shd w:val="clear" w:color="auto" w:fill="auto"/>
          </w:tcPr>
          <w:p w14:paraId="0C24E860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7EF35009" w14:textId="77777777" w:rsidR="00955D32" w:rsidRPr="00DC050F" w:rsidRDefault="00955D32" w:rsidP="00955D32">
            <w:r w:rsidRPr="00DC050F">
              <w:t>Ul. Pod Borem 18,</w:t>
            </w:r>
          </w:p>
          <w:p w14:paraId="29C575F5" w14:textId="57526D11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AF40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1 389.96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80509D" w14:textId="40B5008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166FC" w14:textId="76F680B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8A41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4741EF5" w14:textId="77777777" w:rsidTr="00955D32">
        <w:tc>
          <w:tcPr>
            <w:tcW w:w="824" w:type="dxa"/>
            <w:shd w:val="clear" w:color="auto" w:fill="auto"/>
            <w:vAlign w:val="center"/>
          </w:tcPr>
          <w:p w14:paraId="78CA1535" w14:textId="71A35A34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9C88D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26</w:t>
            </w:r>
          </w:p>
        </w:tc>
        <w:tc>
          <w:tcPr>
            <w:tcW w:w="2579" w:type="dxa"/>
            <w:shd w:val="clear" w:color="auto" w:fill="auto"/>
          </w:tcPr>
          <w:p w14:paraId="78E56C7F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4804697" w14:textId="77777777" w:rsidR="00955D32" w:rsidRPr="00DC050F" w:rsidRDefault="00955D32" w:rsidP="00955D32">
            <w:r w:rsidRPr="00DC050F">
              <w:t>Ul. Pod Borem 18,</w:t>
            </w:r>
          </w:p>
          <w:p w14:paraId="0D37AFB2" w14:textId="1820CB7A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BFE1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F2ADE" w14:textId="73C5E3F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8C6C2E" w14:textId="46A787A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1ED8E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E1A2AE0" w14:textId="77777777" w:rsidTr="00955D32">
        <w:tc>
          <w:tcPr>
            <w:tcW w:w="824" w:type="dxa"/>
            <w:shd w:val="clear" w:color="auto" w:fill="auto"/>
            <w:vAlign w:val="center"/>
          </w:tcPr>
          <w:p w14:paraId="25D4A5AD" w14:textId="7E96A8EE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E4B46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27</w:t>
            </w:r>
          </w:p>
        </w:tc>
        <w:tc>
          <w:tcPr>
            <w:tcW w:w="2579" w:type="dxa"/>
            <w:shd w:val="clear" w:color="auto" w:fill="auto"/>
          </w:tcPr>
          <w:p w14:paraId="2AFF5946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2110A800" w14:textId="77777777" w:rsidR="00955D32" w:rsidRPr="00DC050F" w:rsidRDefault="00955D32" w:rsidP="00955D32">
            <w:r w:rsidRPr="00DC050F">
              <w:t>Ul. Pod Borem 18,</w:t>
            </w:r>
          </w:p>
          <w:p w14:paraId="2C18891E" w14:textId="1709CC1D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51112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6 075.54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BC30E" w14:textId="2F8B290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6F1A3" w14:textId="6D4D0B06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B0D64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69590B1" w14:textId="77777777" w:rsidTr="00955D32">
        <w:tc>
          <w:tcPr>
            <w:tcW w:w="824" w:type="dxa"/>
            <w:shd w:val="clear" w:color="auto" w:fill="auto"/>
            <w:vAlign w:val="center"/>
          </w:tcPr>
          <w:p w14:paraId="4CEBCA96" w14:textId="2B64D54D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C7B60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28</w:t>
            </w:r>
          </w:p>
        </w:tc>
        <w:tc>
          <w:tcPr>
            <w:tcW w:w="2579" w:type="dxa"/>
            <w:shd w:val="clear" w:color="auto" w:fill="auto"/>
          </w:tcPr>
          <w:p w14:paraId="7EF7A563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7D90C212" w14:textId="77777777" w:rsidR="00955D32" w:rsidRPr="00DC050F" w:rsidRDefault="00955D32" w:rsidP="00955D32">
            <w:r w:rsidRPr="00DC050F">
              <w:t>Ul. Pod Borem 18,</w:t>
            </w:r>
          </w:p>
          <w:p w14:paraId="5363F273" w14:textId="3572172A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8FF9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2 268.00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532212" w14:textId="7AF8A4E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EE5EE" w14:textId="64846DF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D7A9B0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4DE5677" w14:textId="77777777" w:rsidTr="00955D32">
        <w:tc>
          <w:tcPr>
            <w:tcW w:w="824" w:type="dxa"/>
            <w:shd w:val="clear" w:color="auto" w:fill="auto"/>
            <w:vAlign w:val="center"/>
          </w:tcPr>
          <w:p w14:paraId="72DCA246" w14:textId="7F79B8FE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4A5EA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29</w:t>
            </w:r>
          </w:p>
        </w:tc>
        <w:tc>
          <w:tcPr>
            <w:tcW w:w="2579" w:type="dxa"/>
            <w:shd w:val="clear" w:color="auto" w:fill="auto"/>
          </w:tcPr>
          <w:p w14:paraId="200FB36A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562BAF5" w14:textId="77777777" w:rsidR="00955D32" w:rsidRPr="00DC050F" w:rsidRDefault="00955D32" w:rsidP="00955D32">
            <w:r w:rsidRPr="00DC050F">
              <w:t>Ul. Pod Borem 18,</w:t>
            </w:r>
          </w:p>
          <w:p w14:paraId="4BE95EB7" w14:textId="07AB0D7E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36CE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16 144.38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6566C" w14:textId="2A692A9D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E7262" w14:textId="6D965F1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6EAE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9C63FEB" w14:textId="77777777" w:rsidTr="00955D32">
        <w:tc>
          <w:tcPr>
            <w:tcW w:w="824" w:type="dxa"/>
            <w:shd w:val="clear" w:color="auto" w:fill="auto"/>
            <w:vAlign w:val="center"/>
          </w:tcPr>
          <w:p w14:paraId="40A7F610" w14:textId="4933C792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78D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30</w:t>
            </w:r>
          </w:p>
        </w:tc>
        <w:tc>
          <w:tcPr>
            <w:tcW w:w="2579" w:type="dxa"/>
            <w:shd w:val="clear" w:color="auto" w:fill="auto"/>
          </w:tcPr>
          <w:p w14:paraId="26B07DA1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5BD06007" w14:textId="77777777" w:rsidR="00955D32" w:rsidRPr="00DC050F" w:rsidRDefault="00955D32" w:rsidP="00955D32">
            <w:r w:rsidRPr="00DC050F">
              <w:t>Ul. Pod Borem 18,</w:t>
            </w:r>
          </w:p>
          <w:p w14:paraId="70740CAC" w14:textId="6400E4E0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17037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6 927.61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BE1B1" w14:textId="22A3EF4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DFC66" w14:textId="63A84C65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0898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1E7C586" w14:textId="77777777" w:rsidTr="00955D32">
        <w:tc>
          <w:tcPr>
            <w:tcW w:w="824" w:type="dxa"/>
            <w:shd w:val="clear" w:color="auto" w:fill="auto"/>
            <w:vAlign w:val="center"/>
          </w:tcPr>
          <w:p w14:paraId="558F04B1" w14:textId="4CD784F1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3F0D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31</w:t>
            </w:r>
          </w:p>
        </w:tc>
        <w:tc>
          <w:tcPr>
            <w:tcW w:w="2579" w:type="dxa"/>
            <w:shd w:val="clear" w:color="auto" w:fill="auto"/>
          </w:tcPr>
          <w:p w14:paraId="2BF70352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3E472E0A" w14:textId="77777777" w:rsidR="00955D32" w:rsidRPr="00DC050F" w:rsidRDefault="00955D32" w:rsidP="00955D32">
            <w:r w:rsidRPr="00DC050F">
              <w:t>Ul. Pod Borem 18,</w:t>
            </w:r>
          </w:p>
          <w:p w14:paraId="62447DF6" w14:textId="4BBE19E3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A1326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13 623.12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7E380" w14:textId="00EB3D6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F7AFE" w14:textId="5306DC2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9E45C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F8E98C2" w14:textId="77777777" w:rsidTr="00955D32">
        <w:tc>
          <w:tcPr>
            <w:tcW w:w="824" w:type="dxa"/>
            <w:shd w:val="clear" w:color="auto" w:fill="auto"/>
            <w:vAlign w:val="center"/>
          </w:tcPr>
          <w:p w14:paraId="73918489" w14:textId="2F2022A8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67A5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32</w:t>
            </w:r>
          </w:p>
        </w:tc>
        <w:tc>
          <w:tcPr>
            <w:tcW w:w="2579" w:type="dxa"/>
            <w:shd w:val="clear" w:color="auto" w:fill="auto"/>
          </w:tcPr>
          <w:p w14:paraId="67FD86AE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04249D27" w14:textId="77777777" w:rsidR="00955D32" w:rsidRPr="00DC050F" w:rsidRDefault="00955D32" w:rsidP="00955D32">
            <w:r w:rsidRPr="00DC050F">
              <w:t>Ul. Pod Borem 18,</w:t>
            </w:r>
          </w:p>
          <w:p w14:paraId="59EAB4E4" w14:textId="0BAD8FC7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A822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11 232.81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F8DD3" w14:textId="75806492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09CF7" w14:textId="7F4B2FD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1263E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7D430C6" w14:textId="77777777" w:rsidTr="00955D32">
        <w:tc>
          <w:tcPr>
            <w:tcW w:w="824" w:type="dxa"/>
            <w:shd w:val="clear" w:color="auto" w:fill="auto"/>
            <w:vAlign w:val="center"/>
          </w:tcPr>
          <w:p w14:paraId="4C874B81" w14:textId="30BC1BC7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68659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38</w:t>
            </w:r>
          </w:p>
        </w:tc>
        <w:tc>
          <w:tcPr>
            <w:tcW w:w="2579" w:type="dxa"/>
            <w:shd w:val="clear" w:color="auto" w:fill="auto"/>
          </w:tcPr>
          <w:p w14:paraId="48163088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650ADA5" w14:textId="77777777" w:rsidR="00955D32" w:rsidRPr="00DC050F" w:rsidRDefault="00955D32" w:rsidP="00955D32">
            <w:r w:rsidRPr="00DC050F">
              <w:t>Ul. Pod Borem 18,</w:t>
            </w:r>
          </w:p>
          <w:p w14:paraId="561BE9F5" w14:textId="30225D6C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EB429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415.13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61B27" w14:textId="497A37E9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2C9CE1" w14:textId="4E58EA19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8B4B4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01AFACB" w14:textId="77777777" w:rsidTr="00955D32">
        <w:tc>
          <w:tcPr>
            <w:tcW w:w="824" w:type="dxa"/>
            <w:shd w:val="clear" w:color="auto" w:fill="auto"/>
            <w:vAlign w:val="center"/>
          </w:tcPr>
          <w:p w14:paraId="725FDC24" w14:textId="180B1568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8D447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39</w:t>
            </w:r>
          </w:p>
        </w:tc>
        <w:tc>
          <w:tcPr>
            <w:tcW w:w="2579" w:type="dxa"/>
            <w:shd w:val="clear" w:color="auto" w:fill="auto"/>
          </w:tcPr>
          <w:p w14:paraId="4E00D252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09161F1" w14:textId="77777777" w:rsidR="00955D32" w:rsidRPr="00DC050F" w:rsidRDefault="00955D32" w:rsidP="00955D32">
            <w:r w:rsidRPr="00DC050F">
              <w:t>Ul. Pod Borem 18,</w:t>
            </w:r>
          </w:p>
          <w:p w14:paraId="54CE7F55" w14:textId="34671F56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7C67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6 781.39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54389" w14:textId="08D995F0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7C87C1" w14:textId="26E8C66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70DEA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7AD75D6" w14:textId="77777777" w:rsidTr="00955D32">
        <w:tc>
          <w:tcPr>
            <w:tcW w:w="824" w:type="dxa"/>
            <w:shd w:val="clear" w:color="auto" w:fill="auto"/>
            <w:vAlign w:val="center"/>
          </w:tcPr>
          <w:p w14:paraId="06143230" w14:textId="614AF8F1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D6194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40</w:t>
            </w:r>
          </w:p>
        </w:tc>
        <w:tc>
          <w:tcPr>
            <w:tcW w:w="2579" w:type="dxa"/>
            <w:shd w:val="clear" w:color="auto" w:fill="auto"/>
          </w:tcPr>
          <w:p w14:paraId="2BDC481D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3CC75894" w14:textId="77777777" w:rsidR="00955D32" w:rsidRPr="00DC050F" w:rsidRDefault="00955D32" w:rsidP="00955D32">
            <w:r w:rsidRPr="00DC050F">
              <w:t>Ul. Pod Borem 18,</w:t>
            </w:r>
          </w:p>
          <w:p w14:paraId="2B039227" w14:textId="469DE9A7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0ABAA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1 166.83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7ACBB" w14:textId="7357A7E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A3269" w14:textId="751A2AD3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8CD3F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AC7C87F" w14:textId="77777777" w:rsidTr="00955D32">
        <w:tc>
          <w:tcPr>
            <w:tcW w:w="824" w:type="dxa"/>
            <w:shd w:val="clear" w:color="auto" w:fill="auto"/>
            <w:vAlign w:val="center"/>
          </w:tcPr>
          <w:p w14:paraId="048E8649" w14:textId="05E03CDE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C2557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43</w:t>
            </w:r>
          </w:p>
        </w:tc>
        <w:tc>
          <w:tcPr>
            <w:tcW w:w="2579" w:type="dxa"/>
            <w:shd w:val="clear" w:color="auto" w:fill="auto"/>
          </w:tcPr>
          <w:p w14:paraId="72A57A9B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515D8637" w14:textId="77777777" w:rsidR="00955D32" w:rsidRPr="00DC050F" w:rsidRDefault="00955D32" w:rsidP="00955D32">
            <w:r w:rsidRPr="00DC050F">
              <w:t>Ul. Pod Borem 18,</w:t>
            </w:r>
          </w:p>
          <w:p w14:paraId="5CEB76E8" w14:textId="0BF2DA34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3D8BD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760.59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B27C6" w14:textId="7A3197C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1C140" w14:textId="31A64BD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7FAAC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88FDA49" w14:textId="77777777" w:rsidTr="00955D32">
        <w:tc>
          <w:tcPr>
            <w:tcW w:w="824" w:type="dxa"/>
            <w:shd w:val="clear" w:color="auto" w:fill="auto"/>
            <w:vAlign w:val="center"/>
          </w:tcPr>
          <w:p w14:paraId="6D63840E" w14:textId="385AAF0B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CDF7B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44</w:t>
            </w:r>
          </w:p>
        </w:tc>
        <w:tc>
          <w:tcPr>
            <w:tcW w:w="2579" w:type="dxa"/>
            <w:shd w:val="clear" w:color="auto" w:fill="auto"/>
          </w:tcPr>
          <w:p w14:paraId="4FFC6B04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21A25FEE" w14:textId="77777777" w:rsidR="00955D32" w:rsidRPr="00DC050F" w:rsidRDefault="00955D32" w:rsidP="00955D32">
            <w:r w:rsidRPr="00DC050F">
              <w:t>Ul. Pod Borem 18,</w:t>
            </w:r>
          </w:p>
          <w:p w14:paraId="09FF7D8B" w14:textId="6D470161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FFF8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475.20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7B68FA" w14:textId="72CD2C9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7091C" w14:textId="6284746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A567E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FC80E82" w14:textId="77777777" w:rsidTr="00955D32">
        <w:tc>
          <w:tcPr>
            <w:tcW w:w="824" w:type="dxa"/>
            <w:shd w:val="clear" w:color="auto" w:fill="auto"/>
            <w:vAlign w:val="center"/>
          </w:tcPr>
          <w:p w14:paraId="41B62CC3" w14:textId="57F10196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E013A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50</w:t>
            </w:r>
          </w:p>
        </w:tc>
        <w:tc>
          <w:tcPr>
            <w:tcW w:w="2579" w:type="dxa"/>
            <w:shd w:val="clear" w:color="auto" w:fill="auto"/>
          </w:tcPr>
          <w:p w14:paraId="7EB5740A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1231A7F6" w14:textId="77777777" w:rsidR="00955D32" w:rsidRPr="00DC050F" w:rsidRDefault="00955D32" w:rsidP="00955D32">
            <w:r w:rsidRPr="00DC050F">
              <w:t>Ul. Pod Borem 18,</w:t>
            </w:r>
          </w:p>
          <w:p w14:paraId="151C2262" w14:textId="16053374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5FD31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899.64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293EB" w14:textId="48D22D67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61616F" w14:textId="3E1F8B4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E3A89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68490DAB" w14:textId="77777777" w:rsidTr="00955D32">
        <w:tc>
          <w:tcPr>
            <w:tcW w:w="824" w:type="dxa"/>
            <w:shd w:val="clear" w:color="auto" w:fill="auto"/>
            <w:vAlign w:val="center"/>
          </w:tcPr>
          <w:p w14:paraId="38E18717" w14:textId="72A7EA25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084C8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51</w:t>
            </w:r>
          </w:p>
        </w:tc>
        <w:tc>
          <w:tcPr>
            <w:tcW w:w="2579" w:type="dxa"/>
            <w:shd w:val="clear" w:color="auto" w:fill="auto"/>
          </w:tcPr>
          <w:p w14:paraId="1C78ADB7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5CAD101C" w14:textId="77777777" w:rsidR="00955D32" w:rsidRPr="00DC050F" w:rsidRDefault="00955D32" w:rsidP="00955D32">
            <w:r w:rsidRPr="00DC050F">
              <w:t>Ul. Pod Borem 18,</w:t>
            </w:r>
          </w:p>
          <w:p w14:paraId="775782C8" w14:textId="764FD8B6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1261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1 023.84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049A8" w14:textId="12912E3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67623" w14:textId="4E0D5F9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1F212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92E53C4" w14:textId="77777777" w:rsidTr="00955D32">
        <w:tc>
          <w:tcPr>
            <w:tcW w:w="824" w:type="dxa"/>
            <w:shd w:val="clear" w:color="auto" w:fill="auto"/>
            <w:vAlign w:val="center"/>
          </w:tcPr>
          <w:p w14:paraId="559E543A" w14:textId="44D7C7CB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121F9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61</w:t>
            </w:r>
          </w:p>
        </w:tc>
        <w:tc>
          <w:tcPr>
            <w:tcW w:w="2579" w:type="dxa"/>
            <w:shd w:val="clear" w:color="auto" w:fill="auto"/>
          </w:tcPr>
          <w:p w14:paraId="71194F30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72FFD68D" w14:textId="77777777" w:rsidR="00955D32" w:rsidRPr="00DC050F" w:rsidRDefault="00955D32" w:rsidP="00955D32">
            <w:r w:rsidRPr="00DC050F">
              <w:t>Ul. Pod Borem 18,</w:t>
            </w:r>
          </w:p>
          <w:p w14:paraId="15B26B5F" w14:textId="5BD6D1A3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CDD53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1 044.90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7926DA" w14:textId="3855691F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42F85" w14:textId="532E5608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2FCF3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4E29B6B0" w14:textId="77777777" w:rsidTr="00955D32">
        <w:tc>
          <w:tcPr>
            <w:tcW w:w="824" w:type="dxa"/>
            <w:shd w:val="clear" w:color="auto" w:fill="auto"/>
            <w:vAlign w:val="center"/>
          </w:tcPr>
          <w:p w14:paraId="415062AA" w14:textId="38FCCCD9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E5F32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84</w:t>
            </w:r>
          </w:p>
        </w:tc>
        <w:tc>
          <w:tcPr>
            <w:tcW w:w="2579" w:type="dxa"/>
            <w:shd w:val="clear" w:color="auto" w:fill="auto"/>
          </w:tcPr>
          <w:p w14:paraId="25373672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5230854F" w14:textId="77777777" w:rsidR="00955D32" w:rsidRPr="00DC050F" w:rsidRDefault="00955D32" w:rsidP="00955D32">
            <w:r w:rsidRPr="00DC050F">
              <w:t>Ul. Pod Borem 18,</w:t>
            </w:r>
          </w:p>
          <w:p w14:paraId="40749698" w14:textId="2A7715FF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C218E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3 009.74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429EBA" w14:textId="27AF8414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0179F" w14:textId="3247A5F1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26DE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3C4B275A" w14:textId="77777777" w:rsidTr="00955D32">
        <w:tc>
          <w:tcPr>
            <w:tcW w:w="824" w:type="dxa"/>
            <w:shd w:val="clear" w:color="auto" w:fill="auto"/>
            <w:vAlign w:val="center"/>
          </w:tcPr>
          <w:p w14:paraId="31524B90" w14:textId="4ACAD45F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29B40C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88</w:t>
            </w:r>
          </w:p>
        </w:tc>
        <w:tc>
          <w:tcPr>
            <w:tcW w:w="2579" w:type="dxa"/>
            <w:shd w:val="clear" w:color="auto" w:fill="auto"/>
          </w:tcPr>
          <w:p w14:paraId="7A749060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64D39AA6" w14:textId="77777777" w:rsidR="00955D32" w:rsidRPr="00DC050F" w:rsidRDefault="00955D32" w:rsidP="00955D32">
            <w:r w:rsidRPr="00DC050F">
              <w:t>Ul. Pod Borem 18,</w:t>
            </w:r>
          </w:p>
          <w:p w14:paraId="51D5E804" w14:textId="24E0C22D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2C27D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712.58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BF181" w14:textId="01B048FA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CAF44" w14:textId="38BE2BBA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EC8F8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C53131C" w14:textId="77777777" w:rsidTr="00955D32">
        <w:tc>
          <w:tcPr>
            <w:tcW w:w="824" w:type="dxa"/>
            <w:shd w:val="clear" w:color="auto" w:fill="auto"/>
            <w:vAlign w:val="center"/>
          </w:tcPr>
          <w:p w14:paraId="2A318475" w14:textId="1FB440F1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B3516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90</w:t>
            </w:r>
          </w:p>
        </w:tc>
        <w:tc>
          <w:tcPr>
            <w:tcW w:w="2579" w:type="dxa"/>
            <w:shd w:val="clear" w:color="auto" w:fill="auto"/>
          </w:tcPr>
          <w:p w14:paraId="76CBA2C7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7D309BEF" w14:textId="77777777" w:rsidR="00955D32" w:rsidRPr="00DC050F" w:rsidRDefault="00955D32" w:rsidP="00955D32">
            <w:r w:rsidRPr="00DC050F">
              <w:t>Ul. Pod Borem 18,</w:t>
            </w:r>
          </w:p>
          <w:p w14:paraId="4DFDFDF0" w14:textId="4CDB128A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3AE31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1 285.20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E44A6" w14:textId="21208823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C6CA5" w14:textId="0CA05A7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40D5B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7CDC7865" w14:textId="77777777" w:rsidTr="00955D32">
        <w:tc>
          <w:tcPr>
            <w:tcW w:w="824" w:type="dxa"/>
            <w:shd w:val="clear" w:color="auto" w:fill="auto"/>
            <w:vAlign w:val="center"/>
          </w:tcPr>
          <w:p w14:paraId="7A110644" w14:textId="77AC30A1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2A4A86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96</w:t>
            </w:r>
          </w:p>
        </w:tc>
        <w:tc>
          <w:tcPr>
            <w:tcW w:w="2579" w:type="dxa"/>
            <w:shd w:val="clear" w:color="auto" w:fill="auto"/>
          </w:tcPr>
          <w:p w14:paraId="733F48EB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5DDD5921" w14:textId="77777777" w:rsidR="00955D32" w:rsidRPr="00DC050F" w:rsidRDefault="00955D32" w:rsidP="00955D32">
            <w:r w:rsidRPr="00DC050F">
              <w:t>Ul. Pod Borem 18,</w:t>
            </w:r>
          </w:p>
          <w:p w14:paraId="599268BD" w14:textId="0FB12746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C907D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4 617.00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3E42CF" w14:textId="1B88C3AE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5BD2A" w14:textId="1CBD7D9C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86D66B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1A014A5D" w14:textId="77777777" w:rsidTr="00955D32">
        <w:tc>
          <w:tcPr>
            <w:tcW w:w="824" w:type="dxa"/>
            <w:shd w:val="clear" w:color="auto" w:fill="auto"/>
            <w:vAlign w:val="center"/>
          </w:tcPr>
          <w:p w14:paraId="3103BD5E" w14:textId="5C25F4BD" w:rsidR="00955D32" w:rsidRPr="00CB5EDB" w:rsidRDefault="00317BCA" w:rsidP="00955D32">
            <w:pPr>
              <w:spacing w:before="120" w:after="120"/>
              <w:jc w:val="center"/>
            </w:pPr>
            <w: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849098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107</w:t>
            </w:r>
          </w:p>
        </w:tc>
        <w:tc>
          <w:tcPr>
            <w:tcW w:w="2579" w:type="dxa"/>
            <w:shd w:val="clear" w:color="auto" w:fill="auto"/>
          </w:tcPr>
          <w:p w14:paraId="1AF769ED" w14:textId="77777777" w:rsidR="00955D32" w:rsidRPr="00DC050F" w:rsidRDefault="00955D32" w:rsidP="00955D32">
            <w:pPr>
              <w:spacing w:before="40"/>
            </w:pPr>
            <w:r w:rsidRPr="00DC050F">
              <w:t>ZARYS International Group Sp. z o.o. Sp. K.</w:t>
            </w:r>
          </w:p>
          <w:p w14:paraId="20A7712E" w14:textId="77777777" w:rsidR="00955D32" w:rsidRPr="00DC050F" w:rsidRDefault="00955D32" w:rsidP="00955D32">
            <w:r w:rsidRPr="00DC050F">
              <w:t>Ul. Pod Borem 18,</w:t>
            </w:r>
          </w:p>
          <w:p w14:paraId="46738993" w14:textId="52ADC182" w:rsidR="00955D32" w:rsidRPr="00DC050F" w:rsidRDefault="00955D32" w:rsidP="00955D32">
            <w:pPr>
              <w:spacing w:before="40" w:after="40"/>
              <w:jc w:val="both"/>
            </w:pPr>
            <w:r w:rsidRPr="00DC050F">
              <w:t>41-808 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19AB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1 752.75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8BE1C" w14:textId="4E46AB9B" w:rsidR="00955D32" w:rsidRPr="00CB5EDB" w:rsidRDefault="00955D32" w:rsidP="00955D32">
            <w:pPr>
              <w:spacing w:before="120" w:after="120"/>
              <w:jc w:val="center"/>
            </w:pPr>
            <w:r>
              <w:t xml:space="preserve">do </w:t>
            </w:r>
            <w:r w:rsidRPr="009B6390">
              <w:t>3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22664" w14:textId="0A7DF4C2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77ABA9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09D58179" w14:textId="77777777" w:rsidTr="00955D32">
        <w:tc>
          <w:tcPr>
            <w:tcW w:w="824" w:type="dxa"/>
            <w:shd w:val="clear" w:color="auto" w:fill="auto"/>
            <w:vAlign w:val="center"/>
          </w:tcPr>
          <w:p w14:paraId="3E8E8EB4" w14:textId="6E4D68E2" w:rsidR="00955D32" w:rsidRPr="00CB5EDB" w:rsidRDefault="00317BCA" w:rsidP="00955D32">
            <w:pPr>
              <w:spacing w:before="120" w:after="120"/>
              <w:jc w:val="center"/>
            </w:pPr>
            <w: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55CB7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58</w:t>
            </w:r>
          </w:p>
        </w:tc>
        <w:tc>
          <w:tcPr>
            <w:tcW w:w="2579" w:type="dxa"/>
            <w:shd w:val="clear" w:color="auto" w:fill="auto"/>
          </w:tcPr>
          <w:p w14:paraId="2EC2C3B4" w14:textId="4576AD7B" w:rsidR="00955D32" w:rsidRPr="00DC050F" w:rsidRDefault="00955D32" w:rsidP="00955D32">
            <w:pPr>
              <w:spacing w:before="40"/>
            </w:pPr>
            <w:r w:rsidRPr="00DC050F">
              <w:t>ADVANCE EUROPE Biuro Techniczno-Handlowe Sp. z o.o.</w:t>
            </w:r>
          </w:p>
          <w:p w14:paraId="00DAA789" w14:textId="38E414FB" w:rsidR="00955D32" w:rsidRPr="00DC050F" w:rsidRDefault="00955D32" w:rsidP="00955D32">
            <w:r w:rsidRPr="00DC050F">
              <w:t xml:space="preserve">Ul. Skrzetuskiego 30/3, </w:t>
            </w:r>
          </w:p>
          <w:p w14:paraId="5F59EFC2" w14:textId="77777777" w:rsidR="00955D32" w:rsidRPr="00DC050F" w:rsidRDefault="00955D32" w:rsidP="00955D32">
            <w:pPr>
              <w:spacing w:before="40" w:after="40"/>
              <w:jc w:val="both"/>
            </w:pPr>
            <w:r w:rsidRPr="00DC050F">
              <w:t>02-726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4FE023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6 026.40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66AEB" w14:textId="21EC8217" w:rsidR="00955D32" w:rsidRPr="00CB5EDB" w:rsidRDefault="00955D32" w:rsidP="00955D32">
            <w:pPr>
              <w:spacing w:before="120" w:after="120"/>
              <w:jc w:val="center"/>
            </w:pPr>
            <w:r>
              <w:t>do 7</w:t>
            </w:r>
            <w:r w:rsidRPr="009B6390">
              <w:t xml:space="preserve">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5088CB" w14:textId="71DB505D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9CC244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5A555798" w14:textId="77777777" w:rsidTr="00955D32">
        <w:tc>
          <w:tcPr>
            <w:tcW w:w="824" w:type="dxa"/>
            <w:shd w:val="clear" w:color="auto" w:fill="auto"/>
            <w:vAlign w:val="center"/>
          </w:tcPr>
          <w:p w14:paraId="5ED4BF78" w14:textId="47D89923" w:rsidR="00955D32" w:rsidRPr="00CB5EDB" w:rsidRDefault="00317BCA" w:rsidP="00955D32">
            <w:pPr>
              <w:spacing w:before="120" w:after="120"/>
              <w:jc w:val="center"/>
            </w:pPr>
            <w: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C2477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63</w:t>
            </w:r>
          </w:p>
        </w:tc>
        <w:tc>
          <w:tcPr>
            <w:tcW w:w="2579" w:type="dxa"/>
            <w:shd w:val="clear" w:color="auto" w:fill="auto"/>
          </w:tcPr>
          <w:p w14:paraId="3E334A51" w14:textId="77777777" w:rsidR="00955D32" w:rsidRPr="00DC050F" w:rsidRDefault="00955D32" w:rsidP="00955D32">
            <w:pPr>
              <w:spacing w:before="40"/>
            </w:pPr>
            <w:r w:rsidRPr="00DC050F">
              <w:t>ADVANCE EUROPE Biuro Techniczno-Handlowe Sp. z o.o.</w:t>
            </w:r>
          </w:p>
          <w:p w14:paraId="50B6CB09" w14:textId="77777777" w:rsidR="00955D32" w:rsidRPr="00DC050F" w:rsidRDefault="00955D32" w:rsidP="00955D32">
            <w:r w:rsidRPr="00DC050F">
              <w:t xml:space="preserve">Ul. Skrzetuskiego 30/3, </w:t>
            </w:r>
          </w:p>
          <w:p w14:paraId="0E770687" w14:textId="0F97E84C" w:rsidR="00955D32" w:rsidRPr="00DC050F" w:rsidRDefault="00955D32" w:rsidP="00955D32">
            <w:pPr>
              <w:spacing w:before="40" w:after="40"/>
              <w:jc w:val="both"/>
            </w:pPr>
            <w:r w:rsidRPr="00DC050F">
              <w:t>02-726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42237E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1 473.12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583FF7" w14:textId="575F7AC3" w:rsidR="00955D32" w:rsidRPr="00CB5EDB" w:rsidRDefault="00955D32" w:rsidP="00955D32">
            <w:pPr>
              <w:spacing w:before="120" w:after="120"/>
              <w:jc w:val="center"/>
            </w:pPr>
            <w:r>
              <w:t>do 7</w:t>
            </w:r>
            <w:r w:rsidRPr="009B6390">
              <w:t xml:space="preserve">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9A9A22" w14:textId="6FE2FF3F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7D50F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  <w:tr w:rsidR="00955D32" w:rsidRPr="00075CD0" w14:paraId="28D8B759" w14:textId="77777777" w:rsidTr="00955D32">
        <w:tc>
          <w:tcPr>
            <w:tcW w:w="824" w:type="dxa"/>
            <w:shd w:val="clear" w:color="auto" w:fill="auto"/>
            <w:vAlign w:val="center"/>
          </w:tcPr>
          <w:p w14:paraId="170E566F" w14:textId="1780E6D3" w:rsidR="00955D32" w:rsidRPr="00CB5EDB" w:rsidRDefault="00317BCA" w:rsidP="00955D32">
            <w:pPr>
              <w:spacing w:before="120" w:after="120"/>
              <w:jc w:val="center"/>
            </w:pPr>
            <w: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16AF9A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81</w:t>
            </w:r>
          </w:p>
        </w:tc>
        <w:tc>
          <w:tcPr>
            <w:tcW w:w="2579" w:type="dxa"/>
            <w:shd w:val="clear" w:color="auto" w:fill="auto"/>
          </w:tcPr>
          <w:p w14:paraId="02BC212F" w14:textId="77777777" w:rsidR="00955D32" w:rsidRPr="00DC050F" w:rsidRDefault="00955D32" w:rsidP="00955D32">
            <w:pPr>
              <w:spacing w:before="40"/>
            </w:pPr>
            <w:r w:rsidRPr="00DC050F">
              <w:t>ADVANCE EUROPE Biuro Techniczno-Handlowe Sp. z o.o.</w:t>
            </w:r>
          </w:p>
          <w:p w14:paraId="0651CB97" w14:textId="77777777" w:rsidR="00955D32" w:rsidRPr="00DC050F" w:rsidRDefault="00955D32" w:rsidP="00955D32">
            <w:r w:rsidRPr="00DC050F">
              <w:t xml:space="preserve">Ul. Skrzetuskiego 30/3, </w:t>
            </w:r>
          </w:p>
          <w:p w14:paraId="3BA581D5" w14:textId="0AFC063A" w:rsidR="00955D32" w:rsidRPr="00DC050F" w:rsidRDefault="00955D32" w:rsidP="00955D32">
            <w:pPr>
              <w:spacing w:before="40" w:after="40"/>
              <w:jc w:val="both"/>
            </w:pPr>
            <w:r w:rsidRPr="00DC050F">
              <w:t>02-726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291F5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281.51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4C14" w14:textId="53F94655" w:rsidR="00955D32" w:rsidRPr="00CB5EDB" w:rsidRDefault="00955D32" w:rsidP="00955D32">
            <w:pPr>
              <w:spacing w:before="120" w:after="120"/>
              <w:jc w:val="center"/>
            </w:pPr>
            <w:r>
              <w:t>do 7</w:t>
            </w:r>
            <w:r w:rsidRPr="009B6390">
              <w:t xml:space="preserve"> dni</w:t>
            </w:r>
            <w:r>
              <w:t xml:space="preserve">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B18092" w14:textId="731C5A7B" w:rsidR="00955D32" w:rsidRPr="00CB5EDB" w:rsidRDefault="00955D32" w:rsidP="00955D32">
            <w:pPr>
              <w:spacing w:before="120" w:after="120"/>
              <w:jc w:val="center"/>
            </w:pPr>
            <w:r w:rsidRPr="007501D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9E2AB2" w14:textId="77777777" w:rsidR="00955D32" w:rsidRPr="00CB5EDB" w:rsidRDefault="00955D32" w:rsidP="00955D32">
            <w:pPr>
              <w:spacing w:before="120" w:after="120"/>
              <w:jc w:val="center"/>
            </w:pPr>
            <w:r w:rsidRPr="009B6390">
              <w:t>60 dni</w:t>
            </w:r>
          </w:p>
        </w:tc>
      </w:tr>
    </w:tbl>
    <w:p w14:paraId="1CFE8C27" w14:textId="46BEBF22" w:rsidR="0069085C" w:rsidRDefault="0069085C" w:rsidP="00A80738">
      <w:pPr>
        <w:spacing w:before="120" w:after="120"/>
        <w:jc w:val="both"/>
        <w:rPr>
          <w:sz w:val="24"/>
        </w:rPr>
      </w:pPr>
    </w:p>
    <w:p w14:paraId="6C537E32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A1D2FAF" w14:textId="77777777" w:rsidR="00A80738" w:rsidRDefault="00A80738" w:rsidP="00A80738">
      <w:pPr>
        <w:jc w:val="right"/>
        <w:rPr>
          <w:sz w:val="24"/>
        </w:rPr>
      </w:pPr>
    </w:p>
    <w:p w14:paraId="268356BA" w14:textId="51CC2C33" w:rsidR="00C236D3" w:rsidRPr="00DC050F" w:rsidRDefault="009B6390" w:rsidP="00DC050F">
      <w:pPr>
        <w:jc w:val="right"/>
        <w:rPr>
          <w:i/>
          <w:iCs/>
          <w:sz w:val="22"/>
        </w:rPr>
      </w:pPr>
      <w:r w:rsidRPr="009B6390">
        <w:rPr>
          <w:sz w:val="22"/>
        </w:rPr>
        <w:t xml:space="preserve">  </w:t>
      </w:r>
      <w:r w:rsidR="00DC050F" w:rsidRPr="00DC050F">
        <w:rPr>
          <w:i/>
          <w:iCs/>
          <w:sz w:val="22"/>
        </w:rPr>
        <w:t>p.o. Dyrektor</w:t>
      </w:r>
    </w:p>
    <w:p w14:paraId="20C87E31" w14:textId="424DE875" w:rsidR="00DC050F" w:rsidRPr="00DC050F" w:rsidRDefault="00DC050F" w:rsidP="00DC050F">
      <w:pPr>
        <w:jc w:val="right"/>
        <w:rPr>
          <w:i/>
          <w:iCs/>
        </w:rPr>
      </w:pPr>
      <w:r w:rsidRPr="00DC050F">
        <w:rPr>
          <w:i/>
          <w:iCs/>
          <w:sz w:val="22"/>
        </w:rPr>
        <w:t>lek. med. Janusz Orman</w:t>
      </w:r>
    </w:p>
    <w:sectPr w:rsidR="00DC050F" w:rsidRPr="00DC050F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BD281" w14:textId="77777777" w:rsidR="006357CE" w:rsidRDefault="006357CE">
      <w:r>
        <w:separator/>
      </w:r>
    </w:p>
  </w:endnote>
  <w:endnote w:type="continuationSeparator" w:id="0">
    <w:p w14:paraId="4C7B3879" w14:textId="77777777" w:rsidR="006357CE" w:rsidRDefault="006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944D7" w14:textId="77777777" w:rsidR="00DC050F" w:rsidRDefault="00DC05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2A6C6" w14:textId="77777777" w:rsidR="00DC050F" w:rsidRDefault="00DC05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78F84" w14:textId="5804A6CD" w:rsidR="00DC050F" w:rsidRDefault="007975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F49732" wp14:editId="2DEC299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E695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67994B7" w14:textId="77777777" w:rsidR="00DC050F" w:rsidRDefault="00DC050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39E10" w14:textId="77777777" w:rsidR="00DC050F" w:rsidRDefault="00DC050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38609" w14:textId="77777777" w:rsidR="00DC050F" w:rsidRDefault="00DC050F">
    <w:pPr>
      <w:pStyle w:val="Stopka"/>
      <w:tabs>
        <w:tab w:val="clear" w:pos="4536"/>
      </w:tabs>
      <w:jc w:val="center"/>
    </w:pPr>
  </w:p>
  <w:p w14:paraId="7CF9BFE9" w14:textId="77777777" w:rsidR="00DC050F" w:rsidRDefault="00DC050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AEE46" w14:textId="77777777" w:rsidR="006357CE" w:rsidRDefault="006357CE">
      <w:r>
        <w:separator/>
      </w:r>
    </w:p>
  </w:footnote>
  <w:footnote w:type="continuationSeparator" w:id="0">
    <w:p w14:paraId="6675C3EF" w14:textId="77777777" w:rsidR="006357CE" w:rsidRDefault="00635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B81C3" w14:textId="77777777" w:rsidR="00DC050F" w:rsidRDefault="00DC0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96E34" w14:textId="77777777" w:rsidR="00DC050F" w:rsidRDefault="00DC0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2D560" w14:textId="77777777" w:rsidR="00DC050F" w:rsidRDefault="00DC0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A7"/>
    <w:rsid w:val="0001764B"/>
    <w:rsid w:val="0003529D"/>
    <w:rsid w:val="00075CD0"/>
    <w:rsid w:val="00077339"/>
    <w:rsid w:val="00092C61"/>
    <w:rsid w:val="000B57A7"/>
    <w:rsid w:val="0014428B"/>
    <w:rsid w:val="0018613E"/>
    <w:rsid w:val="001A443E"/>
    <w:rsid w:val="002628C2"/>
    <w:rsid w:val="00292763"/>
    <w:rsid w:val="00317BCA"/>
    <w:rsid w:val="00342653"/>
    <w:rsid w:val="0035216A"/>
    <w:rsid w:val="003B044E"/>
    <w:rsid w:val="003C15FD"/>
    <w:rsid w:val="004A21E0"/>
    <w:rsid w:val="004C7E9B"/>
    <w:rsid w:val="005028C0"/>
    <w:rsid w:val="005F6762"/>
    <w:rsid w:val="006017E3"/>
    <w:rsid w:val="00617D11"/>
    <w:rsid w:val="006357CE"/>
    <w:rsid w:val="0064252D"/>
    <w:rsid w:val="00647371"/>
    <w:rsid w:val="00651764"/>
    <w:rsid w:val="00656865"/>
    <w:rsid w:val="00666480"/>
    <w:rsid w:val="0066781E"/>
    <w:rsid w:val="0069085C"/>
    <w:rsid w:val="006A6913"/>
    <w:rsid w:val="00741923"/>
    <w:rsid w:val="007975E8"/>
    <w:rsid w:val="00861E75"/>
    <w:rsid w:val="00864EE2"/>
    <w:rsid w:val="008B02BA"/>
    <w:rsid w:val="008C7AE6"/>
    <w:rsid w:val="00924143"/>
    <w:rsid w:val="0093607B"/>
    <w:rsid w:val="00955D32"/>
    <w:rsid w:val="009B6390"/>
    <w:rsid w:val="009C79F8"/>
    <w:rsid w:val="009F189D"/>
    <w:rsid w:val="00A202F6"/>
    <w:rsid w:val="00A3048A"/>
    <w:rsid w:val="00A60D8B"/>
    <w:rsid w:val="00A80738"/>
    <w:rsid w:val="00A915F2"/>
    <w:rsid w:val="00AA6166"/>
    <w:rsid w:val="00AC7F83"/>
    <w:rsid w:val="00B50940"/>
    <w:rsid w:val="00B72BED"/>
    <w:rsid w:val="00BA63F2"/>
    <w:rsid w:val="00C236D3"/>
    <w:rsid w:val="00C76EEA"/>
    <w:rsid w:val="00C94D43"/>
    <w:rsid w:val="00CB5EDB"/>
    <w:rsid w:val="00CC39FC"/>
    <w:rsid w:val="00CF4797"/>
    <w:rsid w:val="00D545E8"/>
    <w:rsid w:val="00DC050F"/>
    <w:rsid w:val="00DE5681"/>
    <w:rsid w:val="00E01CBC"/>
    <w:rsid w:val="00E314E0"/>
    <w:rsid w:val="00EA43EB"/>
    <w:rsid w:val="00EB4316"/>
    <w:rsid w:val="00EB7963"/>
    <w:rsid w:val="00F273AC"/>
    <w:rsid w:val="00F4191E"/>
    <w:rsid w:val="00F6573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07493"/>
  <w15:chartTrackingRefBased/>
  <w15:docId w15:val="{94E63061-1CE3-4E40-9EB9-FFE1702B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rsid w:val="009C79F8"/>
    <w:rPr>
      <w:sz w:val="24"/>
    </w:rPr>
  </w:style>
  <w:style w:type="paragraph" w:styleId="Tekstdymka">
    <w:name w:val="Balloon Text"/>
    <w:basedOn w:val="Normalny"/>
    <w:link w:val="TekstdymkaZnak"/>
    <w:rsid w:val="003C15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C1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4422</Words>
  <Characters>26538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Paulina Wierzba</dc:creator>
  <cp:keywords/>
  <dc:description/>
  <cp:lastModifiedBy>Paulina Wierzba</cp:lastModifiedBy>
  <cp:revision>2</cp:revision>
  <cp:lastPrinted>2020-05-25T10:59:00Z</cp:lastPrinted>
  <dcterms:created xsi:type="dcterms:W3CDTF">2020-05-25T11:11:00Z</dcterms:created>
  <dcterms:modified xsi:type="dcterms:W3CDTF">2020-05-25T11:11:00Z</dcterms:modified>
</cp:coreProperties>
</file>