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28659" w14:textId="77777777" w:rsidR="00854A38" w:rsidRDefault="00854A38" w:rsidP="00095B30">
      <w:pPr>
        <w:rPr>
          <w:b/>
          <w:bCs/>
          <w:sz w:val="24"/>
        </w:rPr>
      </w:pPr>
    </w:p>
    <w:p w14:paraId="1338C769" w14:textId="0D011941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0446B2C2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27446504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05E40833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181B336B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66904DC3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9040D07" w14:textId="521B4AD1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B15E3" w:rsidRPr="004B15E3">
        <w:rPr>
          <w:b/>
          <w:bCs/>
          <w:sz w:val="24"/>
        </w:rPr>
        <w:t>ZP/16/2020</w:t>
      </w:r>
      <w:r>
        <w:rPr>
          <w:sz w:val="24"/>
        </w:rPr>
        <w:tab/>
        <w:t xml:space="preserve"> </w:t>
      </w:r>
      <w:r w:rsidR="004B15E3" w:rsidRPr="004B15E3">
        <w:rPr>
          <w:sz w:val="24"/>
        </w:rPr>
        <w:t>Kraków</w:t>
      </w:r>
      <w:r>
        <w:rPr>
          <w:sz w:val="24"/>
        </w:rPr>
        <w:t xml:space="preserve"> dnia: </w:t>
      </w:r>
      <w:r w:rsidR="004B15E3" w:rsidRPr="004B15E3">
        <w:rPr>
          <w:sz w:val="24"/>
        </w:rPr>
        <w:t>2020-05-</w:t>
      </w:r>
      <w:r w:rsidR="00AC4415">
        <w:rPr>
          <w:sz w:val="24"/>
        </w:rPr>
        <w:t>25</w:t>
      </w:r>
    </w:p>
    <w:p w14:paraId="3B74A18E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66A087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93EEF6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434710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0D09CF50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C47E4">
        <w:rPr>
          <w:rFonts w:ascii="Times New Roman" w:hAnsi="Times New Roman"/>
        </w:rPr>
        <w:t>-9</w:t>
      </w:r>
    </w:p>
    <w:p w14:paraId="4C62E0C4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0855A718" w14:textId="73590192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B15E3" w:rsidRPr="004B15E3">
        <w:rPr>
          <w:sz w:val="24"/>
        </w:rPr>
        <w:t>2020-05-15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4B15E3" w:rsidRPr="004B15E3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4B15E3" w:rsidRPr="004B15E3">
        <w:rPr>
          <w:b/>
          <w:sz w:val="24"/>
        </w:rPr>
        <w:t>Zakup i dostawa produktów farmaceutycznych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389E4297" w14:textId="77777777" w:rsidR="00854A38" w:rsidRDefault="00854A38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58F80475" w14:textId="77777777" w:rsidR="004B15E3" w:rsidRPr="004B15E3" w:rsidRDefault="004B15E3" w:rsidP="00095B30">
      <w:pPr>
        <w:pStyle w:val="Tekstpodstawowywcity3"/>
        <w:spacing w:line="240" w:lineRule="auto"/>
        <w:ind w:firstLine="0"/>
        <w:rPr>
          <w:sz w:val="24"/>
        </w:rPr>
      </w:pPr>
      <w:r w:rsidRPr="004B15E3">
        <w:rPr>
          <w:sz w:val="24"/>
        </w:rPr>
        <w:t>Dotyczy Pakietu nr 1 poz. 1</w:t>
      </w:r>
    </w:p>
    <w:p w14:paraId="3DCFD3F2" w14:textId="77777777" w:rsidR="004B15E3" w:rsidRDefault="004B15E3" w:rsidP="000610E3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4B15E3">
        <w:rPr>
          <w:sz w:val="24"/>
        </w:rPr>
        <w:t>Czy Zamawiający dopuści produkt leczniczy w opakowaniu x 10 szt. z przeliczeniem ilości?</w:t>
      </w:r>
    </w:p>
    <w:p w14:paraId="6902C3C7" w14:textId="6F87B806" w:rsidR="000610E3" w:rsidRPr="00CC0578" w:rsidRDefault="000610E3" w:rsidP="000610E3">
      <w:pPr>
        <w:pStyle w:val="Tekstpodstawowywcity3"/>
        <w:spacing w:line="240" w:lineRule="auto"/>
        <w:ind w:left="1065"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F58A5">
        <w:rPr>
          <w:b/>
          <w:sz w:val="24"/>
        </w:rPr>
        <w:t xml:space="preserve"> Zgodnie z SIWZ.</w:t>
      </w:r>
    </w:p>
    <w:p w14:paraId="2A1D9378" w14:textId="77777777" w:rsidR="000610E3" w:rsidRPr="004B15E3" w:rsidRDefault="000610E3" w:rsidP="000610E3">
      <w:pPr>
        <w:pStyle w:val="Tekstpodstawowywcity3"/>
        <w:spacing w:line="240" w:lineRule="auto"/>
        <w:ind w:left="1065" w:firstLine="0"/>
        <w:rPr>
          <w:sz w:val="24"/>
        </w:rPr>
      </w:pPr>
    </w:p>
    <w:p w14:paraId="4BAF24D4" w14:textId="77777777" w:rsidR="004B15E3" w:rsidRPr="004B15E3" w:rsidRDefault="004B15E3" w:rsidP="00095B30">
      <w:pPr>
        <w:pStyle w:val="Tekstpodstawowywcity3"/>
        <w:spacing w:line="240" w:lineRule="auto"/>
        <w:ind w:firstLine="0"/>
        <w:rPr>
          <w:sz w:val="24"/>
        </w:rPr>
      </w:pPr>
      <w:r w:rsidRPr="004B15E3">
        <w:rPr>
          <w:sz w:val="24"/>
        </w:rPr>
        <w:t>Dotyczy Pakietu nr 2 poz. 4</w:t>
      </w:r>
    </w:p>
    <w:p w14:paraId="1924C8BD" w14:textId="77777777" w:rsidR="004B15E3" w:rsidRDefault="004B15E3" w:rsidP="000610E3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4B15E3">
        <w:rPr>
          <w:sz w:val="24"/>
        </w:rPr>
        <w:t>Czy Zamawiający dopuści produkt leczniczy w opakowaniu x 10 szt. z przeliczeniem ilości?</w:t>
      </w:r>
    </w:p>
    <w:p w14:paraId="3335A778" w14:textId="4DC735E9" w:rsidR="000610E3" w:rsidRPr="00CC0578" w:rsidRDefault="000610E3" w:rsidP="000610E3">
      <w:pPr>
        <w:pStyle w:val="Tekstpodstawowywcity3"/>
        <w:spacing w:line="240" w:lineRule="auto"/>
        <w:ind w:left="1065"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F58A5">
        <w:rPr>
          <w:b/>
          <w:sz w:val="24"/>
        </w:rPr>
        <w:t xml:space="preserve"> Zgodnie z SIWZ.</w:t>
      </w:r>
    </w:p>
    <w:p w14:paraId="2C6671E6" w14:textId="77777777" w:rsidR="000610E3" w:rsidRPr="004B15E3" w:rsidRDefault="000610E3" w:rsidP="000610E3">
      <w:pPr>
        <w:pStyle w:val="Tekstpodstawowywcity3"/>
        <w:spacing w:line="240" w:lineRule="auto"/>
        <w:ind w:left="1065" w:firstLine="0"/>
        <w:rPr>
          <w:sz w:val="24"/>
        </w:rPr>
      </w:pPr>
    </w:p>
    <w:p w14:paraId="712C4D15" w14:textId="77777777" w:rsidR="004B15E3" w:rsidRDefault="004B15E3" w:rsidP="000610E3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4B15E3">
        <w:rPr>
          <w:sz w:val="24"/>
        </w:rPr>
        <w:t>Czy w celu minimalizacji kosztów użytkowania Zamawiający wymaga opakowania wyposażonego w dwa oddzielne sterylne porty nie wymagające dezynfekcji przed pierwszym użyciem?</w:t>
      </w:r>
    </w:p>
    <w:p w14:paraId="4B96183D" w14:textId="385E4D6E" w:rsidR="000610E3" w:rsidRPr="00CC0578" w:rsidRDefault="000610E3" w:rsidP="000610E3">
      <w:pPr>
        <w:pStyle w:val="Tekstpodstawowywcity3"/>
        <w:spacing w:line="240" w:lineRule="auto"/>
        <w:ind w:left="1065"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F58A5">
        <w:rPr>
          <w:b/>
          <w:sz w:val="24"/>
        </w:rPr>
        <w:t xml:space="preserve"> Zamawiający dopuszcza nie wymaga. </w:t>
      </w:r>
    </w:p>
    <w:p w14:paraId="582CAE81" w14:textId="77777777" w:rsidR="000610E3" w:rsidRPr="004B15E3" w:rsidRDefault="000610E3" w:rsidP="000610E3">
      <w:pPr>
        <w:pStyle w:val="Tekstpodstawowywcity3"/>
        <w:spacing w:line="240" w:lineRule="auto"/>
        <w:ind w:left="1065" w:firstLine="0"/>
        <w:rPr>
          <w:sz w:val="24"/>
        </w:rPr>
      </w:pPr>
    </w:p>
    <w:p w14:paraId="452F7C9B" w14:textId="77777777" w:rsidR="004B15E3" w:rsidRPr="004B15E3" w:rsidRDefault="004B15E3" w:rsidP="00095B30">
      <w:pPr>
        <w:pStyle w:val="Tekstpodstawowywcity3"/>
        <w:spacing w:line="240" w:lineRule="auto"/>
        <w:ind w:firstLine="0"/>
        <w:rPr>
          <w:sz w:val="24"/>
        </w:rPr>
      </w:pPr>
      <w:r w:rsidRPr="004B15E3">
        <w:rPr>
          <w:sz w:val="24"/>
        </w:rPr>
        <w:t>Dotyczy Pakietu nr 7 poz. 1</w:t>
      </w:r>
    </w:p>
    <w:p w14:paraId="49CC15CF" w14:textId="77777777" w:rsidR="004B15E3" w:rsidRDefault="004B15E3" w:rsidP="000610E3">
      <w:pPr>
        <w:pStyle w:val="Tekstpodstawowywcity3"/>
        <w:numPr>
          <w:ilvl w:val="0"/>
          <w:numId w:val="10"/>
        </w:numPr>
        <w:spacing w:line="240" w:lineRule="auto"/>
        <w:rPr>
          <w:sz w:val="24"/>
        </w:rPr>
      </w:pPr>
      <w:r w:rsidRPr="004B15E3">
        <w:rPr>
          <w:sz w:val="24"/>
        </w:rPr>
        <w:t>Czy Zamawiający dopuści produkt leczniczy w opakowaniu typu fiolka x 10 szt. z przeliczeniem ilości?</w:t>
      </w:r>
    </w:p>
    <w:p w14:paraId="356D7553" w14:textId="6306D993" w:rsidR="000610E3" w:rsidRPr="00CC0578" w:rsidRDefault="000610E3" w:rsidP="000610E3">
      <w:pPr>
        <w:pStyle w:val="Tekstpodstawowywcity3"/>
        <w:spacing w:line="240" w:lineRule="auto"/>
        <w:ind w:left="1065"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F58A5">
        <w:rPr>
          <w:b/>
          <w:sz w:val="24"/>
        </w:rPr>
        <w:t xml:space="preserve"> Zamawiający dopuszcza opakowanie typu fiolka. Ilości zgodn</w:t>
      </w:r>
      <w:r w:rsidR="00AC4415">
        <w:rPr>
          <w:b/>
          <w:sz w:val="24"/>
        </w:rPr>
        <w:t>i</w:t>
      </w:r>
      <w:r w:rsidR="00FF58A5">
        <w:rPr>
          <w:b/>
          <w:sz w:val="24"/>
        </w:rPr>
        <w:t xml:space="preserve">e </w:t>
      </w:r>
      <w:r w:rsidR="00AC4415">
        <w:rPr>
          <w:b/>
          <w:sz w:val="24"/>
        </w:rPr>
        <w:br/>
      </w:r>
      <w:r w:rsidR="00FF58A5">
        <w:rPr>
          <w:b/>
          <w:sz w:val="24"/>
        </w:rPr>
        <w:t>z SIWZ.</w:t>
      </w:r>
    </w:p>
    <w:p w14:paraId="433AC3CC" w14:textId="77777777" w:rsidR="000610E3" w:rsidRPr="004B15E3" w:rsidRDefault="000610E3" w:rsidP="000610E3">
      <w:pPr>
        <w:pStyle w:val="Tekstpodstawowywcity3"/>
        <w:spacing w:line="240" w:lineRule="auto"/>
        <w:ind w:left="1065" w:firstLine="0"/>
        <w:rPr>
          <w:sz w:val="24"/>
        </w:rPr>
      </w:pPr>
    </w:p>
    <w:p w14:paraId="4076505C" w14:textId="77777777" w:rsidR="004B15E3" w:rsidRPr="004B15E3" w:rsidRDefault="004B15E3" w:rsidP="00095B30">
      <w:pPr>
        <w:pStyle w:val="Tekstpodstawowywcity3"/>
        <w:spacing w:line="240" w:lineRule="auto"/>
        <w:ind w:firstLine="0"/>
        <w:rPr>
          <w:sz w:val="24"/>
        </w:rPr>
      </w:pPr>
      <w:r w:rsidRPr="004B15E3">
        <w:rPr>
          <w:sz w:val="24"/>
        </w:rPr>
        <w:t>Dotyczy Pakietu nr 7 poz. 2</w:t>
      </w:r>
    </w:p>
    <w:p w14:paraId="15F5BECE" w14:textId="1AE8FE5B" w:rsidR="004B15E3" w:rsidRDefault="004B15E3" w:rsidP="000610E3">
      <w:pPr>
        <w:pStyle w:val="Tekstpodstawowywcity3"/>
        <w:numPr>
          <w:ilvl w:val="0"/>
          <w:numId w:val="11"/>
        </w:numPr>
        <w:spacing w:line="240" w:lineRule="auto"/>
        <w:rPr>
          <w:sz w:val="24"/>
        </w:rPr>
      </w:pPr>
      <w:r w:rsidRPr="004B15E3">
        <w:rPr>
          <w:sz w:val="24"/>
        </w:rPr>
        <w:t>Czy Zamawiający dopuści produkt leczniczy w opakowaniu x 10 szt. z przeliczeniem ilości?</w:t>
      </w:r>
      <w:r w:rsidR="00FF58A5">
        <w:rPr>
          <w:sz w:val="24"/>
        </w:rPr>
        <w:t xml:space="preserve"> </w:t>
      </w:r>
    </w:p>
    <w:p w14:paraId="0FA58F19" w14:textId="478097B9" w:rsidR="000610E3" w:rsidRPr="00CC0578" w:rsidRDefault="000610E3" w:rsidP="000610E3">
      <w:pPr>
        <w:pStyle w:val="Tekstpodstawowywcity3"/>
        <w:spacing w:line="240" w:lineRule="auto"/>
        <w:ind w:left="1065"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F58A5">
        <w:rPr>
          <w:b/>
          <w:sz w:val="24"/>
        </w:rPr>
        <w:t xml:space="preserve"> Zgodnie z SIWZ.</w:t>
      </w:r>
    </w:p>
    <w:p w14:paraId="5D6F76A4" w14:textId="77777777" w:rsidR="000610E3" w:rsidRPr="004B15E3" w:rsidRDefault="000610E3" w:rsidP="000610E3">
      <w:pPr>
        <w:pStyle w:val="Tekstpodstawowywcity3"/>
        <w:spacing w:line="240" w:lineRule="auto"/>
        <w:ind w:left="1065" w:firstLine="0"/>
        <w:rPr>
          <w:sz w:val="24"/>
        </w:rPr>
      </w:pPr>
    </w:p>
    <w:p w14:paraId="18275323" w14:textId="77777777" w:rsidR="004B15E3" w:rsidRDefault="004B15E3" w:rsidP="000610E3">
      <w:pPr>
        <w:pStyle w:val="Tekstpodstawowywcity3"/>
        <w:numPr>
          <w:ilvl w:val="0"/>
          <w:numId w:val="11"/>
        </w:numPr>
        <w:spacing w:line="240" w:lineRule="auto"/>
        <w:rPr>
          <w:sz w:val="24"/>
        </w:rPr>
      </w:pPr>
      <w:r w:rsidRPr="004B15E3">
        <w:rPr>
          <w:sz w:val="24"/>
        </w:rPr>
        <w:t>Czy w celu minimalizacji kosztów użytkowania Zamawiający wymaga opakowania wyposażonego w dwa oddzielne sterylne porty nie wymagające dezynfekcji przed pierwszym użyciem?</w:t>
      </w:r>
    </w:p>
    <w:p w14:paraId="37AD2C39" w14:textId="7C320DC2" w:rsidR="000610E3" w:rsidRPr="00CC0578" w:rsidRDefault="000610E3" w:rsidP="000610E3">
      <w:pPr>
        <w:pStyle w:val="Tekstpodstawowywcity3"/>
        <w:spacing w:line="240" w:lineRule="auto"/>
        <w:ind w:left="1065"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F58A5">
        <w:rPr>
          <w:b/>
          <w:sz w:val="24"/>
        </w:rPr>
        <w:t xml:space="preserve"> Zamawiający dopuszcza, nie wymaga.</w:t>
      </w:r>
    </w:p>
    <w:p w14:paraId="09865DA1" w14:textId="77777777" w:rsidR="000610E3" w:rsidRPr="004B15E3" w:rsidRDefault="000610E3" w:rsidP="000610E3">
      <w:pPr>
        <w:pStyle w:val="Tekstpodstawowywcity3"/>
        <w:spacing w:line="240" w:lineRule="auto"/>
        <w:ind w:left="1065" w:firstLine="0"/>
        <w:rPr>
          <w:sz w:val="24"/>
        </w:rPr>
      </w:pPr>
    </w:p>
    <w:p w14:paraId="02C29194" w14:textId="77777777" w:rsidR="004B15E3" w:rsidRPr="004B15E3" w:rsidRDefault="004B15E3" w:rsidP="00095B30">
      <w:pPr>
        <w:pStyle w:val="Tekstpodstawowywcity3"/>
        <w:spacing w:line="240" w:lineRule="auto"/>
        <w:ind w:firstLine="0"/>
        <w:rPr>
          <w:sz w:val="24"/>
        </w:rPr>
      </w:pPr>
      <w:r w:rsidRPr="004B15E3">
        <w:rPr>
          <w:sz w:val="24"/>
        </w:rPr>
        <w:t>Dotyczy Pakietu nr 18 poz. 15</w:t>
      </w:r>
    </w:p>
    <w:p w14:paraId="7D57950E" w14:textId="77777777" w:rsidR="004B15E3" w:rsidRDefault="004B15E3" w:rsidP="000610E3">
      <w:pPr>
        <w:pStyle w:val="Tekstpodstawowywcity3"/>
        <w:numPr>
          <w:ilvl w:val="0"/>
          <w:numId w:val="12"/>
        </w:numPr>
        <w:spacing w:line="240" w:lineRule="auto"/>
        <w:rPr>
          <w:sz w:val="24"/>
        </w:rPr>
      </w:pPr>
      <w:r w:rsidRPr="004B15E3">
        <w:rPr>
          <w:sz w:val="24"/>
        </w:rPr>
        <w:t>Czy Zamawiający dopuści produkt leczniczy w opakowaniu typu ampułka x 20 szt. z przeliczeniem ilości?</w:t>
      </w:r>
    </w:p>
    <w:p w14:paraId="23FE466E" w14:textId="18D5C5C1" w:rsidR="000610E3" w:rsidRPr="00CC0578" w:rsidRDefault="000610E3" w:rsidP="000610E3">
      <w:pPr>
        <w:pStyle w:val="Tekstpodstawowywcity3"/>
        <w:spacing w:line="240" w:lineRule="auto"/>
        <w:ind w:left="357" w:firstLine="708"/>
        <w:rPr>
          <w:b/>
          <w:sz w:val="24"/>
        </w:rPr>
      </w:pPr>
      <w:r w:rsidRPr="00CC0578">
        <w:rPr>
          <w:b/>
          <w:sz w:val="24"/>
        </w:rPr>
        <w:t>Odpowiedź:</w:t>
      </w:r>
      <w:r w:rsidR="00FF58A5">
        <w:rPr>
          <w:b/>
          <w:sz w:val="24"/>
        </w:rPr>
        <w:t xml:space="preserve"> Zamawiający dopuszcza opakowanie typu ampułka. Ilości zgodn</w:t>
      </w:r>
      <w:r w:rsidR="00AC4415">
        <w:rPr>
          <w:b/>
          <w:sz w:val="24"/>
        </w:rPr>
        <w:t>i</w:t>
      </w:r>
      <w:r w:rsidR="00FF58A5">
        <w:rPr>
          <w:b/>
          <w:sz w:val="24"/>
        </w:rPr>
        <w:t>e z SIWZ.</w:t>
      </w:r>
    </w:p>
    <w:p w14:paraId="6CE0BC9B" w14:textId="77777777" w:rsidR="000610E3" w:rsidRPr="004B15E3" w:rsidRDefault="000610E3" w:rsidP="000610E3">
      <w:pPr>
        <w:pStyle w:val="Tekstpodstawowywcity3"/>
        <w:spacing w:line="240" w:lineRule="auto"/>
        <w:ind w:left="1065" w:firstLine="0"/>
        <w:rPr>
          <w:sz w:val="24"/>
        </w:rPr>
      </w:pPr>
    </w:p>
    <w:p w14:paraId="04B06D90" w14:textId="77777777" w:rsidR="004B15E3" w:rsidRPr="004B15E3" w:rsidRDefault="004B15E3" w:rsidP="00095B30">
      <w:pPr>
        <w:pStyle w:val="Tekstpodstawowywcity3"/>
        <w:spacing w:line="240" w:lineRule="auto"/>
        <w:ind w:firstLine="0"/>
        <w:rPr>
          <w:sz w:val="24"/>
        </w:rPr>
      </w:pPr>
      <w:r w:rsidRPr="004B15E3">
        <w:rPr>
          <w:sz w:val="24"/>
        </w:rPr>
        <w:t>2.</w:t>
      </w:r>
      <w:r w:rsidRPr="004B15E3">
        <w:rPr>
          <w:sz w:val="24"/>
        </w:rPr>
        <w:tab/>
        <w:t>Czy Zamawiający wyrazi zgodę na wydzielenie z Pakietu nr 18 pozycji 15, co pozwoli na przystąpienie do nowoutworzonego pakietu większej ilości Oferentów, a co za tym idzie uzyskanie niższej cenowo oferty?</w:t>
      </w:r>
    </w:p>
    <w:p w14:paraId="7F67EC79" w14:textId="32120151" w:rsidR="000610E3" w:rsidRPr="000610E3" w:rsidRDefault="000610E3" w:rsidP="000610E3">
      <w:pPr>
        <w:pStyle w:val="Tekstpodstawowywcity3"/>
        <w:rPr>
          <w:b/>
          <w:sz w:val="24"/>
        </w:rPr>
      </w:pPr>
      <w:r w:rsidRPr="000610E3">
        <w:rPr>
          <w:b/>
          <w:sz w:val="24"/>
        </w:rPr>
        <w:t>Odpowiedź:</w:t>
      </w:r>
      <w:r w:rsidR="00FF58A5">
        <w:rPr>
          <w:b/>
          <w:sz w:val="24"/>
        </w:rPr>
        <w:t xml:space="preserve"> Zgodnie z SIWZ.</w:t>
      </w:r>
    </w:p>
    <w:p w14:paraId="50E7E2E1" w14:textId="77777777" w:rsidR="004B15E3" w:rsidRPr="004B15E3" w:rsidRDefault="004B15E3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6AF7B491" w14:textId="77777777" w:rsidR="004B15E3" w:rsidRPr="004B15E3" w:rsidRDefault="004B15E3" w:rsidP="00095B30">
      <w:pPr>
        <w:pStyle w:val="Tekstpodstawowywcity3"/>
        <w:spacing w:line="240" w:lineRule="auto"/>
        <w:ind w:firstLine="0"/>
        <w:rPr>
          <w:sz w:val="24"/>
        </w:rPr>
      </w:pPr>
      <w:r w:rsidRPr="004B15E3">
        <w:rPr>
          <w:sz w:val="24"/>
        </w:rPr>
        <w:t>Dotyczy Pakietu nr 21 poz. 1</w:t>
      </w:r>
    </w:p>
    <w:p w14:paraId="3BD70EEB" w14:textId="77777777" w:rsidR="004B15E3" w:rsidRDefault="004B15E3" w:rsidP="000610E3">
      <w:pPr>
        <w:pStyle w:val="Tekstpodstawowywcity3"/>
        <w:numPr>
          <w:ilvl w:val="0"/>
          <w:numId w:val="13"/>
        </w:numPr>
        <w:spacing w:line="240" w:lineRule="auto"/>
        <w:rPr>
          <w:sz w:val="24"/>
        </w:rPr>
      </w:pPr>
      <w:r w:rsidRPr="004B15E3">
        <w:rPr>
          <w:sz w:val="24"/>
        </w:rPr>
        <w:t>Czy Zamawiający dopuści produkt leczniczy w opakowaniu x 10 szt. z przeliczeniem ilości?</w:t>
      </w:r>
    </w:p>
    <w:p w14:paraId="44642B1B" w14:textId="677C2A58" w:rsidR="000610E3" w:rsidRPr="00CC0578" w:rsidRDefault="000610E3" w:rsidP="000610E3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F58A5">
        <w:rPr>
          <w:b/>
          <w:sz w:val="24"/>
        </w:rPr>
        <w:t xml:space="preserve"> Zgodnie z SIWZ.</w:t>
      </w:r>
    </w:p>
    <w:p w14:paraId="51D68D90" w14:textId="77777777" w:rsidR="000610E3" w:rsidRPr="004B15E3" w:rsidRDefault="000610E3" w:rsidP="000610E3">
      <w:pPr>
        <w:pStyle w:val="Tekstpodstawowywcity3"/>
        <w:spacing w:line="240" w:lineRule="auto"/>
        <w:ind w:left="1065" w:firstLine="0"/>
        <w:rPr>
          <w:sz w:val="24"/>
        </w:rPr>
      </w:pPr>
    </w:p>
    <w:p w14:paraId="2F01B697" w14:textId="77777777" w:rsidR="004B15E3" w:rsidRPr="004B15E3" w:rsidRDefault="004B15E3" w:rsidP="00095B30">
      <w:pPr>
        <w:pStyle w:val="Tekstpodstawowywcity3"/>
        <w:spacing w:line="240" w:lineRule="auto"/>
        <w:ind w:firstLine="0"/>
        <w:rPr>
          <w:sz w:val="24"/>
        </w:rPr>
      </w:pPr>
      <w:r w:rsidRPr="004B15E3">
        <w:rPr>
          <w:sz w:val="24"/>
        </w:rPr>
        <w:t>Dotyczy Pakietu nr 21 poz. 2</w:t>
      </w:r>
    </w:p>
    <w:p w14:paraId="6FC67A32" w14:textId="77777777" w:rsidR="004B15E3" w:rsidRDefault="004B15E3" w:rsidP="000610E3">
      <w:pPr>
        <w:pStyle w:val="Tekstpodstawowywcity3"/>
        <w:numPr>
          <w:ilvl w:val="0"/>
          <w:numId w:val="14"/>
        </w:numPr>
        <w:spacing w:line="240" w:lineRule="auto"/>
        <w:rPr>
          <w:sz w:val="24"/>
        </w:rPr>
      </w:pPr>
      <w:r w:rsidRPr="004B15E3">
        <w:rPr>
          <w:sz w:val="24"/>
        </w:rPr>
        <w:t>Czy Zamawiający dopuści produkt leczniczy w opakowaniu x 5 szt. z przeliczeniem ilości?</w:t>
      </w:r>
    </w:p>
    <w:p w14:paraId="2C4ACAF9" w14:textId="6B0766CB" w:rsidR="000610E3" w:rsidRPr="00CC0578" w:rsidRDefault="000610E3" w:rsidP="000610E3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F58A5">
        <w:rPr>
          <w:b/>
          <w:sz w:val="24"/>
        </w:rPr>
        <w:t xml:space="preserve"> Zgodnie z SIWZ.</w:t>
      </w:r>
    </w:p>
    <w:p w14:paraId="4C598135" w14:textId="77777777" w:rsidR="000610E3" w:rsidRPr="004B15E3" w:rsidRDefault="000610E3" w:rsidP="000610E3">
      <w:pPr>
        <w:pStyle w:val="Tekstpodstawowywcity3"/>
        <w:spacing w:line="240" w:lineRule="auto"/>
        <w:ind w:left="1065" w:firstLine="0"/>
        <w:rPr>
          <w:sz w:val="24"/>
        </w:rPr>
      </w:pPr>
    </w:p>
    <w:p w14:paraId="20BEA46C" w14:textId="77777777" w:rsidR="004B15E3" w:rsidRDefault="004B15E3" w:rsidP="000610E3">
      <w:pPr>
        <w:pStyle w:val="Tekstpodstawowywcity3"/>
        <w:numPr>
          <w:ilvl w:val="0"/>
          <w:numId w:val="14"/>
        </w:numPr>
        <w:spacing w:line="240" w:lineRule="auto"/>
        <w:rPr>
          <w:sz w:val="24"/>
        </w:rPr>
      </w:pPr>
      <w:r w:rsidRPr="004B15E3">
        <w:rPr>
          <w:sz w:val="24"/>
        </w:rPr>
        <w:t xml:space="preserve">Czy Zamawiający wymaga potwierdzonej w treści Charakterystyki Produktu Leczniczego chemicznej i fizycznej stabilności roztworu po rozcieńczeniu w 0,9% roztworze sodu chlorku, roztworze </w:t>
      </w:r>
      <w:proofErr w:type="spellStart"/>
      <w:r w:rsidRPr="004B15E3">
        <w:rPr>
          <w:sz w:val="24"/>
        </w:rPr>
        <w:t>Ringera</w:t>
      </w:r>
      <w:proofErr w:type="spellEnd"/>
      <w:r w:rsidRPr="004B15E3">
        <w:rPr>
          <w:sz w:val="24"/>
        </w:rPr>
        <w:t xml:space="preserve"> z mleczanami i 5% roztworze glukozy przez 48 godzin w temperaturze pokojowej?</w:t>
      </w:r>
    </w:p>
    <w:p w14:paraId="4CB698BA" w14:textId="7951675D" w:rsidR="000610E3" w:rsidRPr="00CC0578" w:rsidRDefault="000610E3" w:rsidP="000610E3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F58A5">
        <w:rPr>
          <w:b/>
          <w:sz w:val="24"/>
        </w:rPr>
        <w:t xml:space="preserve"> Zamawiający dopuszcza, nie wymaga.</w:t>
      </w:r>
    </w:p>
    <w:p w14:paraId="140DFB14" w14:textId="77777777" w:rsidR="000610E3" w:rsidRPr="004B15E3" w:rsidRDefault="000610E3" w:rsidP="000610E3">
      <w:pPr>
        <w:pStyle w:val="Tekstpodstawowywcity3"/>
        <w:spacing w:line="240" w:lineRule="auto"/>
        <w:ind w:left="1065" w:firstLine="0"/>
        <w:rPr>
          <w:sz w:val="24"/>
        </w:rPr>
      </w:pPr>
    </w:p>
    <w:p w14:paraId="7765EA21" w14:textId="77777777" w:rsidR="004B15E3" w:rsidRPr="004B15E3" w:rsidRDefault="004B15E3" w:rsidP="00095B30">
      <w:pPr>
        <w:pStyle w:val="Tekstpodstawowywcity3"/>
        <w:spacing w:line="240" w:lineRule="auto"/>
        <w:ind w:firstLine="0"/>
        <w:rPr>
          <w:sz w:val="24"/>
        </w:rPr>
      </w:pPr>
      <w:r w:rsidRPr="004B15E3">
        <w:rPr>
          <w:sz w:val="24"/>
        </w:rPr>
        <w:t>Dotyczy Pakietu nr 22 poz. 1, 2</w:t>
      </w:r>
    </w:p>
    <w:p w14:paraId="1BD3F937" w14:textId="77777777" w:rsidR="004B15E3" w:rsidRDefault="004B15E3" w:rsidP="000610E3">
      <w:pPr>
        <w:pStyle w:val="Tekstpodstawowywcity3"/>
        <w:numPr>
          <w:ilvl w:val="0"/>
          <w:numId w:val="15"/>
        </w:numPr>
        <w:spacing w:line="240" w:lineRule="auto"/>
        <w:rPr>
          <w:sz w:val="24"/>
        </w:rPr>
      </w:pPr>
      <w:r w:rsidRPr="004B15E3">
        <w:rPr>
          <w:sz w:val="24"/>
        </w:rPr>
        <w:t>Czy Zamawiający dopuści produkt leczniczy w opakowaniu x 10 szt. z przeliczeniem ilości?</w:t>
      </w:r>
    </w:p>
    <w:p w14:paraId="2E0C64F6" w14:textId="771C47A9" w:rsidR="000610E3" w:rsidRPr="00CC0578" w:rsidRDefault="000610E3" w:rsidP="000610E3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F58A5">
        <w:rPr>
          <w:b/>
          <w:sz w:val="24"/>
        </w:rPr>
        <w:t xml:space="preserve"> Zgodnie z SIWZ.</w:t>
      </w:r>
    </w:p>
    <w:p w14:paraId="2C89EAC4" w14:textId="77777777" w:rsidR="000610E3" w:rsidRPr="004B15E3" w:rsidRDefault="000610E3" w:rsidP="000610E3">
      <w:pPr>
        <w:pStyle w:val="Tekstpodstawowywcity3"/>
        <w:spacing w:line="240" w:lineRule="auto"/>
        <w:ind w:left="360" w:firstLine="0"/>
        <w:rPr>
          <w:sz w:val="24"/>
        </w:rPr>
      </w:pPr>
    </w:p>
    <w:p w14:paraId="420019ED" w14:textId="77777777" w:rsidR="004B15E3" w:rsidRPr="004B15E3" w:rsidRDefault="004B15E3" w:rsidP="00095B30">
      <w:pPr>
        <w:pStyle w:val="Tekstpodstawowywcity3"/>
        <w:spacing w:line="240" w:lineRule="auto"/>
        <w:ind w:firstLine="0"/>
        <w:rPr>
          <w:sz w:val="24"/>
        </w:rPr>
      </w:pPr>
      <w:r w:rsidRPr="004B15E3">
        <w:rPr>
          <w:sz w:val="24"/>
        </w:rPr>
        <w:t>Dotyczy Pakietu nr 24 poz. 7</w:t>
      </w:r>
    </w:p>
    <w:p w14:paraId="18EF5FD5" w14:textId="77777777" w:rsidR="004B15E3" w:rsidRDefault="004B15E3" w:rsidP="000610E3">
      <w:pPr>
        <w:pStyle w:val="Tekstpodstawowywcity3"/>
        <w:numPr>
          <w:ilvl w:val="0"/>
          <w:numId w:val="16"/>
        </w:numPr>
        <w:spacing w:line="240" w:lineRule="auto"/>
        <w:rPr>
          <w:sz w:val="24"/>
        </w:rPr>
      </w:pPr>
      <w:r w:rsidRPr="004B15E3">
        <w:rPr>
          <w:sz w:val="24"/>
        </w:rPr>
        <w:t>Czy Zamawiający dopuści produkt leczniczy w opakowaniu x 10 szt. z przeliczeniem ilości?</w:t>
      </w:r>
    </w:p>
    <w:p w14:paraId="323C33D7" w14:textId="281046CC" w:rsidR="000610E3" w:rsidRPr="00CC0578" w:rsidRDefault="000610E3" w:rsidP="000610E3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F58A5">
        <w:rPr>
          <w:b/>
          <w:sz w:val="24"/>
        </w:rPr>
        <w:t xml:space="preserve"> Zgodnie z SIWZ.</w:t>
      </w:r>
    </w:p>
    <w:p w14:paraId="4A9D8131" w14:textId="77777777" w:rsidR="000610E3" w:rsidRPr="004B15E3" w:rsidRDefault="000610E3" w:rsidP="000610E3">
      <w:pPr>
        <w:pStyle w:val="Tekstpodstawowywcity3"/>
        <w:spacing w:line="240" w:lineRule="auto"/>
        <w:ind w:firstLine="0"/>
        <w:rPr>
          <w:sz w:val="24"/>
        </w:rPr>
      </w:pPr>
    </w:p>
    <w:p w14:paraId="17721696" w14:textId="77777777" w:rsidR="004B15E3" w:rsidRDefault="004B15E3" w:rsidP="000610E3">
      <w:pPr>
        <w:pStyle w:val="Tekstpodstawowywcity3"/>
        <w:numPr>
          <w:ilvl w:val="0"/>
          <w:numId w:val="16"/>
        </w:numPr>
        <w:spacing w:line="240" w:lineRule="auto"/>
        <w:rPr>
          <w:sz w:val="24"/>
        </w:rPr>
      </w:pPr>
      <w:r w:rsidRPr="004B15E3">
        <w:rPr>
          <w:sz w:val="24"/>
        </w:rPr>
        <w:t>Czy Zamawiający wyrazi zgodę na wydzielenie z Pakietu nr 24 pozycji 7, co pozwoli na przystąpienie do nowoutworzonego pakietu większej ilości Oferentów, a co za tym idzie uzyskanie niższej cenowo oferty?</w:t>
      </w:r>
    </w:p>
    <w:p w14:paraId="0ED92D8B" w14:textId="00F9E883" w:rsidR="000610E3" w:rsidRPr="00CC0578" w:rsidRDefault="000610E3" w:rsidP="000610E3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F58A5">
        <w:rPr>
          <w:b/>
          <w:sz w:val="24"/>
        </w:rPr>
        <w:t xml:space="preserve"> Zgodnie z SIWZ.</w:t>
      </w:r>
    </w:p>
    <w:p w14:paraId="3CB4F80D" w14:textId="77777777" w:rsidR="000610E3" w:rsidRPr="004B15E3" w:rsidRDefault="000610E3" w:rsidP="000610E3">
      <w:pPr>
        <w:pStyle w:val="Tekstpodstawowywcity3"/>
        <w:spacing w:line="240" w:lineRule="auto"/>
        <w:ind w:firstLine="0"/>
        <w:rPr>
          <w:sz w:val="24"/>
        </w:rPr>
      </w:pPr>
    </w:p>
    <w:p w14:paraId="059CDA4D" w14:textId="77777777" w:rsidR="004B15E3" w:rsidRPr="004B15E3" w:rsidRDefault="004B15E3" w:rsidP="00095B30">
      <w:pPr>
        <w:pStyle w:val="Tekstpodstawowywcity3"/>
        <w:spacing w:line="240" w:lineRule="auto"/>
        <w:ind w:firstLine="0"/>
        <w:rPr>
          <w:sz w:val="24"/>
        </w:rPr>
      </w:pPr>
      <w:r w:rsidRPr="004B15E3">
        <w:rPr>
          <w:sz w:val="24"/>
        </w:rPr>
        <w:t>Dotyczy § 4 ustęp 1 umowy</w:t>
      </w:r>
    </w:p>
    <w:p w14:paraId="6D6F6BB3" w14:textId="77777777" w:rsidR="004B15E3" w:rsidRDefault="004B15E3" w:rsidP="000610E3">
      <w:pPr>
        <w:pStyle w:val="Tekstpodstawowywcity3"/>
        <w:numPr>
          <w:ilvl w:val="0"/>
          <w:numId w:val="17"/>
        </w:numPr>
        <w:spacing w:line="240" w:lineRule="auto"/>
        <w:rPr>
          <w:sz w:val="24"/>
        </w:rPr>
      </w:pPr>
      <w:r w:rsidRPr="004B15E3">
        <w:rPr>
          <w:sz w:val="24"/>
        </w:rPr>
        <w:t>Czy Zamawiający wyrazi zgodę na realizację zamówienia w trybie "na ratunek" w ciągu 24 godzin w dni robocze, od poniedziałku do piątku, od złożenia zamówienia?</w:t>
      </w:r>
    </w:p>
    <w:p w14:paraId="6683A6EA" w14:textId="4E1F24D1" w:rsidR="000610E3" w:rsidRPr="00CC0578" w:rsidRDefault="000610E3" w:rsidP="000610E3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F58A5">
        <w:rPr>
          <w:b/>
          <w:sz w:val="24"/>
        </w:rPr>
        <w:t xml:space="preserve"> Zgodnie z SIWZ. </w:t>
      </w:r>
    </w:p>
    <w:p w14:paraId="63A746A2" w14:textId="77777777" w:rsidR="000610E3" w:rsidRPr="004B15E3" w:rsidRDefault="000610E3" w:rsidP="000610E3">
      <w:pPr>
        <w:pStyle w:val="Tekstpodstawowywcity3"/>
        <w:spacing w:line="240" w:lineRule="auto"/>
        <w:ind w:left="360" w:firstLine="0"/>
        <w:rPr>
          <w:sz w:val="24"/>
        </w:rPr>
      </w:pPr>
    </w:p>
    <w:p w14:paraId="234D96B6" w14:textId="77777777" w:rsidR="004B15E3" w:rsidRPr="004B15E3" w:rsidRDefault="004B15E3" w:rsidP="00095B30">
      <w:pPr>
        <w:pStyle w:val="Tekstpodstawowywcity3"/>
        <w:spacing w:line="240" w:lineRule="auto"/>
        <w:ind w:firstLine="0"/>
        <w:rPr>
          <w:sz w:val="24"/>
        </w:rPr>
      </w:pPr>
      <w:r w:rsidRPr="004B15E3">
        <w:rPr>
          <w:sz w:val="24"/>
        </w:rPr>
        <w:t>Dotyczy § 7 ustęp 3 umowy</w:t>
      </w:r>
    </w:p>
    <w:p w14:paraId="729B8022" w14:textId="77777777" w:rsidR="006D4AB3" w:rsidRDefault="004B15E3" w:rsidP="00095B30">
      <w:pPr>
        <w:pStyle w:val="Tekstpodstawowywcity3"/>
        <w:spacing w:line="240" w:lineRule="auto"/>
        <w:ind w:firstLine="0"/>
        <w:rPr>
          <w:sz w:val="24"/>
        </w:rPr>
      </w:pPr>
      <w:r w:rsidRPr="004B15E3">
        <w:rPr>
          <w:sz w:val="24"/>
        </w:rPr>
        <w:lastRenderedPageBreak/>
        <w:t>1.</w:t>
      </w:r>
      <w:r w:rsidRPr="004B15E3">
        <w:rPr>
          <w:sz w:val="24"/>
        </w:rPr>
        <w:tab/>
        <w:t>Czy Zamawiający wydłuży termin do rozpatrzenia reklamacji przez Wykonawcę do 14 dni roboczych? Zgłoszona reklamacja wymaga rozpatrzenia z uwzględnieniem i tu np. wyjaśnień firmy kurierskiej dostarczającej leki bądź zbadania jakościowo wadliwego towaru, a następnie (przy uwzględnieniu reklamacji) dostarczenia towaru. Wykonanie tego w krótszym czasie jest niemożliwe?</w:t>
      </w:r>
    </w:p>
    <w:p w14:paraId="528F8526" w14:textId="77777777"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14:paraId="66F3D2C0" w14:textId="4F97E119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bookmarkStart w:id="0" w:name="_Hlk40867528"/>
      <w:r w:rsidRPr="00CC0578">
        <w:rPr>
          <w:b/>
          <w:sz w:val="24"/>
        </w:rPr>
        <w:t>Odpowiedź:</w:t>
      </w:r>
      <w:r w:rsidR="00AC4415">
        <w:rPr>
          <w:b/>
          <w:sz w:val="24"/>
        </w:rPr>
        <w:t xml:space="preserve"> Zgodnie z SIWZ.</w:t>
      </w:r>
      <w:bookmarkStart w:id="1" w:name="_GoBack"/>
      <w:bookmarkEnd w:id="1"/>
    </w:p>
    <w:bookmarkEnd w:id="0"/>
    <w:p w14:paraId="32E908AF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30FF01DC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41F7180F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3F62C7B3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4B93E61C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03EF8FF9" w14:textId="389A2A61" w:rsidR="00095B30" w:rsidRDefault="00AC4415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 xml:space="preserve">Zastępca </w:t>
      </w:r>
      <w:r w:rsidR="00095B30">
        <w:rPr>
          <w:sz w:val="24"/>
        </w:rPr>
        <w:t>Przewodnicząc</w:t>
      </w:r>
      <w:r>
        <w:rPr>
          <w:sz w:val="24"/>
        </w:rPr>
        <w:t>ego</w:t>
      </w:r>
      <w:r w:rsidR="00095B30">
        <w:rPr>
          <w:sz w:val="24"/>
        </w:rPr>
        <w:t xml:space="preserve"> Komisji Przetargowej</w:t>
      </w:r>
    </w:p>
    <w:p w14:paraId="18730818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100A42E2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74B49A7C" w14:textId="076F4DCD" w:rsidR="006D4AB3" w:rsidRDefault="004B15E3" w:rsidP="00A65EBE">
      <w:pPr>
        <w:ind w:left="3117" w:firstLine="2"/>
        <w:jc w:val="center"/>
        <w:rPr>
          <w:sz w:val="24"/>
        </w:rPr>
      </w:pPr>
      <w:r w:rsidRPr="004B15E3">
        <w:rPr>
          <w:sz w:val="24"/>
        </w:rPr>
        <w:t>Barbara</w:t>
      </w:r>
      <w:r w:rsidR="006D4AB3">
        <w:rPr>
          <w:sz w:val="24"/>
        </w:rPr>
        <w:t xml:space="preserve"> </w:t>
      </w:r>
      <w:proofErr w:type="spellStart"/>
      <w:r w:rsidR="00AC4415">
        <w:rPr>
          <w:sz w:val="24"/>
        </w:rPr>
        <w:t>Parcz</w:t>
      </w:r>
      <w:proofErr w:type="spellEnd"/>
    </w:p>
    <w:p w14:paraId="4F9784B3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F59819" w14:textId="77777777" w:rsidR="00380C80" w:rsidRDefault="00380C80">
      <w:r>
        <w:separator/>
      </w:r>
    </w:p>
  </w:endnote>
  <w:endnote w:type="continuationSeparator" w:id="0">
    <w:p w14:paraId="7B9EFCBF" w14:textId="77777777" w:rsidR="00380C80" w:rsidRDefault="00380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56EC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570EA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8CA9E" w14:textId="77777777" w:rsidR="006D4AB3" w:rsidRDefault="00AC4415">
    <w:pPr>
      <w:pStyle w:val="Stopka"/>
      <w:tabs>
        <w:tab w:val="clear" w:pos="4536"/>
      </w:tabs>
      <w:jc w:val="center"/>
    </w:pPr>
    <w:r>
      <w:rPr>
        <w:noProof/>
      </w:rPr>
      <w:pict w14:anchorId="2FF3E9EE">
        <v:line id="_x0000_s2049" style="position:absolute;left:0;text-align:left;z-index:251657728" from="-3.85pt,8.75pt" to="455.15pt,8.75pt"/>
      </w:pict>
    </w:r>
  </w:p>
  <w:p w14:paraId="7D31D14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8DC21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5B16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832CCA" w14:textId="77777777" w:rsidR="006D4AB3" w:rsidRDefault="006D4AB3">
    <w:pPr>
      <w:pStyle w:val="Stopka"/>
      <w:tabs>
        <w:tab w:val="clear" w:pos="4536"/>
        <w:tab w:val="left" w:pos="6237"/>
      </w:tabs>
    </w:pPr>
  </w:p>
  <w:p w14:paraId="2D5A381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CAB866" w14:textId="77777777" w:rsidR="00380C80" w:rsidRDefault="00380C80">
      <w:r>
        <w:separator/>
      </w:r>
    </w:p>
  </w:footnote>
  <w:footnote w:type="continuationSeparator" w:id="0">
    <w:p w14:paraId="3DB0A2D9" w14:textId="77777777" w:rsidR="00380C80" w:rsidRDefault="00380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3DD9CF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1C8E8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559E8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E154B"/>
    <w:multiLevelType w:val="hybridMultilevel"/>
    <w:tmpl w:val="C98EF01A"/>
    <w:lvl w:ilvl="0" w:tplc="8C0C1C9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56FC7"/>
    <w:multiLevelType w:val="hybridMultilevel"/>
    <w:tmpl w:val="E67242A0"/>
    <w:lvl w:ilvl="0" w:tplc="348435A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E012417"/>
    <w:multiLevelType w:val="hybridMultilevel"/>
    <w:tmpl w:val="3D22D04A"/>
    <w:lvl w:ilvl="0" w:tplc="6B5E6C4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43B46B4"/>
    <w:multiLevelType w:val="hybridMultilevel"/>
    <w:tmpl w:val="7F6849F0"/>
    <w:lvl w:ilvl="0" w:tplc="EF00886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03026"/>
    <w:multiLevelType w:val="hybridMultilevel"/>
    <w:tmpl w:val="03E25952"/>
    <w:lvl w:ilvl="0" w:tplc="4D2036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1847E87"/>
    <w:multiLevelType w:val="hybridMultilevel"/>
    <w:tmpl w:val="BEAEBB44"/>
    <w:lvl w:ilvl="0" w:tplc="95AECA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E6FED"/>
    <w:multiLevelType w:val="hybridMultilevel"/>
    <w:tmpl w:val="DB58815C"/>
    <w:lvl w:ilvl="0" w:tplc="75EC429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2E1F41"/>
    <w:multiLevelType w:val="hybridMultilevel"/>
    <w:tmpl w:val="D46CD22C"/>
    <w:lvl w:ilvl="0" w:tplc="3892ACA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805F7C"/>
    <w:multiLevelType w:val="hybridMultilevel"/>
    <w:tmpl w:val="6086800A"/>
    <w:lvl w:ilvl="0" w:tplc="841A52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DB54EAA"/>
    <w:multiLevelType w:val="hybridMultilevel"/>
    <w:tmpl w:val="119AAAB6"/>
    <w:lvl w:ilvl="0" w:tplc="E18E97E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5"/>
  </w:num>
  <w:num w:numId="4">
    <w:abstractNumId w:val="14"/>
  </w:num>
  <w:num w:numId="5">
    <w:abstractNumId w:val="2"/>
  </w:num>
  <w:num w:numId="6">
    <w:abstractNumId w:val="4"/>
  </w:num>
  <w:num w:numId="7">
    <w:abstractNumId w:val="13"/>
  </w:num>
  <w:num w:numId="8">
    <w:abstractNumId w:val="12"/>
  </w:num>
  <w:num w:numId="9">
    <w:abstractNumId w:val="6"/>
  </w:num>
  <w:num w:numId="10">
    <w:abstractNumId w:val="16"/>
  </w:num>
  <w:num w:numId="11">
    <w:abstractNumId w:val="9"/>
  </w:num>
  <w:num w:numId="12">
    <w:abstractNumId w:val="11"/>
  </w:num>
  <w:num w:numId="13">
    <w:abstractNumId w:val="3"/>
  </w:num>
  <w:num w:numId="14">
    <w:abstractNumId w:val="10"/>
  </w:num>
  <w:num w:numId="15">
    <w:abstractNumId w:val="1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0C80"/>
    <w:rsid w:val="00031374"/>
    <w:rsid w:val="000610E3"/>
    <w:rsid w:val="00095B30"/>
    <w:rsid w:val="000E4550"/>
    <w:rsid w:val="0013298D"/>
    <w:rsid w:val="00180C6E"/>
    <w:rsid w:val="00275897"/>
    <w:rsid w:val="002C1E62"/>
    <w:rsid w:val="003745FD"/>
    <w:rsid w:val="00380C80"/>
    <w:rsid w:val="00394171"/>
    <w:rsid w:val="004B15E3"/>
    <w:rsid w:val="004C557F"/>
    <w:rsid w:val="00511522"/>
    <w:rsid w:val="0059664F"/>
    <w:rsid w:val="006A2EEE"/>
    <w:rsid w:val="006D4AB3"/>
    <w:rsid w:val="00744F73"/>
    <w:rsid w:val="00832820"/>
    <w:rsid w:val="00854A38"/>
    <w:rsid w:val="008719F0"/>
    <w:rsid w:val="008F1114"/>
    <w:rsid w:val="009C5A14"/>
    <w:rsid w:val="00A22275"/>
    <w:rsid w:val="00A65EBE"/>
    <w:rsid w:val="00A739DC"/>
    <w:rsid w:val="00AC2693"/>
    <w:rsid w:val="00AC4415"/>
    <w:rsid w:val="00BF6F6C"/>
    <w:rsid w:val="00CC47E4"/>
    <w:rsid w:val="00CF2117"/>
    <w:rsid w:val="00DF32E8"/>
    <w:rsid w:val="00E2789F"/>
    <w:rsid w:val="00E86398"/>
    <w:rsid w:val="00EA11E9"/>
    <w:rsid w:val="00FA2429"/>
    <w:rsid w:val="00FC5957"/>
    <w:rsid w:val="00FD265E"/>
    <w:rsid w:val="00FF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DA7789"/>
  <w15:chartTrackingRefBased/>
  <w15:docId w15:val="{B75D532C-55FD-4D8F-AF7E-710025604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583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Katarzyna Kędzierska</cp:lastModifiedBy>
  <cp:revision>3</cp:revision>
  <cp:lastPrinted>2020-05-25T06:54:00Z</cp:lastPrinted>
  <dcterms:created xsi:type="dcterms:W3CDTF">2020-05-22T12:12:00Z</dcterms:created>
  <dcterms:modified xsi:type="dcterms:W3CDTF">2020-05-25T06:54:00Z</dcterms:modified>
</cp:coreProperties>
</file>