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9A7AE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51A29474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6526029A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7E3EAD53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458C521F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33374A9A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B35B987" w14:textId="31FF7C26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E215A" w:rsidRPr="005E215A">
        <w:rPr>
          <w:b/>
          <w:bCs/>
          <w:sz w:val="24"/>
        </w:rPr>
        <w:t>ZP/16/2020</w:t>
      </w:r>
      <w:r>
        <w:rPr>
          <w:sz w:val="24"/>
        </w:rPr>
        <w:tab/>
        <w:t xml:space="preserve"> </w:t>
      </w:r>
      <w:r w:rsidR="005E215A" w:rsidRPr="005E215A">
        <w:rPr>
          <w:sz w:val="24"/>
        </w:rPr>
        <w:t>Kraków</w:t>
      </w:r>
      <w:r>
        <w:rPr>
          <w:sz w:val="24"/>
        </w:rPr>
        <w:t xml:space="preserve"> dnia: </w:t>
      </w:r>
      <w:r w:rsidR="005E215A" w:rsidRPr="005E215A">
        <w:rPr>
          <w:sz w:val="24"/>
        </w:rPr>
        <w:t>2020-05-</w:t>
      </w:r>
      <w:r w:rsidR="00D82E4A">
        <w:rPr>
          <w:sz w:val="24"/>
        </w:rPr>
        <w:t>25</w:t>
      </w:r>
    </w:p>
    <w:p w14:paraId="071B6A1B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C23D3D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E28C5F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92FE4B8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0D660FE8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A210F">
        <w:rPr>
          <w:rFonts w:ascii="Times New Roman" w:hAnsi="Times New Roman"/>
        </w:rPr>
        <w:t>-8</w:t>
      </w:r>
    </w:p>
    <w:p w14:paraId="1F7CFF71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19604275" w14:textId="77777777"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E215A" w:rsidRPr="005E215A">
        <w:rPr>
          <w:sz w:val="24"/>
        </w:rPr>
        <w:t>2020-05-14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5E215A" w:rsidRPr="005E215A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5E215A" w:rsidRPr="005E215A">
        <w:rPr>
          <w:b/>
          <w:sz w:val="24"/>
        </w:rPr>
        <w:t>Zakup i dostawa produktów farmaceutycznych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14:paraId="1CE24305" w14:textId="77777777" w:rsidR="00E664FF" w:rsidRDefault="00E664F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2F31D95B" w14:textId="77777777" w:rsidR="005E215A" w:rsidRDefault="005E215A" w:rsidP="00E664FF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4"/>
        </w:rPr>
      </w:pPr>
      <w:r w:rsidRPr="005E215A">
        <w:rPr>
          <w:sz w:val="24"/>
        </w:rPr>
        <w:t xml:space="preserve">Do treści §4 ust. 8 wzoru umowy prosimy o dodanie słów zgodnych z przesłanką wynikającą z treści art. 552 k.c.: "... z wyłączeniem powołania się przez Wykonawcę na okoliczności, które zgodnie z przepisami prawa powszechnie obowiązującego uprawniają Sprzedającego do odmowy dostarczenia towaru Kupującemu." </w:t>
      </w:r>
    </w:p>
    <w:p w14:paraId="266C36ED" w14:textId="77777777" w:rsidR="00E664FF" w:rsidRPr="005E215A" w:rsidRDefault="00E664FF" w:rsidP="00E664FF">
      <w:pPr>
        <w:pStyle w:val="Tekstpodstawowywcity3"/>
        <w:spacing w:line="240" w:lineRule="auto"/>
        <w:rPr>
          <w:sz w:val="24"/>
        </w:rPr>
      </w:pPr>
    </w:p>
    <w:p w14:paraId="2083E4C9" w14:textId="77777777" w:rsidR="005E215A" w:rsidRDefault="00E664FF" w:rsidP="00095B30">
      <w:pPr>
        <w:pStyle w:val="Tekstpodstawowywcity3"/>
        <w:spacing w:line="240" w:lineRule="auto"/>
        <w:ind w:firstLine="0"/>
        <w:rPr>
          <w:b/>
          <w:sz w:val="24"/>
        </w:rPr>
      </w:pPr>
      <w:bookmarkStart w:id="0" w:name="_Hlk40867283"/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Zamawiający nie wyraża zgody na zmiany w SIWZ. </w:t>
      </w:r>
    </w:p>
    <w:bookmarkEnd w:id="0"/>
    <w:p w14:paraId="7EECBFD1" w14:textId="77777777" w:rsidR="00E664FF" w:rsidRPr="005E215A" w:rsidRDefault="00E664FF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5B87BC18" w14:textId="77777777" w:rsidR="005E215A" w:rsidRPr="005E215A" w:rsidRDefault="005E215A" w:rsidP="00095B30">
      <w:pPr>
        <w:pStyle w:val="Tekstpodstawowywcity3"/>
        <w:spacing w:line="240" w:lineRule="auto"/>
        <w:ind w:firstLine="0"/>
        <w:rPr>
          <w:sz w:val="24"/>
        </w:rPr>
      </w:pPr>
      <w:r w:rsidRPr="005E215A">
        <w:rPr>
          <w:sz w:val="24"/>
        </w:rPr>
        <w:t>2. Do treści §8 ust. 3 wzoru umowy prosimy o dodanie słów: "…jednak na okres nie dłuższy niż 6 miesięcy.".</w:t>
      </w:r>
    </w:p>
    <w:p w14:paraId="3C4E989E" w14:textId="117876E3" w:rsidR="00E664FF" w:rsidRPr="00E664FF" w:rsidRDefault="00E664FF" w:rsidP="00E664FF">
      <w:pPr>
        <w:pStyle w:val="Tekstpodstawowywcity3"/>
        <w:ind w:firstLine="0"/>
        <w:rPr>
          <w:b/>
          <w:sz w:val="24"/>
        </w:rPr>
      </w:pPr>
      <w:r w:rsidRPr="00E664FF">
        <w:rPr>
          <w:b/>
          <w:sz w:val="24"/>
        </w:rPr>
        <w:t xml:space="preserve">Odpowiedź: </w:t>
      </w:r>
      <w:r w:rsidR="00EC443C">
        <w:rPr>
          <w:b/>
          <w:sz w:val="24"/>
        </w:rPr>
        <w:t xml:space="preserve">Zgodnie z SIWZ. </w:t>
      </w:r>
    </w:p>
    <w:p w14:paraId="2E41B01B" w14:textId="77777777" w:rsidR="005E215A" w:rsidRPr="005E215A" w:rsidRDefault="005E215A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290DBE6C" w14:textId="77777777" w:rsidR="005E215A" w:rsidRPr="005E215A" w:rsidRDefault="005E215A" w:rsidP="00095B30">
      <w:pPr>
        <w:pStyle w:val="Tekstpodstawowywcity3"/>
        <w:spacing w:line="240" w:lineRule="auto"/>
        <w:ind w:firstLine="0"/>
        <w:rPr>
          <w:sz w:val="24"/>
        </w:rPr>
      </w:pPr>
      <w:r w:rsidRPr="005E215A">
        <w:rPr>
          <w:sz w:val="24"/>
        </w:rPr>
        <w:t xml:space="preserve">3. Do treści §9 ust. 1 lit. b) wzoru umowy prosimy o dodanie słów zgodnych z przesłankami art. 552 Kodeksu cywilnego: "... z wyłączeniem powołania się przez Wykonawcę na okoliczności, które zgodnie z przepisami prawa powszechnie obowiązującego uprawniają Sprzedającego do odmowy dostarczenia towaru Kupującemu. </w:t>
      </w:r>
    </w:p>
    <w:p w14:paraId="0F4EFB12" w14:textId="77777777" w:rsidR="00E664FF" w:rsidRDefault="00E664FF" w:rsidP="00E664FF">
      <w:pPr>
        <w:pStyle w:val="Tekstpodstawowywcity3"/>
        <w:ind w:firstLine="0"/>
        <w:rPr>
          <w:b/>
          <w:sz w:val="24"/>
        </w:rPr>
      </w:pPr>
    </w:p>
    <w:p w14:paraId="6402A01A" w14:textId="77777777" w:rsidR="00E664FF" w:rsidRPr="00E664FF" w:rsidRDefault="00E664FF" w:rsidP="00E664FF">
      <w:pPr>
        <w:pStyle w:val="Tekstpodstawowywcity3"/>
        <w:ind w:firstLine="0"/>
        <w:rPr>
          <w:b/>
          <w:sz w:val="24"/>
        </w:rPr>
      </w:pPr>
      <w:r w:rsidRPr="00E664FF">
        <w:rPr>
          <w:b/>
          <w:sz w:val="24"/>
        </w:rPr>
        <w:t xml:space="preserve">Odpowiedź: Zamawiający nie wyraża zgody na zmiany w SIWZ. </w:t>
      </w:r>
    </w:p>
    <w:p w14:paraId="53C4F8FC" w14:textId="77777777" w:rsidR="005E215A" w:rsidRPr="005E215A" w:rsidRDefault="005E215A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4690B8D5" w14:textId="77777777" w:rsidR="005E215A" w:rsidRDefault="005E215A" w:rsidP="00095B30">
      <w:pPr>
        <w:pStyle w:val="Tekstpodstawowywcity3"/>
        <w:spacing w:line="240" w:lineRule="auto"/>
        <w:ind w:firstLine="0"/>
        <w:rPr>
          <w:sz w:val="24"/>
        </w:rPr>
      </w:pPr>
      <w:r w:rsidRPr="005E215A">
        <w:rPr>
          <w:sz w:val="24"/>
        </w:rPr>
        <w:t xml:space="preserve">4. Do treści §9 ust. 4 oraz §11 ust. 3 lit. b) wzoru umowy. Czy w przypadku wstrzymania produkcji lub wycofania z obrotu przedmiotu umowy i braku możliwości dostarczenia zamiennika produktu w cenie przetargowej (bo np. będzie to groziło rażącą stratą dla Wykonawcy), Zamawiający wyrazi zgodę na sprzedaż w cenie zbliżonej do rynkowej lub na wyłączenie tego produktu z umowy bez konieczności ponoszenia kary przez Wykonawcę? </w:t>
      </w:r>
    </w:p>
    <w:p w14:paraId="390FA2B0" w14:textId="77777777" w:rsidR="00E664FF" w:rsidRDefault="00E664FF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27E11594" w14:textId="314A7BC6" w:rsidR="00E664FF" w:rsidRPr="00E664FF" w:rsidRDefault="00E664FF" w:rsidP="00095B30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CC0578">
        <w:rPr>
          <w:b/>
          <w:sz w:val="24"/>
        </w:rPr>
        <w:t>Odpowiedź:</w:t>
      </w:r>
      <w:r w:rsidRPr="00E664FF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E664FF">
        <w:rPr>
          <w:b/>
          <w:bCs/>
          <w:sz w:val="24"/>
          <w:szCs w:val="24"/>
        </w:rPr>
        <w:t>Ewentualne zmiany umowy w trakcie obowiązywania umowy będą dopuszczane tylko w przypadkach przewidzianych w umowie oraz powszechnie obowiązujących przepisach.</w:t>
      </w:r>
    </w:p>
    <w:p w14:paraId="010587DD" w14:textId="77777777" w:rsidR="005E215A" w:rsidRPr="005E215A" w:rsidRDefault="005E215A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4C39EC7F" w14:textId="77777777" w:rsidR="005E215A" w:rsidRPr="005E215A" w:rsidRDefault="005E215A" w:rsidP="00095B30">
      <w:pPr>
        <w:pStyle w:val="Tekstpodstawowywcity3"/>
        <w:spacing w:line="240" w:lineRule="auto"/>
        <w:ind w:firstLine="0"/>
        <w:rPr>
          <w:sz w:val="24"/>
        </w:rPr>
      </w:pPr>
      <w:r w:rsidRPr="005E215A">
        <w:rPr>
          <w:sz w:val="24"/>
        </w:rPr>
        <w:lastRenderedPageBreak/>
        <w:t xml:space="preserve">5. Do treści §10 ust. 2 oraz 3 wzoru umowy. Prosimy o wykreślenie ze wzoru umowy zapisów §10 ust. 2 i 3 jako niezgodnych z normami współżycia społecznego i będących nadużyciem prawa ze strony Zamawiającego, a co za tym idzie nie zasługujących na ochronę prawną. Wyjaśniamy, że rolą kar w zamówieniach publicznych jest ochrona interesów Zamawiającego w zakresie prawidłowych i terminowych dostaw przedmiotu zamówienia. Zamawiający nie może zastrzegać kar umownych za realizację uprawnień podmiotowych wykonawcy jak również nie związanych z realizacją przedmiotu zamówienia. Za takim rozumieniem przepisów przemawiają ostatnie orzeczenia Krajowej Izby Odwoławczej o sygnaturach: KIO 2397/13 i KIO 487/14. </w:t>
      </w:r>
    </w:p>
    <w:p w14:paraId="65329B5A" w14:textId="77777777" w:rsidR="00E664FF" w:rsidRDefault="00E664FF" w:rsidP="00E664FF">
      <w:pPr>
        <w:pStyle w:val="Tekstpodstawowywcity3"/>
        <w:ind w:firstLine="0"/>
        <w:rPr>
          <w:b/>
          <w:sz w:val="24"/>
        </w:rPr>
      </w:pPr>
    </w:p>
    <w:p w14:paraId="617EC17B" w14:textId="77777777" w:rsidR="00E664FF" w:rsidRPr="00E664FF" w:rsidRDefault="00E664FF" w:rsidP="00E664FF">
      <w:pPr>
        <w:pStyle w:val="Tekstpodstawowywcity3"/>
        <w:ind w:firstLine="0"/>
        <w:rPr>
          <w:b/>
          <w:sz w:val="24"/>
        </w:rPr>
      </w:pPr>
      <w:r w:rsidRPr="00E664FF">
        <w:rPr>
          <w:b/>
          <w:sz w:val="24"/>
        </w:rPr>
        <w:t xml:space="preserve">Odpowiedź: Zamawiający nie wyraża zgody na zmiany w SIWZ. </w:t>
      </w:r>
    </w:p>
    <w:p w14:paraId="56D17A34" w14:textId="77777777" w:rsidR="005E215A" w:rsidRPr="005E215A" w:rsidRDefault="005E215A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3D49F3A8" w14:textId="77777777" w:rsidR="006D4AB3" w:rsidRDefault="005E215A" w:rsidP="00095B30">
      <w:pPr>
        <w:pStyle w:val="Tekstpodstawowywcity3"/>
        <w:spacing w:line="240" w:lineRule="auto"/>
        <w:ind w:firstLine="0"/>
        <w:rPr>
          <w:sz w:val="24"/>
        </w:rPr>
      </w:pPr>
      <w:r w:rsidRPr="005E215A">
        <w:rPr>
          <w:sz w:val="24"/>
        </w:rPr>
        <w:t>6. Do treści §12 ust. 2 oraz 3 wzoru umowy. Czy Zamawiający wyrazi zgodę na zmianę zapisów wzoru umowy w §12 ust. 2 i 3 poprzez zapis o ewentualnej karze za niewykonanie lub nienależyte wykonanie umowy w wysokości 5% niewykonanej lub nienależycie wykonanej części umowy?</w:t>
      </w:r>
    </w:p>
    <w:p w14:paraId="59155AE8" w14:textId="77777777" w:rsidR="00E664FF" w:rsidRDefault="00E664FF" w:rsidP="00E664FF">
      <w:pPr>
        <w:pStyle w:val="Tekstpodstawowywcity3"/>
        <w:ind w:firstLine="0"/>
        <w:rPr>
          <w:b/>
          <w:sz w:val="24"/>
        </w:rPr>
      </w:pPr>
    </w:p>
    <w:p w14:paraId="234D5F2F" w14:textId="0200108F" w:rsidR="007501F5" w:rsidRPr="007501F5" w:rsidRDefault="00A22275" w:rsidP="00E664FF">
      <w:pPr>
        <w:pStyle w:val="Tekstpodstawowywcity3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C75E48">
        <w:rPr>
          <w:b/>
          <w:sz w:val="24"/>
        </w:rPr>
        <w:t xml:space="preserve"> Zamawiający nie</w:t>
      </w:r>
      <w:r w:rsidR="007501F5" w:rsidRPr="007501F5">
        <w:rPr>
          <w:b/>
          <w:sz w:val="24"/>
        </w:rPr>
        <w:t xml:space="preserve"> wyraża zgody na zmiany w zakresie kar umownych.</w:t>
      </w:r>
    </w:p>
    <w:p w14:paraId="6A494CF0" w14:textId="77777777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</w:p>
    <w:p w14:paraId="7F226DE6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66DF0152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14428EDE" w14:textId="078EC18D" w:rsidR="00095B30" w:rsidRDefault="00D82E4A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 xml:space="preserve">Zastępca </w:t>
      </w:r>
      <w:r w:rsidR="00095B30">
        <w:rPr>
          <w:sz w:val="24"/>
        </w:rPr>
        <w:t>Przewodnicząc</w:t>
      </w:r>
      <w:r>
        <w:rPr>
          <w:sz w:val="24"/>
        </w:rPr>
        <w:t>ego</w:t>
      </w:r>
      <w:r w:rsidR="00095B30">
        <w:rPr>
          <w:sz w:val="24"/>
        </w:rPr>
        <w:t xml:space="preserve"> Komisji Przetargowej</w:t>
      </w:r>
    </w:p>
    <w:p w14:paraId="586F9996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4C63FF82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334E0D45" w14:textId="641488B9" w:rsidR="006D4AB3" w:rsidRDefault="005E215A" w:rsidP="00A65EBE">
      <w:pPr>
        <w:ind w:left="3117" w:firstLine="2"/>
        <w:jc w:val="center"/>
        <w:rPr>
          <w:sz w:val="24"/>
        </w:rPr>
      </w:pPr>
      <w:r w:rsidRPr="005E215A">
        <w:rPr>
          <w:sz w:val="24"/>
        </w:rPr>
        <w:t>Barbara</w:t>
      </w:r>
      <w:r w:rsidR="006D4AB3">
        <w:rPr>
          <w:sz w:val="24"/>
        </w:rPr>
        <w:t xml:space="preserve"> </w:t>
      </w:r>
      <w:r w:rsidR="00D82E4A">
        <w:rPr>
          <w:sz w:val="24"/>
        </w:rPr>
        <w:t>Parcz</w:t>
      </w:r>
      <w:bookmarkStart w:id="1" w:name="_GoBack"/>
      <w:bookmarkEnd w:id="1"/>
    </w:p>
    <w:p w14:paraId="545FF13F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09E781" w14:textId="77777777" w:rsidR="00B50573" w:rsidRDefault="00B50573">
      <w:r>
        <w:separator/>
      </w:r>
    </w:p>
  </w:endnote>
  <w:endnote w:type="continuationSeparator" w:id="0">
    <w:p w14:paraId="3D9DFF45" w14:textId="77777777" w:rsidR="00B50573" w:rsidRDefault="00B50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98FD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B05ED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D75AD" w14:textId="77777777" w:rsidR="006D4AB3" w:rsidRDefault="00D82E4A">
    <w:pPr>
      <w:pStyle w:val="Stopka"/>
      <w:tabs>
        <w:tab w:val="clear" w:pos="4536"/>
      </w:tabs>
      <w:jc w:val="center"/>
    </w:pPr>
    <w:r>
      <w:rPr>
        <w:noProof/>
      </w:rPr>
      <w:pict w14:anchorId="2405705C">
        <v:line id="_x0000_s2049" style="position:absolute;left:0;text-align:left;z-index:251657728" from="-3.85pt,8.75pt" to="455.15pt,8.75pt"/>
      </w:pict>
    </w:r>
  </w:p>
  <w:p w14:paraId="45A857A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61D7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841DE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7B533A" w14:textId="77777777" w:rsidR="006D4AB3" w:rsidRDefault="006D4AB3">
    <w:pPr>
      <w:pStyle w:val="Stopka"/>
      <w:tabs>
        <w:tab w:val="clear" w:pos="4536"/>
        <w:tab w:val="left" w:pos="6237"/>
      </w:tabs>
    </w:pPr>
  </w:p>
  <w:p w14:paraId="7E348FA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B6EE47" w14:textId="77777777" w:rsidR="00B50573" w:rsidRDefault="00B50573">
      <w:r>
        <w:separator/>
      </w:r>
    </w:p>
  </w:footnote>
  <w:footnote w:type="continuationSeparator" w:id="0">
    <w:p w14:paraId="5838C114" w14:textId="77777777" w:rsidR="00B50573" w:rsidRDefault="00B50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651B4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6C0A5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7E0C5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81722DD"/>
    <w:multiLevelType w:val="hybridMultilevel"/>
    <w:tmpl w:val="5B60C4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573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5E215A"/>
    <w:rsid w:val="006A2EEE"/>
    <w:rsid w:val="006D4AB3"/>
    <w:rsid w:val="00744F73"/>
    <w:rsid w:val="007501F5"/>
    <w:rsid w:val="00832820"/>
    <w:rsid w:val="008719F0"/>
    <w:rsid w:val="008F1114"/>
    <w:rsid w:val="00910EDE"/>
    <w:rsid w:val="009A210F"/>
    <w:rsid w:val="009C5A14"/>
    <w:rsid w:val="00A22275"/>
    <w:rsid w:val="00A65EBE"/>
    <w:rsid w:val="00A739DC"/>
    <w:rsid w:val="00AC2693"/>
    <w:rsid w:val="00B50573"/>
    <w:rsid w:val="00BF6F6C"/>
    <w:rsid w:val="00C75E48"/>
    <w:rsid w:val="00CF2117"/>
    <w:rsid w:val="00D82E4A"/>
    <w:rsid w:val="00DF32E8"/>
    <w:rsid w:val="00E2789F"/>
    <w:rsid w:val="00E664FF"/>
    <w:rsid w:val="00E86398"/>
    <w:rsid w:val="00EA11E9"/>
    <w:rsid w:val="00EC443C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E8A5AC"/>
  <w15:chartTrackingRefBased/>
  <w15:docId w15:val="{F31FF37A-ACB2-4D77-A74A-BE5489838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82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471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Katarzyna Kędzierska</cp:lastModifiedBy>
  <cp:revision>3</cp:revision>
  <cp:lastPrinted>2001-02-10T14:28:00Z</cp:lastPrinted>
  <dcterms:created xsi:type="dcterms:W3CDTF">2020-05-22T12:04:00Z</dcterms:created>
  <dcterms:modified xsi:type="dcterms:W3CDTF">2020-05-25T06:51:00Z</dcterms:modified>
</cp:coreProperties>
</file>