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74" w:rsidRDefault="00437395" w:rsidP="00BD2553">
      <w:r>
        <w:rPr>
          <w:noProof/>
        </w:rPr>
        <w:drawing>
          <wp:inline distT="0" distB="0" distL="0" distR="0" wp14:anchorId="1D653AC0" wp14:editId="4F8B8DC6">
            <wp:extent cx="4716145" cy="430405"/>
            <wp:effectExtent l="0" t="0" r="0" b="8255"/>
            <wp:docPr id="11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45" cy="43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0F285C">
        <w:rPr>
          <w:rFonts w:ascii="Verdana" w:hAnsi="Verdana"/>
          <w:sz w:val="16"/>
          <w:szCs w:val="16"/>
        </w:rPr>
        <w:t>-0</w:t>
      </w:r>
      <w:r w:rsidR="00437395" w:rsidRPr="000F285C">
        <w:rPr>
          <w:rFonts w:ascii="Verdana" w:hAnsi="Verdana"/>
          <w:sz w:val="16"/>
          <w:szCs w:val="16"/>
        </w:rPr>
        <w:t>5</w:t>
      </w:r>
      <w:r w:rsidRPr="000F285C">
        <w:rPr>
          <w:rFonts w:ascii="Verdana" w:hAnsi="Verdana"/>
          <w:sz w:val="16"/>
          <w:szCs w:val="16"/>
        </w:rPr>
        <w:t>-</w:t>
      </w:r>
      <w:r w:rsidR="00437395" w:rsidRPr="000F285C">
        <w:rPr>
          <w:rFonts w:ascii="Verdana" w:hAnsi="Verdana"/>
          <w:sz w:val="16"/>
          <w:szCs w:val="16"/>
        </w:rPr>
        <w:t>21</w:t>
      </w:r>
      <w:bookmarkStart w:id="0" w:name="_GoBack"/>
      <w:bookmarkEnd w:id="0"/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37395">
        <w:rPr>
          <w:rFonts w:ascii="Verdana" w:hAnsi="Verdana"/>
          <w:sz w:val="16"/>
          <w:szCs w:val="16"/>
        </w:rPr>
        <w:t>151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="00437395" w:rsidRPr="00437395">
        <w:rPr>
          <w:rFonts w:ascii="Verdana" w:hAnsi="Verdana"/>
          <w:sz w:val="20"/>
          <w:szCs w:val="20"/>
          <w:u w:val="single"/>
        </w:rPr>
        <w:t xml:space="preserve">usługa zorganizowania i przeprowadzenia szkolenia i egzaminu Professional </w:t>
      </w:r>
      <w:proofErr w:type="spellStart"/>
      <w:r w:rsidR="00437395" w:rsidRPr="00437395">
        <w:rPr>
          <w:rFonts w:ascii="Verdana" w:hAnsi="Verdana"/>
          <w:sz w:val="20"/>
          <w:szCs w:val="20"/>
          <w:u w:val="single"/>
        </w:rPr>
        <w:t>Scrum</w:t>
      </w:r>
      <w:proofErr w:type="spellEnd"/>
      <w:r w:rsidR="00437395" w:rsidRPr="00437395">
        <w:rPr>
          <w:rFonts w:ascii="Verdana" w:hAnsi="Verdana"/>
          <w:sz w:val="20"/>
          <w:szCs w:val="20"/>
          <w:u w:val="single"/>
        </w:rPr>
        <w:t xml:space="preserve"> Master (PSM-I) lub równoważnego, w ramach projektu POWR.03.05.00-00-Z307/17 – KC-zp.272-151/20.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37395">
        <w:rPr>
          <w:rFonts w:ascii="Verdana" w:hAnsi="Verdana"/>
          <w:bCs/>
          <w:sz w:val="20"/>
          <w:szCs w:val="20"/>
        </w:rPr>
        <w:t>21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0</w:t>
      </w:r>
      <w:r w:rsidR="00437395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C6E" w:rsidRDefault="003A0C6E">
      <w:r>
        <w:separator/>
      </w:r>
    </w:p>
  </w:endnote>
  <w:endnote w:type="continuationSeparator" w:id="0">
    <w:p w:rsidR="003A0C6E" w:rsidRDefault="003A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C6E" w:rsidRDefault="003A0C6E">
      <w:r>
        <w:separator/>
      </w:r>
    </w:p>
  </w:footnote>
  <w:footnote w:type="continuationSeparator" w:id="0">
    <w:p w:rsidR="003A0C6E" w:rsidRDefault="003A0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437395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DF3"/>
    <w:rsid w:val="00031B95"/>
    <w:rsid w:val="000A5C98"/>
    <w:rsid w:val="000F285C"/>
    <w:rsid w:val="002319A6"/>
    <w:rsid w:val="00247A92"/>
    <w:rsid w:val="002823E8"/>
    <w:rsid w:val="00296A30"/>
    <w:rsid w:val="002A3DF3"/>
    <w:rsid w:val="002A5F41"/>
    <w:rsid w:val="003859AF"/>
    <w:rsid w:val="00392574"/>
    <w:rsid w:val="003A0C6E"/>
    <w:rsid w:val="003E2CA9"/>
    <w:rsid w:val="003F2DC3"/>
    <w:rsid w:val="00421ADF"/>
    <w:rsid w:val="00426AB6"/>
    <w:rsid w:val="00437395"/>
    <w:rsid w:val="00451517"/>
    <w:rsid w:val="004D411D"/>
    <w:rsid w:val="004F39A1"/>
    <w:rsid w:val="00611E3B"/>
    <w:rsid w:val="0062046D"/>
    <w:rsid w:val="00645375"/>
    <w:rsid w:val="006E0993"/>
    <w:rsid w:val="007163EB"/>
    <w:rsid w:val="007762E7"/>
    <w:rsid w:val="00784C90"/>
    <w:rsid w:val="007A7965"/>
    <w:rsid w:val="00820C92"/>
    <w:rsid w:val="00824E27"/>
    <w:rsid w:val="008B0D3A"/>
    <w:rsid w:val="00A33F2B"/>
    <w:rsid w:val="00A4100A"/>
    <w:rsid w:val="00AB0B7B"/>
    <w:rsid w:val="00AB482B"/>
    <w:rsid w:val="00AD0CBB"/>
    <w:rsid w:val="00B23B21"/>
    <w:rsid w:val="00B37D52"/>
    <w:rsid w:val="00BB24B9"/>
    <w:rsid w:val="00BD2553"/>
    <w:rsid w:val="00BF3F7B"/>
    <w:rsid w:val="00C01A23"/>
    <w:rsid w:val="00C4001D"/>
    <w:rsid w:val="00CD281B"/>
    <w:rsid w:val="00CD5008"/>
    <w:rsid w:val="00CE18F6"/>
    <w:rsid w:val="00D36380"/>
    <w:rsid w:val="00D55CCE"/>
    <w:rsid w:val="00E35302"/>
    <w:rsid w:val="00EF020C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39E05E"/>
  <w15:docId w15:val="{9F718C17-0DB5-40A4-91C4-6F03684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User</cp:lastModifiedBy>
  <cp:revision>6</cp:revision>
  <cp:lastPrinted>2020-03-11T11:11:00Z</cp:lastPrinted>
  <dcterms:created xsi:type="dcterms:W3CDTF">2020-05-21T11:40:00Z</dcterms:created>
  <dcterms:modified xsi:type="dcterms:W3CDTF">2020-05-21T11:56:00Z</dcterms:modified>
</cp:coreProperties>
</file>