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E6946">
        <w:rPr>
          <w:rFonts w:ascii="Verdana" w:hAnsi="Verdana"/>
          <w:sz w:val="16"/>
          <w:szCs w:val="16"/>
        </w:rPr>
        <w:t>KC-zp.272-184/20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2467D" w:rsidRPr="00B2467D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2467D" w:rsidRPr="00B2467D">
        <w:rPr>
          <w:rFonts w:ascii="Verdana" w:hAnsi="Verdana"/>
          <w:sz w:val="16"/>
          <w:szCs w:val="16"/>
        </w:rPr>
        <w:t>2020-05-21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B2467D" w:rsidRPr="00B2467D" w:rsidRDefault="00B2467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2467D">
        <w:rPr>
          <w:rFonts w:ascii="Verdana" w:hAnsi="Verdana"/>
          <w:b/>
          <w:sz w:val="20"/>
          <w:szCs w:val="20"/>
        </w:rPr>
        <w:t>Akademia Górniczo - Hutnicza</w:t>
      </w:r>
    </w:p>
    <w:p w:rsidR="00B2467D" w:rsidRPr="00B2467D" w:rsidRDefault="00B2467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2467D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B2467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2467D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4E6946">
        <w:rPr>
          <w:rFonts w:ascii="Verdana" w:hAnsi="Verdana"/>
          <w:sz w:val="20"/>
          <w:szCs w:val="20"/>
        </w:rPr>
        <w:t xml:space="preserve">postępowania prowadzonego w trybie </w:t>
      </w:r>
      <w:r w:rsidRPr="004E6946">
        <w:rPr>
          <w:rFonts w:ascii="Verdana" w:hAnsi="Verdana"/>
          <w:sz w:val="20"/>
          <w:szCs w:val="20"/>
        </w:rPr>
        <w:t>przetarg nieograniczony</w:t>
      </w:r>
      <w:r w:rsidR="004E6946" w:rsidRPr="004E6946">
        <w:rPr>
          <w:rFonts w:ascii="Verdana" w:hAnsi="Verdana"/>
          <w:sz w:val="20"/>
          <w:szCs w:val="20"/>
        </w:rPr>
        <w:t>,</w:t>
      </w:r>
      <w:r w:rsidR="00AB4D2B" w:rsidRPr="004E6946">
        <w:rPr>
          <w:rFonts w:ascii="Verdana" w:hAnsi="Verdana"/>
          <w:sz w:val="20"/>
          <w:szCs w:val="20"/>
        </w:rPr>
        <w:t xml:space="preserve"> </w:t>
      </w:r>
      <w:r w:rsidR="00E671A8" w:rsidRPr="004E6946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4E6946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B2467D">
        <w:rPr>
          <w:rFonts w:ascii="Verdana" w:hAnsi="Verdana"/>
          <w:sz w:val="20"/>
          <w:szCs w:val="20"/>
        </w:rPr>
        <w:t>04/05/2020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B2467D">
        <w:rPr>
          <w:rFonts w:ascii="Verdana" w:hAnsi="Verdana"/>
          <w:b/>
          <w:sz w:val="20"/>
          <w:szCs w:val="20"/>
        </w:rPr>
        <w:t>usługa wykonania specjalizowanych folii - KC-zp.272-184/2020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2467D" w:rsidRPr="00504F58" w:rsidTr="00A17026">
        <w:trPr>
          <w:cantSplit/>
        </w:trPr>
        <w:tc>
          <w:tcPr>
            <w:tcW w:w="9210" w:type="dxa"/>
            <w:shd w:val="clear" w:color="auto" w:fill="auto"/>
          </w:tcPr>
          <w:p w:rsidR="00B2467D" w:rsidRPr="00504F58" w:rsidRDefault="00B2467D" w:rsidP="00A170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B2467D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B2467D" w:rsidRPr="00504F58" w:rsidRDefault="00B2467D" w:rsidP="00A170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2467D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B2467D" w:rsidRPr="00504F58" w:rsidRDefault="00B2467D" w:rsidP="00A170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B2467D">
              <w:rPr>
                <w:rFonts w:ascii="Verdana" w:hAnsi="Verdana"/>
                <w:color w:val="000000"/>
                <w:sz w:val="20"/>
                <w:szCs w:val="20"/>
              </w:rPr>
              <w:t>17 220.00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2467D" w:rsidRPr="00504F58" w:rsidRDefault="00B2467D" w:rsidP="00A170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B2467D">
              <w:rPr>
                <w:rFonts w:ascii="Verdana" w:hAnsi="Verdana"/>
                <w:color w:val="000000"/>
                <w:sz w:val="20"/>
                <w:szCs w:val="20"/>
              </w:rPr>
              <w:t>17 220.00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B2467D" w:rsidRPr="00504F58" w:rsidRDefault="00B2467D" w:rsidP="00A1702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B2467D" w:rsidRPr="00504F58" w:rsidRDefault="004E6946" w:rsidP="00A170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PiWFU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LIMES Jolanta Górska-K</w:t>
            </w:r>
            <w:r w:rsidR="00B2467D" w:rsidRPr="00B2467D">
              <w:rPr>
                <w:rFonts w:ascii="Verdana" w:hAnsi="Verdana"/>
                <w:b/>
                <w:sz w:val="20"/>
                <w:szCs w:val="20"/>
              </w:rPr>
              <w:t>owal</w:t>
            </w:r>
          </w:p>
          <w:p w:rsidR="00B2467D" w:rsidRPr="00504F58" w:rsidRDefault="00B2467D" w:rsidP="00A170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2467D">
              <w:rPr>
                <w:rFonts w:ascii="Verdana" w:hAnsi="Verdana"/>
                <w:b/>
                <w:sz w:val="20"/>
                <w:szCs w:val="20"/>
              </w:rPr>
              <w:t>Kamionka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2467D">
              <w:rPr>
                <w:rFonts w:ascii="Verdana" w:hAnsi="Verdana"/>
                <w:b/>
                <w:sz w:val="20"/>
                <w:szCs w:val="20"/>
              </w:rPr>
              <w:t>1/12A</w:t>
            </w:r>
          </w:p>
          <w:p w:rsidR="00B2467D" w:rsidRPr="00504F58" w:rsidRDefault="00B2467D" w:rsidP="00A170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2467D">
              <w:rPr>
                <w:rFonts w:ascii="Verdana" w:hAnsi="Verdana"/>
                <w:b/>
                <w:sz w:val="20"/>
                <w:szCs w:val="20"/>
              </w:rPr>
              <w:t>31-586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2467D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B2467D" w:rsidRPr="00504F58" w:rsidRDefault="00B2467D" w:rsidP="00A1702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B2467D">
              <w:rPr>
                <w:rFonts w:ascii="Verdana" w:hAnsi="Verdana"/>
                <w:b/>
                <w:sz w:val="20"/>
                <w:szCs w:val="20"/>
              </w:rPr>
              <w:t>17 220.00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4E6946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3770"/>
        <w:gridCol w:w="1344"/>
        <w:gridCol w:w="1336"/>
        <w:gridCol w:w="1336"/>
      </w:tblGrid>
      <w:tr w:rsidR="004E6946" w:rsidRPr="00504F58" w:rsidTr="004E6946">
        <w:trPr>
          <w:trHeight w:val="410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4E6946" w:rsidRPr="00504F58" w:rsidTr="004E6946">
        <w:trPr>
          <w:trHeight w:val="765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180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2467D">
              <w:rPr>
                <w:rFonts w:ascii="Verdana" w:hAnsi="Verdana" w:cs="Times New Roman"/>
              </w:rPr>
              <w:t>Cena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2467D">
              <w:rPr>
                <w:rFonts w:ascii="Verdana" w:hAnsi="Verdana" w:cs="Times New Roman"/>
              </w:rPr>
              <w:t>Termin wykonania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4E6946" w:rsidRPr="00504F58" w:rsidRDefault="004E6946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4E6946" w:rsidRPr="00504F58" w:rsidTr="004E6946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4E6946" w:rsidRPr="00504F58" w:rsidRDefault="004E6946" w:rsidP="00A170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2467D">
              <w:rPr>
                <w:rFonts w:ascii="Verdana" w:hAnsi="Verdana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4E6946" w:rsidRPr="00504F58" w:rsidRDefault="004E6946" w:rsidP="00A170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>
              <w:rPr>
                <w:rFonts w:ascii="Verdana" w:hAnsi="Verdana" w:cs="Times New Roman"/>
                <w:bCs/>
              </w:rPr>
              <w:t>PiWFU</w:t>
            </w:r>
            <w:proofErr w:type="spellEnd"/>
            <w:r>
              <w:rPr>
                <w:rFonts w:ascii="Verdana" w:hAnsi="Verdana" w:cs="Times New Roman"/>
                <w:bCs/>
              </w:rPr>
              <w:t xml:space="preserve"> LIMES Jolanta Górska-K</w:t>
            </w:r>
            <w:bookmarkStart w:id="0" w:name="_GoBack"/>
            <w:bookmarkEnd w:id="0"/>
            <w:r w:rsidRPr="00B2467D">
              <w:rPr>
                <w:rFonts w:ascii="Verdana" w:hAnsi="Verdana" w:cs="Times New Roman"/>
                <w:bCs/>
              </w:rPr>
              <w:t>owal</w:t>
            </w:r>
          </w:p>
          <w:p w:rsidR="004E6946" w:rsidRPr="00504F58" w:rsidRDefault="004E6946" w:rsidP="00A170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2467D">
              <w:rPr>
                <w:rFonts w:ascii="Verdana" w:hAnsi="Verdana" w:cs="Times New Roman"/>
                <w:bCs/>
              </w:rPr>
              <w:t>Kamionka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2467D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2467D">
              <w:rPr>
                <w:rFonts w:ascii="Verdana" w:hAnsi="Verdana" w:cs="Times New Roman"/>
                <w:bCs/>
              </w:rPr>
              <w:t>/12A</w:t>
            </w:r>
          </w:p>
          <w:p w:rsidR="004E6946" w:rsidRPr="00504F58" w:rsidRDefault="004E6946" w:rsidP="00A170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B2467D">
              <w:rPr>
                <w:rFonts w:ascii="Verdana" w:hAnsi="Verdana" w:cs="Times New Roman"/>
                <w:bCs/>
              </w:rPr>
              <w:t>31-586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B2467D">
              <w:rPr>
                <w:rFonts w:ascii="Verdana" w:hAnsi="Verdana" w:cs="Times New Roman"/>
                <w:bCs/>
              </w:rPr>
              <w:t>Kraków</w:t>
            </w:r>
          </w:p>
          <w:p w:rsidR="004E6946" w:rsidRPr="00504F58" w:rsidRDefault="004E6946" w:rsidP="00A170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B2467D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4E6946" w:rsidRPr="00504F58" w:rsidRDefault="004E6946" w:rsidP="00A170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2467D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4E6946" w:rsidRPr="00504F58" w:rsidRDefault="004E6946" w:rsidP="00A170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2467D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4E6946" w:rsidRPr="00504F58" w:rsidRDefault="004E6946" w:rsidP="00A170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2467D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4E694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E6946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4E6946">
        <w:rPr>
          <w:rFonts w:ascii="Verdana" w:hAnsi="Verdana"/>
          <w:color w:val="000000"/>
          <w:sz w:val="20"/>
          <w:szCs w:val="20"/>
        </w:rPr>
        <w:t>.</w:t>
      </w:r>
    </w:p>
    <w:p w:rsidR="00E671A8" w:rsidRPr="004E694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E6946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4E6946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1B7" w:rsidRDefault="009F41B7">
      <w:r>
        <w:separator/>
      </w:r>
    </w:p>
  </w:endnote>
  <w:endnote w:type="continuationSeparator" w:id="0">
    <w:p w:rsidR="009F41B7" w:rsidRDefault="009F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67D" w:rsidRDefault="00B246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67D" w:rsidRDefault="00B2467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1B7" w:rsidRDefault="009F41B7">
      <w:r>
        <w:separator/>
      </w:r>
    </w:p>
  </w:footnote>
  <w:footnote w:type="continuationSeparator" w:id="0">
    <w:p w:rsidR="009F41B7" w:rsidRDefault="009F4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67D" w:rsidRDefault="00B246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41B7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4E6946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9F41B7"/>
    <w:rsid w:val="00A50E86"/>
    <w:rsid w:val="00AA11A0"/>
    <w:rsid w:val="00AB4D2B"/>
    <w:rsid w:val="00AC468A"/>
    <w:rsid w:val="00AE5A8A"/>
    <w:rsid w:val="00AF1DE6"/>
    <w:rsid w:val="00AF7ADD"/>
    <w:rsid w:val="00B0352C"/>
    <w:rsid w:val="00B2467D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2020-05-21T09:54:00Z</cp:lastPrinted>
  <dcterms:created xsi:type="dcterms:W3CDTF">2020-05-21T09:54:00Z</dcterms:created>
  <dcterms:modified xsi:type="dcterms:W3CDTF">2020-05-21T09:54:00Z</dcterms:modified>
</cp:coreProperties>
</file>