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DD4917" w:rsidRDefault="00C954E1" w:rsidP="00025386">
      <w:pPr>
        <w:pStyle w:val="Nagwek4"/>
        <w:rPr>
          <w:b/>
          <w:i w:val="0"/>
          <w:lang w:val="pl-PL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>Załącznik nr</w:t>
      </w:r>
      <w:r w:rsidR="00DD4917">
        <w:rPr>
          <w:b/>
          <w:i w:val="0"/>
          <w:lang w:val="pl-PL"/>
        </w:rPr>
        <w:t xml:space="preserve"> </w:t>
      </w:r>
      <w:r>
        <w:rPr>
          <w:b/>
          <w:i w:val="0"/>
          <w:iCs/>
          <w:lang w:val="pl-PL"/>
        </w:rPr>
        <w:t>7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A4790" w:rsidRPr="00EA4790">
        <w:rPr>
          <w:rFonts w:ascii="Times New Roman" w:eastAsia="Times New Roman" w:hAnsi="Times New Roman"/>
          <w:b/>
          <w:sz w:val="24"/>
          <w:szCs w:val="20"/>
          <w:lang w:eastAsia="pl-PL"/>
        </w:rPr>
        <w:t>ZP/23/2020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EA4790" w:rsidRPr="00EA4790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EA4790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A4790">
        <w:rPr>
          <w:rFonts w:ascii="Times New Roman" w:eastAsia="Times New Roman" w:hAnsi="Times New Roman"/>
          <w:b/>
          <w:sz w:val="24"/>
          <w:szCs w:val="24"/>
          <w:lang w:eastAsia="pl-PL"/>
        </w:rPr>
        <w:t>Usługi serwisowe, konserwacja i przeglądy techniczne aparatury medycznej 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3264" w:rsidRDefault="00B03264" w:rsidP="00025386">
      <w:pPr>
        <w:spacing w:after="0" w:line="240" w:lineRule="auto"/>
      </w:pPr>
      <w:r>
        <w:separator/>
      </w:r>
    </w:p>
  </w:endnote>
  <w:endnote w:type="continuationSeparator" w:id="0">
    <w:p w:rsidR="00B03264" w:rsidRDefault="00B0326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4790" w:rsidRDefault="00EA47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C954E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4790" w:rsidRDefault="00EA47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3264" w:rsidRDefault="00B03264" w:rsidP="00025386">
      <w:pPr>
        <w:spacing w:after="0" w:line="240" w:lineRule="auto"/>
      </w:pPr>
      <w:r>
        <w:separator/>
      </w:r>
    </w:p>
  </w:footnote>
  <w:footnote w:type="continuationSeparator" w:id="0">
    <w:p w:rsidR="00B03264" w:rsidRDefault="00B0326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4790" w:rsidRDefault="00EA47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4790" w:rsidRDefault="00EA47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4790" w:rsidRDefault="00EA47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3264"/>
    <w:rsid w:val="00025386"/>
    <w:rsid w:val="001C2314"/>
    <w:rsid w:val="004E2B1B"/>
    <w:rsid w:val="005624D8"/>
    <w:rsid w:val="008F2498"/>
    <w:rsid w:val="009B09E9"/>
    <w:rsid w:val="00A56A6F"/>
    <w:rsid w:val="00AD38B5"/>
    <w:rsid w:val="00B03264"/>
    <w:rsid w:val="00C2318B"/>
    <w:rsid w:val="00C954E1"/>
    <w:rsid w:val="00D55FC4"/>
    <w:rsid w:val="00DD4917"/>
    <w:rsid w:val="00EA4790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2C54A37"/>
  <w15:chartTrackingRefBased/>
  <w15:docId w15:val="{669797BC-58E6-4A19-844D-B4566863F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2020-05-04T13:01:00Z</dcterms:created>
  <dcterms:modified xsi:type="dcterms:W3CDTF">2020-05-13T10:37:00Z</dcterms:modified>
</cp:coreProperties>
</file>