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A71BD">
      <w:pPr>
        <w:spacing w:line="360" w:lineRule="auto"/>
        <w:rPr>
          <w:b/>
          <w:bCs/>
          <w:color w:val="000000"/>
          <w:sz w:val="24"/>
        </w:rPr>
      </w:pPr>
      <w:r w:rsidRPr="004A71B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A71BD">
      <w:pPr>
        <w:spacing w:line="360" w:lineRule="auto"/>
        <w:rPr>
          <w:color w:val="000000"/>
          <w:sz w:val="24"/>
        </w:rPr>
      </w:pPr>
      <w:r w:rsidRPr="004A71B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A71B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A71BD">
      <w:pPr>
        <w:spacing w:line="360" w:lineRule="auto"/>
        <w:rPr>
          <w:color w:val="000000"/>
          <w:sz w:val="24"/>
        </w:rPr>
      </w:pPr>
      <w:r w:rsidRPr="004A71B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A71B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A71B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A71BD" w:rsidRPr="004A71B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A71BD" w:rsidRPr="004A71B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A71BD" w:rsidRPr="004A71BD">
        <w:rPr>
          <w:b/>
          <w:color w:val="000000"/>
          <w:sz w:val="24"/>
        </w:rPr>
        <w:t>Dostawa miału węglowego typu M II w ilości 1750 ton na sezon grzewczy 2020/2021 wraz z rozładunkiem dla Ciepłowni Politechniki Częstochowskiej</w:t>
      </w:r>
      <w:r w:rsidR="00424973">
        <w:rPr>
          <w:b/>
          <w:color w:val="000000"/>
          <w:sz w:val="24"/>
        </w:rPr>
        <w:t xml:space="preserve">, </w:t>
      </w:r>
      <w:proofErr w:type="spellStart"/>
      <w:r w:rsidR="00424973">
        <w:rPr>
          <w:b/>
          <w:color w:val="000000"/>
          <w:sz w:val="24"/>
        </w:rPr>
        <w:t>spr</w:t>
      </w:r>
      <w:proofErr w:type="spellEnd"/>
      <w:r w:rsidR="00424973">
        <w:rPr>
          <w:b/>
          <w:color w:val="000000"/>
          <w:sz w:val="24"/>
        </w:rPr>
        <w:t>. nr rej. ZP/D-07/20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A71BD" w:rsidTr="00834A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A71BD" w:rsidRDefault="004A71BD" w:rsidP="00834A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A71BD">
              <w:rPr>
                <w:b/>
                <w:sz w:val="24"/>
              </w:rPr>
              <w:t xml:space="preserve">Przedsiębiorstwo </w:t>
            </w:r>
            <w:proofErr w:type="spellStart"/>
            <w:r w:rsidRPr="004A71BD">
              <w:rPr>
                <w:b/>
                <w:sz w:val="24"/>
              </w:rPr>
              <w:t>Produkcyjno</w:t>
            </w:r>
            <w:proofErr w:type="spellEnd"/>
            <w:r w:rsidRPr="004A71BD">
              <w:rPr>
                <w:b/>
                <w:sz w:val="24"/>
              </w:rPr>
              <w:t xml:space="preserve"> - Handlowo - Usługowe DIMEX Sp. z o. o.</w:t>
            </w:r>
          </w:p>
          <w:p w:rsidR="004A71BD" w:rsidRDefault="004A71BD" w:rsidP="00834A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A71BD">
              <w:rPr>
                <w:b/>
                <w:sz w:val="24"/>
              </w:rPr>
              <w:t>40-019</w:t>
            </w:r>
            <w:r>
              <w:rPr>
                <w:b/>
                <w:sz w:val="24"/>
              </w:rPr>
              <w:t xml:space="preserve"> </w:t>
            </w:r>
            <w:r w:rsidRPr="004A71BD">
              <w:rPr>
                <w:b/>
                <w:sz w:val="24"/>
              </w:rPr>
              <w:t>Katowice</w:t>
            </w:r>
          </w:p>
          <w:p w:rsidR="004A71BD" w:rsidRDefault="004A71BD" w:rsidP="00834A4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A71BD">
              <w:rPr>
                <w:b/>
                <w:sz w:val="24"/>
              </w:rPr>
              <w:t>Krasińskiego</w:t>
            </w:r>
            <w:r>
              <w:rPr>
                <w:b/>
                <w:sz w:val="24"/>
              </w:rPr>
              <w:t xml:space="preserve"> </w:t>
            </w:r>
            <w:r w:rsidRPr="004A71BD">
              <w:rPr>
                <w:b/>
                <w:sz w:val="24"/>
              </w:rPr>
              <w:t>20A</w:t>
            </w:r>
          </w:p>
          <w:p w:rsidR="004A71BD" w:rsidRDefault="004A71BD" w:rsidP="00834A4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424973">
              <w:rPr>
                <w:b/>
                <w:sz w:val="24"/>
              </w:rPr>
              <w:t>543 427,</w:t>
            </w:r>
            <w:r w:rsidRPr="004A71BD">
              <w:rPr>
                <w:b/>
                <w:sz w:val="24"/>
              </w:rPr>
              <w:t>50 zł</w:t>
            </w:r>
            <w:r w:rsidR="00424973">
              <w:rPr>
                <w:b/>
                <w:sz w:val="24"/>
              </w:rPr>
              <w:t xml:space="preserve"> brutto</w:t>
            </w:r>
          </w:p>
          <w:p w:rsidR="004A71BD" w:rsidRPr="00253031" w:rsidRDefault="004A71BD" w:rsidP="00834A4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A71BD" w:rsidRDefault="004A71BD" w:rsidP="00834A4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A71B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089"/>
        <w:gridCol w:w="1985"/>
        <w:gridCol w:w="1843"/>
        <w:gridCol w:w="1559"/>
      </w:tblGrid>
      <w:tr w:rsidR="00424973" w:rsidRPr="00C63DA0" w:rsidTr="00424973">
        <w:tc>
          <w:tcPr>
            <w:tcW w:w="540" w:type="dxa"/>
            <w:shd w:val="clear" w:color="auto" w:fill="auto"/>
            <w:vAlign w:val="center"/>
          </w:tcPr>
          <w:p w:rsidR="00424973" w:rsidRPr="00C63DA0" w:rsidRDefault="0042497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4973" w:rsidRPr="00C63DA0" w:rsidRDefault="0042497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24973" w:rsidRPr="00C63DA0" w:rsidRDefault="0042497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424973" w:rsidRPr="00C63DA0" w:rsidRDefault="0042497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4973" w:rsidRPr="00C63DA0" w:rsidRDefault="0042497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>Podniesienie wartości opałowej miału w stanie roboczym o  1MJ/kg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4973" w:rsidRPr="00C63DA0" w:rsidRDefault="0042497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>Termin płatności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973" w:rsidRPr="00C63DA0" w:rsidRDefault="0042497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24973" w:rsidRPr="00C63DA0" w:rsidTr="00424973">
        <w:tc>
          <w:tcPr>
            <w:tcW w:w="54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Handlowo - Usługowe DIMEX Sp. z o. o.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Krasińskiego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20A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40-019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88,00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424973" w:rsidRPr="00C63DA0" w:rsidTr="00424973">
        <w:tc>
          <w:tcPr>
            <w:tcW w:w="54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P.W. ATEX Sp. z o.o.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Gliwicka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44-145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Pilchowice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73,94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85,94</w:t>
            </w:r>
          </w:p>
        </w:tc>
      </w:tr>
      <w:tr w:rsidR="00424973" w:rsidRPr="00C63DA0" w:rsidTr="00424973">
        <w:tc>
          <w:tcPr>
            <w:tcW w:w="54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"</w:t>
            </w:r>
            <w:proofErr w:type="spellStart"/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Translis</w:t>
            </w:r>
            <w:proofErr w:type="spellEnd"/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" Henryk Lis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Wolności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42-672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Wieszowa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69,76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81,76</w:t>
            </w:r>
          </w:p>
        </w:tc>
      </w:tr>
      <w:tr w:rsidR="00424973" w:rsidRPr="00C63DA0" w:rsidTr="00424973">
        <w:tc>
          <w:tcPr>
            <w:tcW w:w="54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WĘGLOPASZ  Sp. z o. o.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Piątkowska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149/6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60-648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76,75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78,75</w:t>
            </w:r>
          </w:p>
        </w:tc>
      </w:tr>
      <w:tr w:rsidR="00424973" w:rsidRPr="00C63DA0" w:rsidTr="00424973">
        <w:tc>
          <w:tcPr>
            <w:tcW w:w="54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F.H.U. MEDEX Wojciech Woźniak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126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42-583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Bobrowniki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69,54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71,54</w:t>
            </w:r>
          </w:p>
        </w:tc>
      </w:tr>
      <w:tr w:rsidR="00424973" w:rsidRPr="00C63DA0" w:rsidTr="00424973">
        <w:tc>
          <w:tcPr>
            <w:tcW w:w="54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Prywatna "VASCO" Andrzej </w:t>
            </w:r>
            <w:proofErr w:type="spellStart"/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Słociński</w:t>
            </w:r>
            <w:proofErr w:type="spellEnd"/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Roździeńskiego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188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40-203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71B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65,26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4973" w:rsidRPr="00C63DA0" w:rsidRDefault="00424973" w:rsidP="00834A4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71BD">
              <w:rPr>
                <w:rFonts w:ascii="Times New Roman" w:hAnsi="Times New Roman" w:cs="Times New Roman"/>
                <w:sz w:val="18"/>
                <w:szCs w:val="18"/>
              </w:rPr>
              <w:t xml:space="preserve">  67,26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A71BD">
      <w:pPr>
        <w:pStyle w:val="Nagwek"/>
        <w:tabs>
          <w:tab w:val="clear" w:pos="4536"/>
        </w:tabs>
        <w:jc w:val="both"/>
        <w:rPr>
          <w:sz w:val="24"/>
        </w:rPr>
      </w:pPr>
      <w:r w:rsidRPr="004A71B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424973">
        <w:rPr>
          <w:sz w:val="24"/>
        </w:rPr>
        <w:t>2020-05-19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D70" w:rsidRDefault="00756D70">
      <w:r>
        <w:separator/>
      </w:r>
    </w:p>
  </w:endnote>
  <w:endnote w:type="continuationSeparator" w:id="0">
    <w:p w:rsidR="00756D70" w:rsidRDefault="0075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1BD" w:rsidRDefault="004A71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2497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2497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1BD" w:rsidRDefault="004A7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D70" w:rsidRDefault="00756D70">
      <w:r>
        <w:separator/>
      </w:r>
    </w:p>
  </w:footnote>
  <w:footnote w:type="continuationSeparator" w:id="0">
    <w:p w:rsidR="00756D70" w:rsidRDefault="00756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1BD" w:rsidRDefault="004A7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1BD" w:rsidRDefault="004A71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1BD" w:rsidRDefault="004A71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6D70"/>
    <w:rsid w:val="00140696"/>
    <w:rsid w:val="00253031"/>
    <w:rsid w:val="00377700"/>
    <w:rsid w:val="00424973"/>
    <w:rsid w:val="004A71BD"/>
    <w:rsid w:val="005C147E"/>
    <w:rsid w:val="007118AF"/>
    <w:rsid w:val="007124E4"/>
    <w:rsid w:val="00745012"/>
    <w:rsid w:val="00756D70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A35C1D"/>
  <w15:chartTrackingRefBased/>
  <w15:docId w15:val="{B4BB3325-4549-452C-B89F-5CA1BFB6F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2020-05-18T14:30:00Z</dcterms:created>
  <dcterms:modified xsi:type="dcterms:W3CDTF">2020-05-18T14:30:00Z</dcterms:modified>
</cp:coreProperties>
</file>