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6F" w:rsidRPr="003745E0" w:rsidRDefault="004F476F" w:rsidP="00067A7F">
      <w:pPr>
        <w:rPr>
          <w:rFonts w:ascii="Arial" w:hAnsi="Arial" w:cs="Arial"/>
          <w:b/>
          <w:bCs/>
          <w:sz w:val="24"/>
          <w:szCs w:val="24"/>
        </w:rPr>
      </w:pPr>
      <w:r w:rsidRPr="003745E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3745E0" w:rsidRDefault="004F476F" w:rsidP="00067A7F">
      <w:pPr>
        <w:rPr>
          <w:rFonts w:ascii="Arial" w:hAnsi="Arial" w:cs="Arial"/>
          <w:b/>
          <w:bCs/>
          <w:sz w:val="24"/>
          <w:szCs w:val="24"/>
        </w:rPr>
      </w:pPr>
      <w:r w:rsidRPr="003745E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3745E0" w:rsidRDefault="004F476F" w:rsidP="00067A7F">
      <w:pPr>
        <w:rPr>
          <w:rFonts w:ascii="Arial" w:hAnsi="Arial" w:cs="Arial"/>
          <w:b/>
          <w:bCs/>
          <w:sz w:val="24"/>
          <w:szCs w:val="24"/>
        </w:rPr>
      </w:pPr>
      <w:r w:rsidRPr="003745E0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3745E0">
        <w:rPr>
          <w:rFonts w:ascii="Arial" w:hAnsi="Arial" w:cs="Arial"/>
          <w:b/>
          <w:bCs/>
          <w:sz w:val="24"/>
          <w:szCs w:val="24"/>
        </w:rPr>
        <w:t xml:space="preserve"> </w:t>
      </w:r>
      <w:r w:rsidRPr="003745E0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3745E0" w:rsidRDefault="004F476F" w:rsidP="00067A7F">
      <w:pPr>
        <w:rPr>
          <w:rFonts w:ascii="Arial" w:hAnsi="Arial" w:cs="Arial"/>
          <w:b/>
          <w:bCs/>
          <w:sz w:val="24"/>
          <w:szCs w:val="24"/>
        </w:rPr>
      </w:pPr>
      <w:r w:rsidRPr="003745E0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3745E0">
        <w:rPr>
          <w:rFonts w:ascii="Arial" w:hAnsi="Arial" w:cs="Arial"/>
          <w:b/>
          <w:bCs/>
          <w:sz w:val="24"/>
          <w:szCs w:val="24"/>
        </w:rPr>
        <w:t xml:space="preserve"> </w:t>
      </w:r>
      <w:r w:rsidRPr="003745E0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3745E0" w:rsidRDefault="006D4AB3" w:rsidP="00067A7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3745E0" w:rsidRDefault="006D4AB3" w:rsidP="00067A7F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3745E0" w:rsidRDefault="00E764BD" w:rsidP="00067A7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4F476F" w:rsidRPr="003745E0">
        <w:rPr>
          <w:rFonts w:ascii="Arial" w:hAnsi="Arial" w:cs="Arial"/>
          <w:b/>
          <w:bCs/>
          <w:sz w:val="24"/>
          <w:szCs w:val="24"/>
        </w:rPr>
        <w:t>KA-2/046/2020</w:t>
      </w:r>
      <w:r w:rsidR="006D4AB3" w:rsidRPr="003745E0">
        <w:rPr>
          <w:rFonts w:ascii="Arial" w:hAnsi="Arial" w:cs="Arial"/>
          <w:sz w:val="24"/>
          <w:szCs w:val="24"/>
        </w:rPr>
        <w:tab/>
        <w:t xml:space="preserve"> </w:t>
      </w:r>
      <w:r w:rsidR="004F476F" w:rsidRPr="003745E0">
        <w:rPr>
          <w:rFonts w:ascii="Arial" w:hAnsi="Arial" w:cs="Arial"/>
          <w:sz w:val="24"/>
          <w:szCs w:val="24"/>
        </w:rPr>
        <w:t>KRAKÓW</w:t>
      </w:r>
      <w:r w:rsidR="006D4AB3" w:rsidRPr="003745E0">
        <w:rPr>
          <w:rFonts w:ascii="Arial" w:hAnsi="Arial" w:cs="Arial"/>
          <w:sz w:val="24"/>
          <w:szCs w:val="24"/>
        </w:rPr>
        <w:t xml:space="preserve"> dnia: </w:t>
      </w:r>
      <w:r w:rsidR="008E59AC">
        <w:rPr>
          <w:rFonts w:ascii="Arial" w:hAnsi="Arial" w:cs="Arial"/>
          <w:sz w:val="24"/>
          <w:szCs w:val="24"/>
        </w:rPr>
        <w:t>2020-05-19</w:t>
      </w:r>
    </w:p>
    <w:p w:rsidR="006D4AB3" w:rsidRPr="003745E0" w:rsidRDefault="008E59AC" w:rsidP="00067A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8B0CFD">
        <w:rPr>
          <w:rFonts w:ascii="Arial" w:hAnsi="Arial" w:cs="Arial"/>
          <w:sz w:val="24"/>
          <w:szCs w:val="24"/>
        </w:rPr>
        <w:t xml:space="preserve"> 299</w:t>
      </w:r>
      <w:r>
        <w:rPr>
          <w:rFonts w:ascii="Arial" w:hAnsi="Arial" w:cs="Arial"/>
          <w:sz w:val="24"/>
          <w:szCs w:val="24"/>
        </w:rPr>
        <w:t xml:space="preserve"> /2020</w:t>
      </w:r>
    </w:p>
    <w:p w:rsidR="006D4AB3" w:rsidRPr="003745E0" w:rsidRDefault="006D4AB3" w:rsidP="00067A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3745E0" w:rsidRDefault="006D4AB3" w:rsidP="00067A7F">
      <w:pPr>
        <w:pStyle w:val="Nagwek1"/>
        <w:jc w:val="center"/>
        <w:rPr>
          <w:rFonts w:cs="Arial"/>
          <w:sz w:val="24"/>
          <w:szCs w:val="24"/>
        </w:rPr>
      </w:pPr>
      <w:r w:rsidRPr="003745E0">
        <w:rPr>
          <w:rFonts w:cs="Arial"/>
          <w:sz w:val="24"/>
          <w:szCs w:val="24"/>
        </w:rPr>
        <w:t>O D P O W I E D Ź</w:t>
      </w:r>
      <w:bookmarkStart w:id="0" w:name="_GoBack"/>
      <w:bookmarkEnd w:id="0"/>
    </w:p>
    <w:p w:rsidR="006D4AB3" w:rsidRPr="003745E0" w:rsidRDefault="006D4AB3" w:rsidP="00067A7F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3745E0">
        <w:rPr>
          <w:rFonts w:cs="Arial"/>
          <w:sz w:val="24"/>
          <w:szCs w:val="24"/>
        </w:rPr>
        <w:t>na zapytania w sprawie SIWZ</w:t>
      </w:r>
    </w:p>
    <w:p w:rsidR="006D4AB3" w:rsidRPr="003745E0" w:rsidRDefault="006D4AB3" w:rsidP="00067A7F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3745E0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3745E0" w:rsidRDefault="00F87FDC" w:rsidP="00067A7F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Uprzejmie informujemy, iż w dniach</w:t>
      </w:r>
      <w:r w:rsidR="006D4AB3" w:rsidRPr="003745E0">
        <w:rPr>
          <w:rFonts w:ascii="Arial" w:hAnsi="Arial" w:cs="Arial"/>
          <w:sz w:val="24"/>
          <w:szCs w:val="24"/>
        </w:rPr>
        <w:t xml:space="preserve"> </w:t>
      </w:r>
      <w:r w:rsidR="00E764BD" w:rsidRPr="003745E0">
        <w:rPr>
          <w:rFonts w:ascii="Arial" w:hAnsi="Arial" w:cs="Arial"/>
          <w:sz w:val="24"/>
          <w:szCs w:val="24"/>
        </w:rPr>
        <w:t>2020-05-12</w:t>
      </w:r>
      <w:r>
        <w:rPr>
          <w:rFonts w:ascii="Arial" w:hAnsi="Arial" w:cs="Arial"/>
          <w:sz w:val="24"/>
          <w:szCs w:val="24"/>
        </w:rPr>
        <w:t>, 05-15</w:t>
      </w:r>
      <w:r w:rsidR="00E764BD" w:rsidRPr="003745E0">
        <w:rPr>
          <w:rFonts w:ascii="Arial" w:hAnsi="Arial" w:cs="Arial"/>
          <w:sz w:val="24"/>
          <w:szCs w:val="24"/>
        </w:rPr>
        <w:t xml:space="preserve"> do Zamawiającego wpłynęły</w:t>
      </w:r>
      <w:r w:rsidR="006D4AB3" w:rsidRPr="003745E0">
        <w:rPr>
          <w:rFonts w:ascii="Arial" w:hAnsi="Arial" w:cs="Arial"/>
          <w:sz w:val="24"/>
          <w:szCs w:val="24"/>
        </w:rPr>
        <w:t xml:space="preserve"> </w:t>
      </w:r>
      <w:r w:rsidR="00E764BD" w:rsidRPr="003745E0">
        <w:rPr>
          <w:rFonts w:ascii="Arial" w:hAnsi="Arial" w:cs="Arial"/>
          <w:sz w:val="24"/>
          <w:szCs w:val="24"/>
        </w:rPr>
        <w:t>pytan</w:t>
      </w:r>
      <w:r w:rsidR="003A0554">
        <w:rPr>
          <w:rFonts w:ascii="Arial" w:hAnsi="Arial" w:cs="Arial"/>
          <w:sz w:val="24"/>
          <w:szCs w:val="24"/>
        </w:rPr>
        <w:t>i</w:t>
      </w:r>
      <w:r w:rsidR="00E764BD" w:rsidRPr="003745E0">
        <w:rPr>
          <w:rFonts w:ascii="Arial" w:hAnsi="Arial" w:cs="Arial"/>
          <w:sz w:val="24"/>
          <w:szCs w:val="24"/>
        </w:rPr>
        <w:t xml:space="preserve">a do </w:t>
      </w:r>
      <w:r w:rsidR="006D4AB3" w:rsidRPr="003745E0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4F476F" w:rsidRPr="003745E0">
        <w:rPr>
          <w:rFonts w:ascii="Arial" w:hAnsi="Arial" w:cs="Arial"/>
          <w:sz w:val="24"/>
          <w:szCs w:val="24"/>
        </w:rPr>
        <w:t>(</w:t>
      </w:r>
      <w:proofErr w:type="spellStart"/>
      <w:r w:rsidR="004F476F" w:rsidRPr="003745E0">
        <w:rPr>
          <w:rFonts w:ascii="Arial" w:hAnsi="Arial" w:cs="Arial"/>
          <w:sz w:val="24"/>
          <w:szCs w:val="24"/>
        </w:rPr>
        <w:t>t.j</w:t>
      </w:r>
      <w:proofErr w:type="spellEnd"/>
      <w:r w:rsidR="004F476F" w:rsidRPr="003745E0">
        <w:rPr>
          <w:rFonts w:ascii="Arial" w:hAnsi="Arial" w:cs="Arial"/>
          <w:sz w:val="24"/>
          <w:szCs w:val="24"/>
        </w:rPr>
        <w:t>. Dz.U. z 2019 r. poz. 1843)</w:t>
      </w:r>
      <w:r w:rsidR="006D4AB3" w:rsidRPr="003745E0">
        <w:rPr>
          <w:rFonts w:ascii="Arial" w:hAnsi="Arial" w:cs="Arial"/>
          <w:sz w:val="24"/>
          <w:szCs w:val="24"/>
        </w:rPr>
        <w:t xml:space="preserve"> w trybie </w:t>
      </w:r>
      <w:r w:rsidR="004F476F" w:rsidRPr="003745E0">
        <w:rPr>
          <w:rFonts w:ascii="Arial" w:hAnsi="Arial" w:cs="Arial"/>
          <w:b/>
          <w:sz w:val="24"/>
          <w:szCs w:val="24"/>
        </w:rPr>
        <w:t>przetarg nieograniczony</w:t>
      </w:r>
      <w:r w:rsidR="006D4AB3" w:rsidRPr="003745E0">
        <w:rPr>
          <w:rFonts w:ascii="Arial" w:hAnsi="Arial" w:cs="Arial"/>
          <w:sz w:val="24"/>
          <w:szCs w:val="24"/>
        </w:rPr>
        <w:t>, na:</w:t>
      </w:r>
    </w:p>
    <w:p w:rsidR="006D4AB3" w:rsidRPr="003745E0" w:rsidRDefault="00E764BD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b/>
          <w:sz w:val="24"/>
          <w:szCs w:val="24"/>
        </w:rPr>
        <w:t>Produkcję</w:t>
      </w:r>
      <w:r w:rsidR="004F476F" w:rsidRPr="003745E0">
        <w:rPr>
          <w:rFonts w:ascii="Arial" w:hAnsi="Arial" w:cs="Arial"/>
          <w:b/>
          <w:sz w:val="24"/>
          <w:szCs w:val="24"/>
        </w:rPr>
        <w:t xml:space="preserve"> filmów promocyjnych dla  Biblioteki PK i Biura ds. Osób z Niepełnosprawnościami</w:t>
      </w:r>
      <w:r w:rsidR="00B73712" w:rsidRPr="003745E0">
        <w:rPr>
          <w:rFonts w:ascii="Arial" w:hAnsi="Arial" w:cs="Arial"/>
          <w:sz w:val="24"/>
          <w:szCs w:val="24"/>
        </w:rPr>
        <w:t>.</w:t>
      </w:r>
    </w:p>
    <w:p w:rsidR="00B73712" w:rsidRDefault="00B73712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3745E0">
        <w:rPr>
          <w:rFonts w:ascii="Arial" w:hAnsi="Arial" w:cs="Arial"/>
          <w:sz w:val="24"/>
          <w:szCs w:val="24"/>
          <w:u w:val="single"/>
        </w:rPr>
        <w:t>Pytania:</w:t>
      </w:r>
    </w:p>
    <w:p w:rsidR="006A0F46" w:rsidRPr="003745E0" w:rsidRDefault="006A0F46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I)</w:t>
      </w:r>
    </w:p>
    <w:p w:rsidR="00B73712" w:rsidRPr="003745E0" w:rsidRDefault="0033030C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>1.</w:t>
      </w:r>
      <w:r w:rsidR="00757302" w:rsidRPr="003745E0">
        <w:rPr>
          <w:rFonts w:ascii="Arial" w:hAnsi="Arial" w:cs="Arial"/>
          <w:sz w:val="24"/>
          <w:szCs w:val="24"/>
        </w:rPr>
        <w:t xml:space="preserve"> C</w:t>
      </w:r>
      <w:r w:rsidR="00B73712" w:rsidRPr="003745E0">
        <w:rPr>
          <w:rFonts w:ascii="Arial" w:hAnsi="Arial" w:cs="Arial"/>
          <w:sz w:val="24"/>
          <w:szCs w:val="24"/>
        </w:rPr>
        <w:t>zy Zamawiający przewiduje składanie ofert częściowych/wariantowych?</w:t>
      </w:r>
    </w:p>
    <w:p w:rsidR="00B73712" w:rsidRPr="003745E0" w:rsidRDefault="0033030C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>2.</w:t>
      </w:r>
      <w:r w:rsidR="00B73712" w:rsidRPr="003745E0">
        <w:rPr>
          <w:rFonts w:ascii="Arial" w:hAnsi="Arial" w:cs="Arial"/>
          <w:sz w:val="24"/>
          <w:szCs w:val="24"/>
        </w:rPr>
        <w:t>Kolejne pytanie dotyczy filmu pierwszego oraz scenariusza. Czy zamawiający</w:t>
      </w:r>
      <w:r w:rsidR="001036F2" w:rsidRPr="003745E0">
        <w:rPr>
          <w:rFonts w:ascii="Arial" w:hAnsi="Arial" w:cs="Arial"/>
          <w:sz w:val="24"/>
          <w:szCs w:val="24"/>
        </w:rPr>
        <w:t xml:space="preserve"> ma jakiekolwiek wytyczne odnośn</w:t>
      </w:r>
      <w:r w:rsidR="00B73712" w:rsidRPr="003745E0">
        <w:rPr>
          <w:rFonts w:ascii="Arial" w:hAnsi="Arial" w:cs="Arial"/>
          <w:sz w:val="24"/>
          <w:szCs w:val="24"/>
        </w:rPr>
        <w:t xml:space="preserve">ie scenariusza? </w:t>
      </w:r>
    </w:p>
    <w:p w:rsidR="00B73712" w:rsidRPr="003745E0" w:rsidRDefault="0033030C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>3.</w:t>
      </w:r>
      <w:r w:rsidR="00B73712" w:rsidRPr="003745E0">
        <w:rPr>
          <w:rFonts w:ascii="Arial" w:hAnsi="Arial" w:cs="Arial"/>
          <w:sz w:val="24"/>
          <w:szCs w:val="24"/>
        </w:rPr>
        <w:t>Jakie będą kryteria co do punktacji scenariusza?</w:t>
      </w:r>
    </w:p>
    <w:p w:rsidR="00B73712" w:rsidRPr="003745E0" w:rsidRDefault="00B73712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3745E0">
        <w:rPr>
          <w:rFonts w:ascii="Arial" w:hAnsi="Arial" w:cs="Arial"/>
          <w:sz w:val="24"/>
          <w:szCs w:val="24"/>
          <w:u w:val="single"/>
        </w:rPr>
        <w:t>Odpowiedzi:</w:t>
      </w:r>
    </w:p>
    <w:p w:rsidR="00B73712" w:rsidRPr="003745E0" w:rsidRDefault="0033030C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>Ad.1 i 3</w:t>
      </w:r>
    </w:p>
    <w:p w:rsidR="0033030C" w:rsidRPr="003745E0" w:rsidRDefault="0033030C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 xml:space="preserve">Informacje w tych kwestiach </w:t>
      </w:r>
      <w:r w:rsidR="008D4392" w:rsidRPr="003745E0">
        <w:rPr>
          <w:rFonts w:ascii="Arial" w:hAnsi="Arial" w:cs="Arial"/>
          <w:sz w:val="24"/>
          <w:szCs w:val="24"/>
        </w:rPr>
        <w:t xml:space="preserve">są zawarte w </w:t>
      </w:r>
      <w:r w:rsidRPr="003745E0">
        <w:rPr>
          <w:rFonts w:ascii="Arial" w:hAnsi="Arial" w:cs="Arial"/>
          <w:sz w:val="24"/>
          <w:szCs w:val="24"/>
        </w:rPr>
        <w:t xml:space="preserve"> </w:t>
      </w:r>
      <w:r w:rsidR="008D4392" w:rsidRPr="003745E0">
        <w:rPr>
          <w:rFonts w:ascii="Arial" w:hAnsi="Arial" w:cs="Arial"/>
          <w:sz w:val="24"/>
          <w:szCs w:val="24"/>
        </w:rPr>
        <w:t xml:space="preserve">pkt. 3 </w:t>
      </w:r>
      <w:r w:rsidR="00722015" w:rsidRPr="003745E0">
        <w:rPr>
          <w:rFonts w:ascii="Arial" w:hAnsi="Arial" w:cs="Arial"/>
          <w:sz w:val="24"/>
          <w:szCs w:val="24"/>
        </w:rPr>
        <w:t>SIWZ oraz pkt. 18 SIWZ.</w:t>
      </w:r>
    </w:p>
    <w:p w:rsidR="0033030C" w:rsidRPr="003745E0" w:rsidRDefault="00851755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3745E0">
        <w:rPr>
          <w:rFonts w:ascii="Arial" w:hAnsi="Arial" w:cs="Arial"/>
          <w:sz w:val="24"/>
          <w:szCs w:val="24"/>
        </w:rPr>
        <w:t>Ad.2</w:t>
      </w:r>
    </w:p>
    <w:p w:rsidR="003745E0" w:rsidRPr="003745E0" w:rsidRDefault="00072CD5" w:rsidP="003745E0">
      <w:pPr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Dla zadania nr 1:</w:t>
      </w:r>
      <w:r w:rsidR="003745E0" w:rsidRPr="003745E0">
        <w:rPr>
          <w:rFonts w:ascii="Arial" w:hAnsi="Arial" w:cs="Arial"/>
          <w:sz w:val="24"/>
          <w:szCs w:val="24"/>
          <w:u w:val="single"/>
        </w:rPr>
        <w:t>Wytyczne do scenariusza filmu promującego Bibliotekę PK</w:t>
      </w:r>
      <w:r w:rsidR="003745E0" w:rsidRPr="003745E0">
        <w:rPr>
          <w:rFonts w:ascii="Arial" w:hAnsi="Arial" w:cs="Arial"/>
          <w:sz w:val="24"/>
          <w:szCs w:val="24"/>
        </w:rPr>
        <w:t>: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3745E0">
        <w:rPr>
          <w:rFonts w:ascii="Arial" w:hAnsi="Arial" w:cs="Arial"/>
          <w:color w:val="000000"/>
        </w:rPr>
        <w:t>Scenariusz powinien zawierać ogólny pomysł na film oraz rozpisane poszczególne sceny/plany:</w:t>
      </w:r>
      <w:r w:rsidRPr="003745E0">
        <w:rPr>
          <w:rFonts w:ascii="Arial" w:hAnsi="Arial" w:cs="Arial"/>
          <w:color w:val="000000"/>
        </w:rPr>
        <w:br/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</w:rPr>
      </w:pPr>
      <w:r w:rsidRPr="003745E0">
        <w:rPr>
          <w:rFonts w:ascii="Arial" w:hAnsi="Arial" w:cs="Arial"/>
          <w:color w:val="000000"/>
        </w:rPr>
        <w:t>Biblioteka PK</w:t>
      </w:r>
      <w:r w:rsidRPr="003745E0">
        <w:rPr>
          <w:rFonts w:ascii="Arial" w:hAnsi="Arial" w:cs="Arial"/>
          <w:color w:val="000000"/>
        </w:rPr>
        <w:br/>
        <w:t xml:space="preserve">- jako biblioteka akademicka na uczelni technicznej </w:t>
      </w:r>
      <w:r w:rsidRPr="003745E0">
        <w:rPr>
          <w:rFonts w:ascii="Arial" w:hAnsi="Arial" w:cs="Arial"/>
          <w:color w:val="000000"/>
        </w:rPr>
        <w:br/>
        <w:t xml:space="preserve">- lokalizacja i budynki </w:t>
      </w:r>
      <w:r w:rsidRPr="003745E0">
        <w:rPr>
          <w:rFonts w:ascii="Arial" w:hAnsi="Arial" w:cs="Arial"/>
          <w:color w:val="000000"/>
        </w:rPr>
        <w:br/>
        <w:t>- strona www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</w:rPr>
      </w:pPr>
      <w:r w:rsidRPr="003745E0">
        <w:rPr>
          <w:rFonts w:ascii="Arial" w:hAnsi="Arial" w:cs="Arial"/>
          <w:color w:val="000000"/>
        </w:rPr>
        <w:lastRenderedPageBreak/>
        <w:t>- oferowane usługi</w:t>
      </w:r>
      <w:r w:rsidRPr="003745E0">
        <w:rPr>
          <w:rFonts w:ascii="Arial" w:hAnsi="Arial" w:cs="Arial"/>
          <w:color w:val="000000"/>
        </w:rPr>
        <w:br/>
        <w:t xml:space="preserve">- zbiory (rodzaj, forma, tematyka) 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</w:rPr>
      </w:pPr>
      <w:r w:rsidRPr="003745E0">
        <w:rPr>
          <w:rFonts w:ascii="Arial" w:hAnsi="Arial" w:cs="Arial"/>
          <w:color w:val="000000"/>
        </w:rPr>
        <w:t>- cenne zbiory drukowane i w RPK</w:t>
      </w:r>
      <w:r w:rsidRPr="003745E0">
        <w:rPr>
          <w:rFonts w:ascii="Arial" w:hAnsi="Arial" w:cs="Arial"/>
          <w:color w:val="000000"/>
        </w:rPr>
        <w:br/>
        <w:t xml:space="preserve">- BPK w mediach społecznościowych </w:t>
      </w:r>
      <w:r w:rsidRPr="003745E0">
        <w:rPr>
          <w:rFonts w:ascii="Arial" w:hAnsi="Arial" w:cs="Arial"/>
          <w:color w:val="000000"/>
        </w:rPr>
        <w:br/>
      </w:r>
      <w:r w:rsidRPr="003745E0">
        <w:rPr>
          <w:rFonts w:ascii="Arial" w:hAnsi="Arial" w:cs="Arial"/>
          <w:color w:val="000000"/>
        </w:rPr>
        <w:br/>
        <w:t>Film z aktorami (1-3 osób).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3745E0">
        <w:rPr>
          <w:rFonts w:ascii="Arial" w:hAnsi="Arial" w:cs="Arial"/>
          <w:color w:val="000000"/>
        </w:rPr>
        <w:t xml:space="preserve">Ze względu na zawieszenie zajęć dydaktycznych i nieobecność studentów na Uczelni w związku z  COVID-19 role statystów </w:t>
      </w:r>
      <w:r w:rsidRPr="003745E0">
        <w:rPr>
          <w:rFonts w:ascii="Arial" w:hAnsi="Arial" w:cs="Arial"/>
        </w:rPr>
        <w:t xml:space="preserve">mogą </w:t>
      </w:r>
      <w:r w:rsidRPr="003745E0">
        <w:rPr>
          <w:rFonts w:ascii="Arial" w:hAnsi="Arial" w:cs="Arial"/>
          <w:color w:val="000000"/>
        </w:rPr>
        <w:t xml:space="preserve">odgrywać pracownicy Biblioteki PK. 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</w:rPr>
      </w:pPr>
      <w:r w:rsidRPr="003745E0">
        <w:rPr>
          <w:rFonts w:ascii="Arial" w:hAnsi="Arial" w:cs="Arial"/>
          <w:color w:val="000000"/>
        </w:rPr>
        <w:t xml:space="preserve">Narrator/lektor + napisy w j. polskim </w:t>
      </w:r>
      <w:r w:rsidRPr="003745E0">
        <w:rPr>
          <w:rFonts w:ascii="Arial" w:hAnsi="Arial" w:cs="Arial"/>
          <w:color w:val="000000"/>
        </w:rPr>
        <w:br/>
        <w:t>Język potoczny,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3745E0">
        <w:rPr>
          <w:rFonts w:ascii="Arial" w:hAnsi="Arial" w:cs="Arial"/>
          <w:color w:val="000000"/>
        </w:rPr>
        <w:t>Forma zwrotu: Wy/Ty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</w:p>
    <w:p w:rsidR="003745E0" w:rsidRPr="003745E0" w:rsidRDefault="003745E0" w:rsidP="003745E0">
      <w:pPr>
        <w:pStyle w:val="Cytaty"/>
        <w:ind w:left="0"/>
        <w:rPr>
          <w:rFonts w:ascii="Arial" w:hAnsi="Arial" w:cs="Arial"/>
          <w:color w:val="000000"/>
          <w:highlight w:val="yellow"/>
        </w:rPr>
      </w:pPr>
      <w:r w:rsidRPr="003745E0">
        <w:rPr>
          <w:rFonts w:ascii="Arial" w:hAnsi="Arial" w:cs="Arial"/>
          <w:color w:val="000000"/>
        </w:rPr>
        <w:t>Film powinien: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  <w:highlight w:val="yellow"/>
        </w:rPr>
      </w:pPr>
      <w:r w:rsidRPr="003745E0">
        <w:rPr>
          <w:rFonts w:ascii="Arial" w:hAnsi="Arial" w:cs="Arial"/>
          <w:color w:val="000000"/>
        </w:rPr>
        <w:t>- być nowoczesny, dynamiczny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  <w:highlight w:val="yellow"/>
        </w:rPr>
      </w:pPr>
      <w:r w:rsidRPr="003745E0">
        <w:rPr>
          <w:rFonts w:ascii="Arial" w:hAnsi="Arial" w:cs="Arial"/>
          <w:color w:val="000000"/>
        </w:rPr>
        <w:t>- mieć pomysłową i nowatorską formę, uwzględniającą aktualne trendy artystyczne,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3745E0">
        <w:rPr>
          <w:rFonts w:ascii="Arial" w:hAnsi="Arial" w:cs="Arial"/>
          <w:color w:val="000000"/>
        </w:rPr>
        <w:t xml:space="preserve">- prezentować logo BPK </w:t>
      </w:r>
    </w:p>
    <w:p w:rsidR="003745E0" w:rsidRPr="003745E0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</w:p>
    <w:p w:rsidR="003745E0" w:rsidRPr="00072CD5" w:rsidRDefault="003745E0" w:rsidP="003745E0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072CD5">
        <w:rPr>
          <w:rFonts w:ascii="Arial" w:hAnsi="Arial" w:cs="Arial"/>
          <w:color w:val="000000"/>
        </w:rPr>
        <w:t>Pozostałe informacje w SIWZ i Zał. 1 do SIWZ</w:t>
      </w:r>
    </w:p>
    <w:p w:rsidR="00072CD5" w:rsidRDefault="00072CD5" w:rsidP="00072CD5">
      <w:pPr>
        <w:pStyle w:val="Cytaty"/>
        <w:spacing w:after="0"/>
        <w:ind w:left="0"/>
        <w:rPr>
          <w:rFonts w:ascii="Arial" w:hAnsi="Arial" w:cs="Arial"/>
        </w:rPr>
      </w:pPr>
    </w:p>
    <w:p w:rsidR="00072CD5" w:rsidRPr="00072CD5" w:rsidRDefault="00072CD5" w:rsidP="00072CD5">
      <w:pPr>
        <w:pStyle w:val="Cytaty"/>
        <w:spacing w:after="0"/>
        <w:ind w:left="0"/>
        <w:rPr>
          <w:rFonts w:ascii="Arial" w:hAnsi="Arial" w:cs="Arial"/>
          <w:color w:val="000000"/>
        </w:rPr>
      </w:pPr>
      <w:r w:rsidRPr="00072CD5">
        <w:rPr>
          <w:rFonts w:ascii="Arial" w:hAnsi="Arial" w:cs="Arial"/>
        </w:rPr>
        <w:t xml:space="preserve">Dla zadania nr 2: długość emitowanego filmu nie powinna przekraczać 5 minut. Przewidywany scenariusz do akceptacji przed realizacją. Szczególne wymagania to: film ma być wyposażony w </w:t>
      </w:r>
      <w:proofErr w:type="spellStart"/>
      <w:r w:rsidRPr="00072CD5">
        <w:rPr>
          <w:rFonts w:ascii="Arial" w:hAnsi="Arial" w:cs="Arial"/>
        </w:rPr>
        <w:t>audiodyskrypcję</w:t>
      </w:r>
      <w:proofErr w:type="spellEnd"/>
      <w:r w:rsidRPr="00072CD5">
        <w:rPr>
          <w:rFonts w:ascii="Arial" w:hAnsi="Arial" w:cs="Arial"/>
        </w:rPr>
        <w:t xml:space="preserve">, napisy w języku polskim  oraz tłumaczenie na Polski Język Migowy. </w:t>
      </w:r>
      <w:r w:rsidRPr="00072CD5">
        <w:rPr>
          <w:rFonts w:ascii="Arial" w:hAnsi="Arial" w:cs="Arial"/>
          <w:color w:val="000000"/>
        </w:rPr>
        <w:t>Pozostałe informacje w SIWZ i Zał. 1 do SIWZ</w:t>
      </w:r>
    </w:p>
    <w:p w:rsidR="00851755" w:rsidRDefault="006A0F46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II)</w:t>
      </w: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sz w:val="24"/>
          <w:szCs w:val="24"/>
        </w:rPr>
        <w:t>1. Czy są jakieś wymagania dotyczące formatu np. długości i szczegółowości koncepcji kreatywnej scenariusza? Planowanie oryginalnych i niekonwencjonalnych środków filmowych pociąga za sobą zwiększenie wymagań budżetowych projektu.</w:t>
      </w: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</w:p>
    <w:p w:rsidR="006A0F46" w:rsidRPr="00CF377B" w:rsidRDefault="006A0F46" w:rsidP="006A0F46">
      <w:pPr>
        <w:ind w:right="567"/>
        <w:rPr>
          <w:rFonts w:ascii="Arial" w:hAnsi="Arial" w:cs="Arial"/>
          <w:color w:val="000000"/>
          <w:sz w:val="24"/>
          <w:szCs w:val="24"/>
        </w:rPr>
      </w:pPr>
      <w:r w:rsidRPr="00CF377B">
        <w:rPr>
          <w:rFonts w:ascii="Arial" w:hAnsi="Arial" w:cs="Arial"/>
          <w:color w:val="000000"/>
          <w:sz w:val="24"/>
          <w:szCs w:val="24"/>
        </w:rPr>
        <w:t>Scenariusz powinien zawierać rozpisane poszczególne sceny/plany prezentujące bibliotekę we wskazanych poniżej obszarach.</w:t>
      </w:r>
    </w:p>
    <w:p w:rsidR="006A0F46" w:rsidRPr="00CF377B" w:rsidRDefault="006A0F46" w:rsidP="006A0F46">
      <w:pPr>
        <w:ind w:right="567"/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color w:val="000000"/>
          <w:sz w:val="24"/>
          <w:szCs w:val="24"/>
        </w:rPr>
        <w:br/>
        <w:t>Biblioteka PK:</w:t>
      </w:r>
      <w:r w:rsidRPr="00CF377B">
        <w:rPr>
          <w:rFonts w:ascii="Arial" w:hAnsi="Arial" w:cs="Arial"/>
          <w:color w:val="000000"/>
          <w:sz w:val="24"/>
          <w:szCs w:val="24"/>
        </w:rPr>
        <w:br/>
        <w:t xml:space="preserve">- jako biblioteka akademicka na uczelni technicznej </w:t>
      </w:r>
      <w:r w:rsidRPr="00CF377B">
        <w:rPr>
          <w:rFonts w:ascii="Arial" w:hAnsi="Arial" w:cs="Arial"/>
          <w:color w:val="000000"/>
          <w:sz w:val="24"/>
          <w:szCs w:val="24"/>
        </w:rPr>
        <w:br/>
        <w:t>- lokalizacja i budynki (2 budynki przy ul. Warszawskiej 24 oraz budynek oddziału Biblioteki na Wydziale Mechanicznym PK przy Al. Jana Pawła II 37)</w:t>
      </w:r>
      <w:r w:rsidRPr="00CF377B">
        <w:rPr>
          <w:rFonts w:ascii="Arial" w:hAnsi="Arial" w:cs="Arial"/>
          <w:color w:val="000000"/>
          <w:sz w:val="24"/>
          <w:szCs w:val="24"/>
        </w:rPr>
        <w:br/>
        <w:t>- strona www BPK – www.biblos.pk.edu.pl</w:t>
      </w:r>
      <w:r w:rsidRPr="00CF377B">
        <w:rPr>
          <w:rFonts w:ascii="Arial" w:hAnsi="Arial" w:cs="Arial"/>
          <w:color w:val="000000"/>
          <w:sz w:val="24"/>
          <w:szCs w:val="24"/>
        </w:rPr>
        <w:br/>
        <w:t>- oferowane usługi</w:t>
      </w:r>
      <w:r w:rsidRPr="00CF377B">
        <w:rPr>
          <w:rFonts w:ascii="Arial" w:hAnsi="Arial" w:cs="Arial"/>
          <w:color w:val="000000"/>
          <w:sz w:val="24"/>
          <w:szCs w:val="24"/>
        </w:rPr>
        <w:br/>
        <w:t xml:space="preserve">- zbiory (rodzaj, forma, tematyka) </w:t>
      </w:r>
    </w:p>
    <w:p w:rsidR="006A0F46" w:rsidRPr="00CF377B" w:rsidRDefault="006A0F46" w:rsidP="006A0F46">
      <w:pPr>
        <w:pStyle w:val="Cytaty"/>
        <w:spacing w:after="0"/>
        <w:ind w:left="0"/>
        <w:rPr>
          <w:rFonts w:ascii="Arial" w:hAnsi="Arial" w:cs="Arial"/>
        </w:rPr>
      </w:pPr>
      <w:r w:rsidRPr="00CF377B">
        <w:rPr>
          <w:rFonts w:ascii="Arial" w:hAnsi="Arial" w:cs="Arial"/>
          <w:color w:val="000000"/>
        </w:rPr>
        <w:t>- cenne zbiory drukowane i w RPK</w:t>
      </w:r>
      <w:r w:rsidRPr="00CF377B">
        <w:rPr>
          <w:rFonts w:ascii="Arial" w:hAnsi="Arial" w:cs="Arial"/>
          <w:color w:val="000000"/>
        </w:rPr>
        <w:br/>
        <w:t xml:space="preserve">- BPK w mediach społecznościowych </w:t>
      </w: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sz w:val="24"/>
          <w:szCs w:val="24"/>
        </w:rPr>
        <w:t>Oryginalne i niekonwencjonalne środki: Ujęcia realizowane m.in. z perspektywy, z lotu ptaka.</w:t>
      </w: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  <w:u w:val="single"/>
        </w:rPr>
      </w:pP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</w:p>
    <w:p w:rsidR="006A0F46" w:rsidRPr="00CF377B" w:rsidRDefault="006A0F46" w:rsidP="006A0F46">
      <w:pPr>
        <w:pStyle w:val="Tekstwstpniesformatowany"/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sz w:val="24"/>
          <w:szCs w:val="24"/>
        </w:rPr>
        <w:lastRenderedPageBreak/>
        <w:t>2. Czy jest zebrany w jednym miejscu zakres merytoryczny filmu, czy należy np. mówić też o bibliotekach instytutowych? o wymagani</w:t>
      </w:r>
      <w:r w:rsidR="00CF377B">
        <w:rPr>
          <w:rFonts w:ascii="Arial" w:hAnsi="Arial" w:cs="Arial"/>
          <w:sz w:val="24"/>
          <w:szCs w:val="24"/>
        </w:rPr>
        <w:t>ach formalnych członkostwa itp.</w:t>
      </w:r>
    </w:p>
    <w:p w:rsidR="006A0F46" w:rsidRPr="00CF377B" w:rsidRDefault="006A0F46" w:rsidP="006A0F46">
      <w:pPr>
        <w:ind w:right="567"/>
        <w:rPr>
          <w:rFonts w:ascii="Arial" w:hAnsi="Arial" w:cs="Arial"/>
          <w:color w:val="000000"/>
          <w:sz w:val="24"/>
          <w:szCs w:val="24"/>
        </w:rPr>
      </w:pPr>
    </w:p>
    <w:p w:rsidR="006A0F46" w:rsidRPr="00CF377B" w:rsidRDefault="006A0F46" w:rsidP="006A0F46">
      <w:pPr>
        <w:ind w:right="567"/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color w:val="000000"/>
          <w:sz w:val="24"/>
          <w:szCs w:val="24"/>
        </w:rPr>
        <w:t>Szczegółowość jak w odpowiedzi na pytanie nr 1.</w:t>
      </w:r>
    </w:p>
    <w:p w:rsidR="006A0F46" w:rsidRPr="00CF377B" w:rsidRDefault="006A0F46" w:rsidP="006A0F46">
      <w:pPr>
        <w:rPr>
          <w:rFonts w:ascii="Arial" w:hAnsi="Arial" w:cs="Arial"/>
          <w:sz w:val="24"/>
          <w:szCs w:val="24"/>
        </w:rPr>
      </w:pPr>
    </w:p>
    <w:p w:rsidR="006A0F46" w:rsidRPr="00CF377B" w:rsidRDefault="006A0F46" w:rsidP="006A0F46">
      <w:pPr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sz w:val="24"/>
          <w:szCs w:val="24"/>
        </w:rPr>
        <w:t xml:space="preserve">W założeniach dot. filmu nie przewiduje się informacji o bibliotekach instytutowych. </w:t>
      </w:r>
    </w:p>
    <w:p w:rsidR="006A0F46" w:rsidRPr="00CF377B" w:rsidRDefault="006A0F46" w:rsidP="006A0F46">
      <w:pPr>
        <w:rPr>
          <w:rFonts w:ascii="Arial" w:hAnsi="Arial" w:cs="Arial"/>
          <w:sz w:val="24"/>
          <w:szCs w:val="24"/>
        </w:rPr>
      </w:pPr>
      <w:r w:rsidRPr="00CF377B">
        <w:rPr>
          <w:rFonts w:ascii="Arial" w:hAnsi="Arial" w:cs="Arial"/>
          <w:sz w:val="24"/>
          <w:szCs w:val="24"/>
        </w:rPr>
        <w:t>Warunki korzystania z BPK określają regulaminy – nie ma potrzeby ich prezentowania – wystarczy info o www BPK.</w:t>
      </w:r>
    </w:p>
    <w:p w:rsidR="006A0F46" w:rsidRPr="00CF377B" w:rsidRDefault="006A0F46" w:rsidP="006A0F46">
      <w:pPr>
        <w:rPr>
          <w:rFonts w:ascii="Arial" w:hAnsi="Arial" w:cs="Arial"/>
          <w:sz w:val="24"/>
          <w:szCs w:val="24"/>
        </w:rPr>
      </w:pPr>
    </w:p>
    <w:p w:rsidR="006A0F46" w:rsidRDefault="007531C8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Czy zamawiający </w:t>
      </w:r>
      <w:r w:rsidR="00DA3CC4">
        <w:rPr>
          <w:rFonts w:ascii="Arial" w:hAnsi="Arial" w:cs="Arial"/>
          <w:sz w:val="24"/>
          <w:szCs w:val="24"/>
        </w:rPr>
        <w:t xml:space="preserve">może </w:t>
      </w:r>
      <w:r>
        <w:rPr>
          <w:rFonts w:ascii="Arial" w:hAnsi="Arial" w:cs="Arial"/>
          <w:sz w:val="24"/>
          <w:szCs w:val="24"/>
        </w:rPr>
        <w:t>poda</w:t>
      </w:r>
      <w:r w:rsidR="00DA3CC4">
        <w:rPr>
          <w:rFonts w:ascii="Arial" w:hAnsi="Arial" w:cs="Arial"/>
          <w:sz w:val="24"/>
          <w:szCs w:val="24"/>
        </w:rPr>
        <w:t>ć</w:t>
      </w:r>
      <w:r>
        <w:rPr>
          <w:rFonts w:ascii="Arial" w:hAnsi="Arial" w:cs="Arial"/>
          <w:sz w:val="24"/>
          <w:szCs w:val="24"/>
        </w:rPr>
        <w:t xml:space="preserve"> wartość zamówienia?</w:t>
      </w:r>
    </w:p>
    <w:p w:rsidR="007531C8" w:rsidRDefault="00492D81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</w:t>
      </w:r>
      <w:r w:rsidR="007531C8">
        <w:rPr>
          <w:rFonts w:ascii="Arial" w:hAnsi="Arial" w:cs="Arial"/>
          <w:sz w:val="24"/>
          <w:szCs w:val="24"/>
        </w:rPr>
        <w:t xml:space="preserve">cy podaje wartość </w:t>
      </w:r>
      <w:r>
        <w:rPr>
          <w:rFonts w:ascii="Arial" w:hAnsi="Arial" w:cs="Arial"/>
          <w:sz w:val="24"/>
          <w:szCs w:val="24"/>
        </w:rPr>
        <w:t>szacunkową</w:t>
      </w:r>
      <w:r w:rsidR="007531C8">
        <w:rPr>
          <w:rFonts w:ascii="Arial" w:hAnsi="Arial" w:cs="Arial"/>
          <w:sz w:val="24"/>
          <w:szCs w:val="24"/>
        </w:rPr>
        <w:t xml:space="preserve"> zamówienia :</w:t>
      </w:r>
    </w:p>
    <w:p w:rsidR="007531C8" w:rsidRDefault="007531C8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-zadanie nr 1: 15 000,00 zł</w:t>
      </w:r>
    </w:p>
    <w:p w:rsidR="007531C8" w:rsidRPr="003745E0" w:rsidRDefault="007531C8" w:rsidP="00067A7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-zadanie nr 2: 7 000,00 zł</w:t>
      </w:r>
    </w:p>
    <w:sectPr w:rsidR="007531C8" w:rsidRPr="003745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730" w:rsidRDefault="00AA1730">
      <w:r>
        <w:separator/>
      </w:r>
    </w:p>
  </w:endnote>
  <w:endnote w:type="continuationSeparator" w:id="0">
    <w:p w:rsidR="00AA1730" w:rsidRDefault="00AA1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96B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6B8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730" w:rsidRDefault="00AA1730">
      <w:r>
        <w:separator/>
      </w:r>
    </w:p>
  </w:footnote>
  <w:footnote w:type="continuationSeparator" w:id="0">
    <w:p w:rsidR="00AA1730" w:rsidRDefault="00AA1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76F" w:rsidRDefault="004F47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76F" w:rsidRDefault="004F47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76F" w:rsidRDefault="004F47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730"/>
    <w:rsid w:val="00031374"/>
    <w:rsid w:val="00067A7F"/>
    <w:rsid w:val="00072CD5"/>
    <w:rsid w:val="000A1097"/>
    <w:rsid w:val="001036F2"/>
    <w:rsid w:val="00180C6E"/>
    <w:rsid w:val="001F0CC5"/>
    <w:rsid w:val="002E617F"/>
    <w:rsid w:val="0033030C"/>
    <w:rsid w:val="003733B6"/>
    <w:rsid w:val="003745E0"/>
    <w:rsid w:val="003A0554"/>
    <w:rsid w:val="00492D81"/>
    <w:rsid w:val="004A75F2"/>
    <w:rsid w:val="004F476F"/>
    <w:rsid w:val="005144A9"/>
    <w:rsid w:val="00542B26"/>
    <w:rsid w:val="005B1B08"/>
    <w:rsid w:val="00662BDB"/>
    <w:rsid w:val="006A0F46"/>
    <w:rsid w:val="006B7198"/>
    <w:rsid w:val="006D4AB3"/>
    <w:rsid w:val="006F3B81"/>
    <w:rsid w:val="00722015"/>
    <w:rsid w:val="007531C8"/>
    <w:rsid w:val="00757302"/>
    <w:rsid w:val="00851755"/>
    <w:rsid w:val="00897AB0"/>
    <w:rsid w:val="008A0469"/>
    <w:rsid w:val="008B0CFD"/>
    <w:rsid w:val="008C294D"/>
    <w:rsid w:val="008D4392"/>
    <w:rsid w:val="008E59AC"/>
    <w:rsid w:val="00A905AC"/>
    <w:rsid w:val="00AA1730"/>
    <w:rsid w:val="00B73712"/>
    <w:rsid w:val="00B96B8E"/>
    <w:rsid w:val="00BA6584"/>
    <w:rsid w:val="00C370F2"/>
    <w:rsid w:val="00C44EEC"/>
    <w:rsid w:val="00CF377B"/>
    <w:rsid w:val="00D34716"/>
    <w:rsid w:val="00DA3CC4"/>
    <w:rsid w:val="00DF32E8"/>
    <w:rsid w:val="00E2789F"/>
    <w:rsid w:val="00E764BD"/>
    <w:rsid w:val="00EA14B3"/>
    <w:rsid w:val="00EA416E"/>
    <w:rsid w:val="00F87FD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Cytaty">
    <w:name w:val="Cytaty"/>
    <w:basedOn w:val="Normalny"/>
    <w:qFormat/>
    <w:rsid w:val="003745E0"/>
    <w:pPr>
      <w:overflowPunct w:val="0"/>
      <w:spacing w:after="283"/>
      <w:ind w:left="567" w:right="567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kstwstpniesformatowany">
    <w:name w:val="Tekst wstępnie sformatowany"/>
    <w:basedOn w:val="Normalny"/>
    <w:qFormat/>
    <w:rsid w:val="006A0F46"/>
    <w:rPr>
      <w:rFonts w:ascii="Liberation Mono" w:eastAsia="NSimSun" w:hAnsi="Liberation Mono" w:cs="Liberation Mono"/>
      <w:kern w:val="2"/>
      <w:lang w:eastAsia="zh-CN" w:bidi="hi-IN"/>
    </w:rPr>
  </w:style>
  <w:style w:type="paragraph" w:styleId="Tekstdymka">
    <w:name w:val="Balloon Text"/>
    <w:basedOn w:val="Normalny"/>
    <w:link w:val="TekstdymkaZnak"/>
    <w:rsid w:val="00B96B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6B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1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507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2020-05-19T06:26:00Z</cp:lastPrinted>
  <dcterms:created xsi:type="dcterms:W3CDTF">2020-05-19T06:27:00Z</dcterms:created>
  <dcterms:modified xsi:type="dcterms:W3CDTF">2020-05-19T06:27:00Z</dcterms:modified>
</cp:coreProperties>
</file>