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E789D" w14:textId="77777777" w:rsidR="006D4AB3" w:rsidRDefault="0004466E">
      <w:pPr>
        <w:rPr>
          <w:b/>
          <w:bCs/>
          <w:sz w:val="24"/>
        </w:rPr>
      </w:pPr>
      <w:r w:rsidRPr="0004466E">
        <w:rPr>
          <w:b/>
          <w:bCs/>
          <w:sz w:val="24"/>
        </w:rPr>
        <w:t xml:space="preserve">Okręgowy Szpital Kolejowy w Katowicach - </w:t>
      </w:r>
      <w:proofErr w:type="spellStart"/>
      <w:r w:rsidRPr="0004466E">
        <w:rPr>
          <w:b/>
          <w:bCs/>
          <w:sz w:val="24"/>
        </w:rPr>
        <w:t>s.p.z.o.z</w:t>
      </w:r>
      <w:proofErr w:type="spellEnd"/>
      <w:r w:rsidRPr="0004466E">
        <w:rPr>
          <w:b/>
          <w:bCs/>
          <w:sz w:val="24"/>
        </w:rPr>
        <w:t>.</w:t>
      </w:r>
    </w:p>
    <w:p w14:paraId="1135EC24" w14:textId="77777777" w:rsidR="006D4AB3" w:rsidRDefault="0004466E">
      <w:pPr>
        <w:rPr>
          <w:b/>
          <w:bCs/>
          <w:sz w:val="24"/>
        </w:rPr>
      </w:pPr>
      <w:proofErr w:type="spellStart"/>
      <w:r w:rsidRPr="0004466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4466E">
        <w:rPr>
          <w:b/>
          <w:bCs/>
          <w:sz w:val="24"/>
        </w:rPr>
        <w:t>65</w:t>
      </w:r>
    </w:p>
    <w:p w14:paraId="5CB0D108" w14:textId="77777777" w:rsidR="006D4AB3" w:rsidRDefault="0004466E">
      <w:pPr>
        <w:rPr>
          <w:b/>
          <w:bCs/>
          <w:sz w:val="24"/>
        </w:rPr>
      </w:pPr>
      <w:r w:rsidRPr="0004466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4466E">
        <w:rPr>
          <w:b/>
          <w:bCs/>
          <w:sz w:val="24"/>
        </w:rPr>
        <w:t>Katowice</w:t>
      </w:r>
    </w:p>
    <w:p w14:paraId="06500357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69CD581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B798D9" w14:textId="038BCB0B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4466E" w:rsidRPr="0004466E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04466E" w:rsidRPr="0004466E">
        <w:rPr>
          <w:sz w:val="24"/>
        </w:rPr>
        <w:t>Katowice</w:t>
      </w:r>
      <w:r>
        <w:rPr>
          <w:sz w:val="24"/>
        </w:rPr>
        <w:t xml:space="preserve"> dnia: </w:t>
      </w:r>
      <w:r w:rsidR="0004466E" w:rsidRPr="0004466E">
        <w:rPr>
          <w:sz w:val="24"/>
        </w:rPr>
        <w:t>2020-05-</w:t>
      </w:r>
      <w:r w:rsidR="000B32B2">
        <w:rPr>
          <w:sz w:val="24"/>
        </w:rPr>
        <w:t>18</w:t>
      </w:r>
    </w:p>
    <w:p w14:paraId="636F6E4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6BBDD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2C1E2DA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A49FB">
        <w:rPr>
          <w:rFonts w:ascii="Times New Roman" w:hAnsi="Times New Roman"/>
        </w:rPr>
        <w:t xml:space="preserve"> </w:t>
      </w:r>
      <w:r w:rsidR="002D52E0">
        <w:rPr>
          <w:rFonts w:ascii="Times New Roman" w:hAnsi="Times New Roman"/>
        </w:rPr>
        <w:t>–</w:t>
      </w:r>
      <w:r w:rsidR="00DA49FB">
        <w:rPr>
          <w:rFonts w:ascii="Times New Roman" w:hAnsi="Times New Roman"/>
        </w:rPr>
        <w:t xml:space="preserve"> </w:t>
      </w:r>
      <w:r w:rsidR="002D52E0">
        <w:rPr>
          <w:rFonts w:ascii="Times New Roman" w:hAnsi="Times New Roman"/>
        </w:rPr>
        <w:t>29</w:t>
      </w:r>
    </w:p>
    <w:p w14:paraId="4328AFAB" w14:textId="77777777" w:rsidR="006D4AB3" w:rsidRDefault="006D4AB3" w:rsidP="00DA49FB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AE8113C" w14:textId="77777777" w:rsidR="006D4AB3" w:rsidRDefault="006D4AB3" w:rsidP="00DA49F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4466E" w:rsidRPr="0004466E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DA49FB">
        <w:rPr>
          <w:sz w:val="24"/>
        </w:rPr>
        <w:t> </w:t>
      </w:r>
      <w:r>
        <w:rPr>
          <w:sz w:val="24"/>
        </w:rPr>
        <w:t xml:space="preserve">wyjaśnienie zapisu </w:t>
      </w:r>
      <w:r w:rsidR="00DA49FB">
        <w:rPr>
          <w:sz w:val="24"/>
        </w:rPr>
        <w:t>S</w:t>
      </w:r>
      <w:r>
        <w:rPr>
          <w:sz w:val="24"/>
        </w:rPr>
        <w:t xml:space="preserve">pecyfikacji </w:t>
      </w:r>
      <w:r w:rsidR="00DA49FB">
        <w:rPr>
          <w:sz w:val="24"/>
        </w:rPr>
        <w:t>I</w:t>
      </w:r>
      <w:r>
        <w:rPr>
          <w:sz w:val="24"/>
        </w:rPr>
        <w:t xml:space="preserve">stotnych </w:t>
      </w:r>
      <w:r w:rsidR="00DA49FB">
        <w:rPr>
          <w:sz w:val="24"/>
        </w:rPr>
        <w:t>W</w:t>
      </w:r>
      <w:r>
        <w:rPr>
          <w:sz w:val="24"/>
        </w:rPr>
        <w:t xml:space="preserve">arunków </w:t>
      </w:r>
      <w:r w:rsidR="00DA49FB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4466E" w:rsidRPr="0004466E">
        <w:rPr>
          <w:sz w:val="24"/>
        </w:rPr>
        <w:t>(</w:t>
      </w:r>
      <w:proofErr w:type="spellStart"/>
      <w:r w:rsidR="0004466E" w:rsidRPr="0004466E">
        <w:rPr>
          <w:sz w:val="24"/>
        </w:rPr>
        <w:t>t.j</w:t>
      </w:r>
      <w:proofErr w:type="spellEnd"/>
      <w:r w:rsidR="0004466E" w:rsidRPr="0004466E">
        <w:rPr>
          <w:sz w:val="24"/>
        </w:rPr>
        <w:t>. Dz.U. z 2019 r. poz. 1843</w:t>
      </w:r>
      <w:r w:rsidR="00D35B7A">
        <w:rPr>
          <w:sz w:val="24"/>
        </w:rPr>
        <w:t xml:space="preserve"> z </w:t>
      </w:r>
      <w:proofErr w:type="spellStart"/>
      <w:r w:rsidR="00D35B7A">
        <w:rPr>
          <w:sz w:val="24"/>
        </w:rPr>
        <w:t>późn</w:t>
      </w:r>
      <w:proofErr w:type="spellEnd"/>
      <w:r w:rsidR="00D35B7A">
        <w:rPr>
          <w:sz w:val="24"/>
        </w:rPr>
        <w:t>. zm.</w:t>
      </w:r>
      <w:r w:rsidR="0004466E" w:rsidRPr="000446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4466E" w:rsidRPr="0004466E">
        <w:rPr>
          <w:b/>
          <w:sz w:val="24"/>
        </w:rPr>
        <w:t>przetarg</w:t>
      </w:r>
      <w:r w:rsidR="00DA49FB">
        <w:rPr>
          <w:b/>
          <w:sz w:val="24"/>
        </w:rPr>
        <w:t>u</w:t>
      </w:r>
      <w:r w:rsidR="0004466E" w:rsidRPr="0004466E">
        <w:rPr>
          <w:b/>
          <w:sz w:val="24"/>
        </w:rPr>
        <w:t xml:space="preserve"> nieograniczon</w:t>
      </w:r>
      <w:r w:rsidR="00DA49FB">
        <w:rPr>
          <w:b/>
          <w:sz w:val="24"/>
        </w:rPr>
        <w:t>ego</w:t>
      </w:r>
      <w:r>
        <w:rPr>
          <w:sz w:val="24"/>
        </w:rPr>
        <w:t>, na:</w:t>
      </w:r>
    </w:p>
    <w:p w14:paraId="03E9E3AC" w14:textId="77777777" w:rsidR="00DA49FB" w:rsidRDefault="00DA49FB" w:rsidP="00DA49FB">
      <w:pPr>
        <w:pStyle w:val="Tekstpodstawowywcity3"/>
        <w:ind w:firstLine="0"/>
        <w:rPr>
          <w:sz w:val="24"/>
        </w:rPr>
      </w:pPr>
    </w:p>
    <w:p w14:paraId="3ECFEBCA" w14:textId="77777777" w:rsidR="006D4AB3" w:rsidRDefault="0004466E" w:rsidP="00DA49FB">
      <w:pPr>
        <w:pStyle w:val="Tekstpodstawowywcity3"/>
        <w:ind w:firstLine="0"/>
        <w:jc w:val="center"/>
        <w:rPr>
          <w:sz w:val="24"/>
        </w:rPr>
      </w:pPr>
      <w:r w:rsidRPr="0004466E">
        <w:rPr>
          <w:b/>
          <w:sz w:val="24"/>
        </w:rPr>
        <w:t>Dostaw</w:t>
      </w:r>
      <w:r w:rsidR="00DA49FB">
        <w:rPr>
          <w:b/>
          <w:sz w:val="24"/>
        </w:rPr>
        <w:t>ę</w:t>
      </w:r>
      <w:r w:rsidRPr="0004466E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499587F6" w14:textId="77777777" w:rsidR="00DA49FB" w:rsidRDefault="00DA49FB" w:rsidP="00DA49FB">
      <w:pPr>
        <w:pStyle w:val="Tekstpodstawowywcity3"/>
        <w:ind w:firstLine="0"/>
        <w:jc w:val="left"/>
        <w:rPr>
          <w:sz w:val="24"/>
        </w:rPr>
      </w:pPr>
    </w:p>
    <w:p w14:paraId="088DD192" w14:textId="77777777" w:rsidR="006D4AB3" w:rsidRDefault="006D4AB3" w:rsidP="00DA49FB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43AD826A" w14:textId="77777777" w:rsidR="0004466E" w:rsidRP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1.</w:t>
      </w:r>
      <w:r w:rsidRPr="0004466E">
        <w:rPr>
          <w:sz w:val="24"/>
        </w:rPr>
        <w:tab/>
        <w:t>Czy Zamawiający w Pakiecie nr 30 poz.1 i poz.2 dopuści dren dł.200cm?</w:t>
      </w:r>
    </w:p>
    <w:p w14:paraId="7270F512" w14:textId="77777777" w:rsidR="0004466E" w:rsidRPr="004F3C2B" w:rsidRDefault="00DA49FB" w:rsidP="00DA49FB">
      <w:pPr>
        <w:pStyle w:val="Tekstpodstawowywcity3"/>
        <w:ind w:firstLine="0"/>
        <w:rPr>
          <w:sz w:val="24"/>
        </w:rPr>
      </w:pPr>
      <w:r w:rsidRPr="00DA49FB">
        <w:rPr>
          <w:b/>
          <w:bCs/>
          <w:sz w:val="24"/>
        </w:rPr>
        <w:t>Odp.:</w:t>
      </w:r>
      <w:r w:rsidR="004F3C2B">
        <w:rPr>
          <w:b/>
          <w:bCs/>
          <w:sz w:val="24"/>
        </w:rPr>
        <w:t xml:space="preserve"> </w:t>
      </w:r>
      <w:r w:rsidR="004F3C2B">
        <w:rPr>
          <w:sz w:val="24"/>
        </w:rPr>
        <w:t>Zamawiający dopuszcza w Pakiecie nr 30 poz. 1 i 2 dren o dł. 200cm.</w:t>
      </w:r>
    </w:p>
    <w:p w14:paraId="7276A833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4D1FA5B0" w14:textId="77777777" w:rsidR="0004466E" w:rsidRP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2.</w:t>
      </w:r>
      <w:r w:rsidRPr="0004466E">
        <w:rPr>
          <w:sz w:val="24"/>
        </w:rPr>
        <w:tab/>
        <w:t>Czy Zamawiający w Pakiecie nr 73 dopuści Zestaw do drenażu klatki piersiowej                    o wymaganych parametrach z workiem na treść o pojemności 1000ml?</w:t>
      </w:r>
    </w:p>
    <w:p w14:paraId="52241FD6" w14:textId="77777777" w:rsidR="0004466E" w:rsidRPr="004F3C2B" w:rsidRDefault="00DA49FB" w:rsidP="00DA49FB">
      <w:pPr>
        <w:pStyle w:val="Tekstpodstawowywcity3"/>
        <w:ind w:firstLine="0"/>
        <w:rPr>
          <w:sz w:val="24"/>
        </w:rPr>
      </w:pPr>
      <w:r w:rsidRPr="00DA49FB">
        <w:rPr>
          <w:b/>
          <w:bCs/>
          <w:sz w:val="24"/>
        </w:rPr>
        <w:t>Odp.:</w:t>
      </w:r>
      <w:r w:rsidR="004F3C2B">
        <w:rPr>
          <w:b/>
          <w:bCs/>
          <w:sz w:val="24"/>
        </w:rPr>
        <w:t xml:space="preserve"> </w:t>
      </w:r>
      <w:r w:rsidR="004F3C2B">
        <w:rPr>
          <w:sz w:val="24"/>
        </w:rPr>
        <w:t>Zamawiający dopuszcza w Pakiecie nr 73 poz. 1 Zestaw do drenażu klatki piersiowej z workiem na treść o pojemności 1000ml, pozostałe parametry zgodne z SIWZ.</w:t>
      </w:r>
    </w:p>
    <w:p w14:paraId="4EE638D9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711FAA15" w14:textId="77777777" w:rsid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3.</w:t>
      </w:r>
      <w:r w:rsidRPr="0004466E">
        <w:rPr>
          <w:sz w:val="24"/>
        </w:rPr>
        <w:tab/>
        <w:t xml:space="preserve">Czy Zamawiający w Pakiecie nr 74 dopuści Jednorazowy system ssania i płukania o parametrach: Sterylny jednorazowy zestaw do grawitacyjnego płukania i wymuszonego, próżniowego ssania. Skład zestawu: Długość odłączalnego, antyrefleksyjnego trzonu 33 cm (+/- 2 cm) o średnicy min. 5mm. System posiada możliwość podłączenia trzonu o śr. 10mm. Przeźroczysta rękojeść z jednokierunkową zastawką, która zapobiega zarzucaniu roztworu soli fizjologicznej. Uchwyt przystosowany do obsługi prawą oraz lewą ręką. Przyciski funkcyjne kodowane kolorem oraz literami. Proksymalnie umieszczona irygacja w celu zapobiegania zablokowaniu ssaka. Proksymalna część przewodu płukania zakończona końcówką z podwójnymi zaciskami i grotami, umożliwia równoczesne podłączenie dwóch butelek </w:t>
      </w:r>
      <w:r w:rsidRPr="0004466E">
        <w:rPr>
          <w:sz w:val="24"/>
        </w:rPr>
        <w:lastRenderedPageBreak/>
        <w:t xml:space="preserve">roztworu soli. Przewody ssania i płukania zespolone nietrwale, umożliwiające łatwe rozdzielanie podczas przygotowywania pola operacyjnego, w zależności od potrzeb i rozmieszczenia urządzeń. Przewody przeźroczyste, miękkie o bardzo niskim stopniu skręcalności. </w:t>
      </w:r>
    </w:p>
    <w:p w14:paraId="66CCCBE2" w14:textId="77777777" w:rsidR="00DA49FB" w:rsidRDefault="00DA49FB" w:rsidP="00DA49FB">
      <w:pPr>
        <w:pStyle w:val="Tekstpodstawowywcity3"/>
        <w:ind w:firstLine="0"/>
        <w:rPr>
          <w:b/>
          <w:bCs/>
          <w:sz w:val="24"/>
        </w:rPr>
      </w:pPr>
      <w:r w:rsidRPr="00DA49FB">
        <w:rPr>
          <w:b/>
          <w:bCs/>
          <w:sz w:val="24"/>
        </w:rPr>
        <w:t>Odp.:</w:t>
      </w:r>
      <w:r w:rsidR="004F3C2B">
        <w:rPr>
          <w:b/>
          <w:bCs/>
          <w:sz w:val="24"/>
        </w:rPr>
        <w:t xml:space="preserve"> </w:t>
      </w:r>
      <w:r w:rsidR="004F3C2B" w:rsidRPr="004F3C2B">
        <w:rPr>
          <w:sz w:val="24"/>
        </w:rPr>
        <w:t>Zamawiający dopuszcza w Pakiecie nr 74 poz. 1 jednorazowy system ssania i płukania o powyższych parametrach.</w:t>
      </w:r>
    </w:p>
    <w:p w14:paraId="59B67870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48374AA3" w14:textId="77777777" w:rsidR="0004466E" w:rsidRP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4.</w:t>
      </w:r>
      <w:r w:rsidRPr="0004466E">
        <w:rPr>
          <w:sz w:val="24"/>
        </w:rPr>
        <w:tab/>
        <w:t>Czy Zamawiający w Pakiecie nr 76 poz.1,2 wymaga aby wkłady workowe  pojemności       1 litr były w kształcie owalnym i były kompatybilne z pojemnikami wielorazowymi  pojemności 1 litr w kształcie owalnym z poz.8 i 11?</w:t>
      </w:r>
    </w:p>
    <w:p w14:paraId="0C3722EA" w14:textId="30800E65" w:rsidR="0004466E" w:rsidRDefault="00DA49FB" w:rsidP="00DA49FB">
      <w:pPr>
        <w:pStyle w:val="Tekstpodstawowywcity3"/>
        <w:ind w:firstLine="0"/>
        <w:rPr>
          <w:b/>
          <w:bCs/>
          <w:sz w:val="24"/>
        </w:rPr>
      </w:pPr>
      <w:r w:rsidRPr="00DA49FB">
        <w:rPr>
          <w:b/>
          <w:bCs/>
          <w:sz w:val="24"/>
        </w:rPr>
        <w:t>Odp.:</w:t>
      </w:r>
      <w:r w:rsidR="004F3C2B">
        <w:rPr>
          <w:b/>
          <w:bCs/>
          <w:sz w:val="24"/>
        </w:rPr>
        <w:t xml:space="preserve"> </w:t>
      </w:r>
      <w:r w:rsidR="004F3C2B" w:rsidRPr="004F3C2B">
        <w:rPr>
          <w:sz w:val="24"/>
        </w:rPr>
        <w:t>Zamawiający wymaga w Pakiecie nr 76 poz. 1,2 aby wkłady workowe pojemności 1 litr były kompatybilne z pojemnikami wielorazowymi pojemności 1 litr z poz. 8 i 11.</w:t>
      </w:r>
      <w:r w:rsidR="00FF142A">
        <w:rPr>
          <w:sz w:val="24"/>
        </w:rPr>
        <w:t xml:space="preserve"> Pozostałe wymagania zgodne z SIWZ.</w:t>
      </w:r>
    </w:p>
    <w:p w14:paraId="3A431A5D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3B5733D5" w14:textId="77777777" w:rsidR="0004466E" w:rsidRP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5.</w:t>
      </w:r>
      <w:r w:rsidRPr="0004466E">
        <w:rPr>
          <w:sz w:val="24"/>
        </w:rPr>
        <w:tab/>
        <w:t>Czy Zamawiający w Pakiecie nr 80 poz.2 oczekuje igły Chiba w rozmiarze 20G x 16 cm?</w:t>
      </w:r>
    </w:p>
    <w:p w14:paraId="1B6C4840" w14:textId="77777777" w:rsidR="0004466E" w:rsidRDefault="00DA49FB" w:rsidP="00DA49FB">
      <w:pPr>
        <w:pStyle w:val="Tekstpodstawowywcity3"/>
        <w:ind w:firstLine="0"/>
        <w:rPr>
          <w:b/>
          <w:bCs/>
          <w:sz w:val="24"/>
        </w:rPr>
      </w:pPr>
      <w:r w:rsidRPr="00DA49FB">
        <w:rPr>
          <w:b/>
          <w:bCs/>
          <w:sz w:val="24"/>
        </w:rPr>
        <w:t>Odp.:</w:t>
      </w:r>
      <w:r w:rsidR="00A0765E">
        <w:rPr>
          <w:b/>
          <w:bCs/>
          <w:sz w:val="24"/>
        </w:rPr>
        <w:t xml:space="preserve"> </w:t>
      </w:r>
      <w:r w:rsidR="00A0765E" w:rsidRPr="00A0765E">
        <w:rPr>
          <w:sz w:val="24"/>
        </w:rPr>
        <w:t>Zamawiający dopuszcza w Pakiecie nr 80 poz. 2 igły Chiba w rozmiarze 20G x 16.</w:t>
      </w:r>
    </w:p>
    <w:p w14:paraId="241C78DF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7355D0A2" w14:textId="77777777" w:rsidR="0004466E" w:rsidRPr="0004466E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6.</w:t>
      </w:r>
      <w:r w:rsidRPr="0004466E">
        <w:rPr>
          <w:sz w:val="24"/>
        </w:rPr>
        <w:tab/>
        <w:t>Dotyczy SIWZ : Prosimy o potwierdzenie, iż Zamawiający uzna za spełniony wymóg art. 24 ust. 1 pkt 23 ustawy PZP,  jeśli wykonawca, który nie należy do żadnej grupy kapitałowej, przedstawi stosowne oświadczenie wraz z ofertą?</w:t>
      </w:r>
    </w:p>
    <w:p w14:paraId="3E31DDF3" w14:textId="77777777" w:rsidR="0004466E" w:rsidRPr="004F3C2B" w:rsidRDefault="00DA49FB" w:rsidP="00DA49FB">
      <w:pPr>
        <w:pStyle w:val="Tekstpodstawowywcity3"/>
        <w:ind w:firstLine="0"/>
        <w:rPr>
          <w:sz w:val="24"/>
        </w:rPr>
      </w:pPr>
      <w:r w:rsidRPr="00DA49FB">
        <w:rPr>
          <w:b/>
          <w:bCs/>
          <w:sz w:val="24"/>
        </w:rPr>
        <w:t>Odp.:</w:t>
      </w:r>
      <w:r w:rsidR="004F3C2B">
        <w:rPr>
          <w:b/>
          <w:bCs/>
          <w:sz w:val="24"/>
        </w:rPr>
        <w:t xml:space="preserve"> </w:t>
      </w:r>
      <w:r w:rsidR="004F3C2B">
        <w:rPr>
          <w:sz w:val="24"/>
        </w:rPr>
        <w:t xml:space="preserve">Zamawiający </w:t>
      </w:r>
      <w:r w:rsidR="00065887">
        <w:rPr>
          <w:sz w:val="24"/>
        </w:rPr>
        <w:t>dopuszcza</w:t>
      </w:r>
      <w:r w:rsidR="004F3C2B">
        <w:rPr>
          <w:sz w:val="24"/>
        </w:rPr>
        <w:t xml:space="preserve"> złoż</w:t>
      </w:r>
      <w:r w:rsidR="00065887">
        <w:rPr>
          <w:sz w:val="24"/>
        </w:rPr>
        <w:t>enie wraz z ofertą</w:t>
      </w:r>
      <w:r w:rsidR="004F3C2B">
        <w:rPr>
          <w:sz w:val="24"/>
        </w:rPr>
        <w:t xml:space="preserve"> stosowne</w:t>
      </w:r>
      <w:r w:rsidR="00065887">
        <w:rPr>
          <w:sz w:val="24"/>
        </w:rPr>
        <w:t>go</w:t>
      </w:r>
      <w:r w:rsidR="004F3C2B">
        <w:rPr>
          <w:sz w:val="24"/>
        </w:rPr>
        <w:t xml:space="preserve"> oświadczeni</w:t>
      </w:r>
      <w:r w:rsidR="00065887">
        <w:rPr>
          <w:sz w:val="24"/>
        </w:rPr>
        <w:t>a</w:t>
      </w:r>
      <w:r w:rsidR="004F3C2B">
        <w:rPr>
          <w:sz w:val="24"/>
        </w:rPr>
        <w:t xml:space="preserve"> o </w:t>
      </w:r>
      <w:r w:rsidR="00AC6492">
        <w:rPr>
          <w:sz w:val="24"/>
        </w:rPr>
        <w:t>braku przynależności do żadnej grupy kapitałowej.</w:t>
      </w:r>
    </w:p>
    <w:p w14:paraId="1A1C79F0" w14:textId="77777777" w:rsidR="00D35B7A" w:rsidRPr="00DA49FB" w:rsidRDefault="00D35B7A" w:rsidP="00DA49FB">
      <w:pPr>
        <w:pStyle w:val="Tekstpodstawowywcity3"/>
        <w:ind w:firstLine="0"/>
        <w:rPr>
          <w:b/>
          <w:bCs/>
          <w:sz w:val="24"/>
        </w:rPr>
      </w:pPr>
    </w:p>
    <w:p w14:paraId="517EAAAD" w14:textId="77777777" w:rsidR="006D4AB3" w:rsidRDefault="0004466E" w:rsidP="00DA49FB">
      <w:pPr>
        <w:pStyle w:val="Tekstpodstawowywcity3"/>
        <w:ind w:firstLine="0"/>
        <w:rPr>
          <w:sz w:val="24"/>
        </w:rPr>
      </w:pPr>
      <w:r w:rsidRPr="0004466E">
        <w:rPr>
          <w:sz w:val="24"/>
        </w:rPr>
        <w:t>7.</w:t>
      </w:r>
      <w:r w:rsidRPr="0004466E">
        <w:rPr>
          <w:sz w:val="24"/>
        </w:rPr>
        <w:tab/>
        <w:t>Dotyczy zawarcia umowy: wnosimy o  wyrażeniu zgody na zawarcie umowy w trybie korespondencyjnym i przesłanie umowy do podpisu pocztą. Niezwłocznie po podpisaniu, umowa zostanie do Państwa odesłana.</w:t>
      </w:r>
    </w:p>
    <w:p w14:paraId="03669B6C" w14:textId="77777777" w:rsidR="00DA49FB" w:rsidRPr="00DA49FB" w:rsidRDefault="00DA49FB" w:rsidP="00B12551">
      <w:pPr>
        <w:pStyle w:val="Tekstpodstawowy"/>
        <w:spacing w:line="360" w:lineRule="auto"/>
        <w:jc w:val="both"/>
        <w:rPr>
          <w:b/>
          <w:bCs/>
          <w:sz w:val="24"/>
        </w:rPr>
      </w:pPr>
      <w:r w:rsidRPr="00DA49FB">
        <w:rPr>
          <w:b/>
          <w:bCs/>
          <w:sz w:val="24"/>
        </w:rPr>
        <w:t>Odp.:</w:t>
      </w:r>
      <w:r w:rsidR="00B12551">
        <w:rPr>
          <w:b/>
          <w:bCs/>
          <w:sz w:val="24"/>
        </w:rPr>
        <w:t xml:space="preserve"> </w:t>
      </w:r>
      <w:r w:rsidR="00B12551" w:rsidRPr="00B12551">
        <w:rPr>
          <w:sz w:val="24"/>
        </w:rPr>
        <w:t>Zamawiający wyraża zgodę na zawarcie umowy w trybie korespondencyjnym i przesłanie umowy do podpisu pocztą.</w:t>
      </w:r>
      <w:r w:rsidR="00B12551">
        <w:rPr>
          <w:b/>
          <w:bCs/>
          <w:sz w:val="24"/>
        </w:rPr>
        <w:t xml:space="preserve"> </w:t>
      </w:r>
    </w:p>
    <w:p w14:paraId="12653948" w14:textId="77777777" w:rsidR="00DA49FB" w:rsidRDefault="00DA49FB" w:rsidP="00DA49FB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505337BA" w14:textId="77777777" w:rsidR="006D4AB3" w:rsidRPr="00DA49FB" w:rsidRDefault="006D4AB3" w:rsidP="00D35B7A">
      <w:pPr>
        <w:pStyle w:val="Tekstpodstawowy"/>
        <w:ind w:left="3117" w:firstLine="423"/>
        <w:jc w:val="right"/>
        <w:rPr>
          <w:i/>
          <w:iCs/>
          <w:sz w:val="24"/>
        </w:rPr>
      </w:pPr>
      <w:r w:rsidRPr="00DA49FB">
        <w:rPr>
          <w:i/>
          <w:iCs/>
          <w:sz w:val="24"/>
        </w:rPr>
        <w:t>Zamawiający</w:t>
      </w:r>
    </w:p>
    <w:p w14:paraId="238DB9BB" w14:textId="77777777" w:rsidR="006D4AB3" w:rsidRPr="00DA49FB" w:rsidRDefault="006D4AB3" w:rsidP="00D35B7A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0F1B08A3" w14:textId="77777777" w:rsidR="006D4AB3" w:rsidRPr="00DA49FB" w:rsidRDefault="00DA49FB" w:rsidP="00D35B7A">
      <w:pPr>
        <w:pStyle w:val="Tekstpodstawowy"/>
        <w:jc w:val="right"/>
        <w:rPr>
          <w:i/>
          <w:iCs/>
          <w:sz w:val="24"/>
        </w:rPr>
      </w:pPr>
      <w:r w:rsidRPr="00DA49FB">
        <w:rPr>
          <w:i/>
          <w:iCs/>
          <w:sz w:val="24"/>
        </w:rPr>
        <w:t>p.o. Dyrektor</w:t>
      </w:r>
    </w:p>
    <w:p w14:paraId="1B27168E" w14:textId="77777777" w:rsidR="00DA49FB" w:rsidRPr="00DA49FB" w:rsidRDefault="00DA49FB" w:rsidP="00D35B7A">
      <w:pPr>
        <w:pStyle w:val="Tekstpodstawowy"/>
        <w:jc w:val="right"/>
        <w:rPr>
          <w:i/>
          <w:iCs/>
          <w:sz w:val="24"/>
        </w:rPr>
      </w:pPr>
      <w:r w:rsidRPr="00DA49FB">
        <w:rPr>
          <w:i/>
          <w:iCs/>
          <w:sz w:val="24"/>
        </w:rPr>
        <w:t>lek. med. Janusz Orman</w:t>
      </w:r>
    </w:p>
    <w:sectPr w:rsidR="00DA49FB" w:rsidRPr="00DA49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5568F" w14:textId="77777777" w:rsidR="005F509E" w:rsidRDefault="005F509E">
      <w:r>
        <w:separator/>
      </w:r>
    </w:p>
  </w:endnote>
  <w:endnote w:type="continuationSeparator" w:id="0">
    <w:p w14:paraId="0FA679B4" w14:textId="77777777" w:rsidR="005F509E" w:rsidRDefault="005F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3C0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C4EB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07D0E" w14:textId="16094877" w:rsidR="006D4AB3" w:rsidRDefault="00E3647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2A98F5" wp14:editId="34615BB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36CC8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80A616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98A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07F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33350A" w14:textId="77777777" w:rsidR="006D4AB3" w:rsidRDefault="006D4AB3">
    <w:pPr>
      <w:pStyle w:val="Stopka"/>
      <w:tabs>
        <w:tab w:val="clear" w:pos="4536"/>
        <w:tab w:val="left" w:pos="6237"/>
      </w:tabs>
    </w:pPr>
  </w:p>
  <w:p w14:paraId="00866D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99080C" w14:textId="77777777" w:rsidR="005F509E" w:rsidRDefault="005F509E">
      <w:r>
        <w:separator/>
      </w:r>
    </w:p>
  </w:footnote>
  <w:footnote w:type="continuationSeparator" w:id="0">
    <w:p w14:paraId="34C3A492" w14:textId="77777777" w:rsidR="005F509E" w:rsidRDefault="005F5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86F0D" w14:textId="77777777" w:rsidR="0004466E" w:rsidRDefault="000446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93718" w14:textId="77777777" w:rsidR="0004466E" w:rsidRDefault="000446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BE50C" w14:textId="77777777" w:rsidR="0004466E" w:rsidRDefault="000446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C"/>
    <w:rsid w:val="00031374"/>
    <w:rsid w:val="0004466E"/>
    <w:rsid w:val="00065887"/>
    <w:rsid w:val="000A1097"/>
    <w:rsid w:val="000B32B2"/>
    <w:rsid w:val="0010021C"/>
    <w:rsid w:val="00180C6E"/>
    <w:rsid w:val="002D52E0"/>
    <w:rsid w:val="004A75F2"/>
    <w:rsid w:val="004F3C2B"/>
    <w:rsid w:val="005144A9"/>
    <w:rsid w:val="005B1B08"/>
    <w:rsid w:val="005F509E"/>
    <w:rsid w:val="00662BDB"/>
    <w:rsid w:val="006B7198"/>
    <w:rsid w:val="006D4AB3"/>
    <w:rsid w:val="006F3B81"/>
    <w:rsid w:val="0077570D"/>
    <w:rsid w:val="00897AB0"/>
    <w:rsid w:val="00A0765E"/>
    <w:rsid w:val="00A905AC"/>
    <w:rsid w:val="00AC6492"/>
    <w:rsid w:val="00B12551"/>
    <w:rsid w:val="00BA6584"/>
    <w:rsid w:val="00C370F2"/>
    <w:rsid w:val="00C44EEC"/>
    <w:rsid w:val="00D35B7A"/>
    <w:rsid w:val="00DA49FB"/>
    <w:rsid w:val="00DF32E8"/>
    <w:rsid w:val="00E2789F"/>
    <w:rsid w:val="00E36472"/>
    <w:rsid w:val="00EA14B3"/>
    <w:rsid w:val="00EA416E"/>
    <w:rsid w:val="00FC5957"/>
    <w:rsid w:val="00FD265E"/>
    <w:rsid w:val="00FF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740CF"/>
  <w15:chartTrackingRefBased/>
  <w15:docId w15:val="{380F9E03-2FF1-44F1-968D-43909E2E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3A8E0-1837-4690-85CB-ADBC4713F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2020-05-18T09:23:00Z</dcterms:created>
  <dcterms:modified xsi:type="dcterms:W3CDTF">2020-05-18T09:23:00Z</dcterms:modified>
</cp:coreProperties>
</file>