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FA80A" w14:textId="77777777" w:rsidR="006D4AB3" w:rsidRDefault="00007407">
      <w:pPr>
        <w:rPr>
          <w:b/>
          <w:bCs/>
          <w:sz w:val="24"/>
        </w:rPr>
      </w:pPr>
      <w:r w:rsidRPr="00007407">
        <w:rPr>
          <w:b/>
          <w:bCs/>
          <w:sz w:val="24"/>
        </w:rPr>
        <w:t xml:space="preserve">Okręgowy Szpital Kolejowy w Katowicach - </w:t>
      </w:r>
      <w:proofErr w:type="spellStart"/>
      <w:r w:rsidRPr="00007407">
        <w:rPr>
          <w:b/>
          <w:bCs/>
          <w:sz w:val="24"/>
        </w:rPr>
        <w:t>s.p.z.o.z</w:t>
      </w:r>
      <w:proofErr w:type="spellEnd"/>
      <w:r w:rsidRPr="00007407">
        <w:rPr>
          <w:b/>
          <w:bCs/>
          <w:sz w:val="24"/>
        </w:rPr>
        <w:t>.</w:t>
      </w:r>
    </w:p>
    <w:p w14:paraId="0EAE7269" w14:textId="77777777" w:rsidR="006D4AB3" w:rsidRDefault="00007407">
      <w:pPr>
        <w:rPr>
          <w:b/>
          <w:bCs/>
          <w:sz w:val="24"/>
        </w:rPr>
      </w:pPr>
      <w:proofErr w:type="spellStart"/>
      <w:r w:rsidRPr="00007407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07407">
        <w:rPr>
          <w:b/>
          <w:bCs/>
          <w:sz w:val="24"/>
        </w:rPr>
        <w:t>65</w:t>
      </w:r>
    </w:p>
    <w:p w14:paraId="5567D366" w14:textId="77777777" w:rsidR="006D4AB3" w:rsidRDefault="00007407">
      <w:pPr>
        <w:rPr>
          <w:b/>
          <w:bCs/>
          <w:sz w:val="24"/>
        </w:rPr>
      </w:pPr>
      <w:r w:rsidRPr="00007407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07407">
        <w:rPr>
          <w:b/>
          <w:bCs/>
          <w:sz w:val="24"/>
        </w:rPr>
        <w:t>Katowice</w:t>
      </w:r>
    </w:p>
    <w:p w14:paraId="0B25E52C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47D578CA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87B2E0" w14:textId="20619CCE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07407" w:rsidRPr="00007407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007407" w:rsidRPr="00AD5F0E">
        <w:rPr>
          <w:sz w:val="24"/>
        </w:rPr>
        <w:t>Katowice</w:t>
      </w:r>
      <w:r w:rsidRPr="00AD5F0E">
        <w:rPr>
          <w:sz w:val="24"/>
        </w:rPr>
        <w:t xml:space="preserve"> dnia: </w:t>
      </w:r>
      <w:r w:rsidR="00007407" w:rsidRPr="00AD5F0E">
        <w:rPr>
          <w:sz w:val="24"/>
        </w:rPr>
        <w:t>2020-05-</w:t>
      </w:r>
      <w:r w:rsidR="00AD5F0E" w:rsidRPr="00AD5F0E">
        <w:rPr>
          <w:sz w:val="24"/>
        </w:rPr>
        <w:t>1</w:t>
      </w:r>
      <w:r w:rsidR="00672266">
        <w:rPr>
          <w:sz w:val="24"/>
        </w:rPr>
        <w:t>8</w:t>
      </w:r>
    </w:p>
    <w:p w14:paraId="67E61EE1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B7FF9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FA92BF4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76499">
        <w:rPr>
          <w:rFonts w:ascii="Times New Roman" w:hAnsi="Times New Roman"/>
        </w:rPr>
        <w:t xml:space="preserve"> – 18 </w:t>
      </w:r>
    </w:p>
    <w:p w14:paraId="580807D5" w14:textId="77777777" w:rsidR="00376499" w:rsidRPr="00376499" w:rsidRDefault="00376499" w:rsidP="00376499"/>
    <w:p w14:paraId="47215F34" w14:textId="77777777" w:rsidR="006D4AB3" w:rsidRDefault="006D4AB3" w:rsidP="00376499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64E2C26" w14:textId="77777777" w:rsidR="006D4AB3" w:rsidRDefault="006D4AB3" w:rsidP="00376499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07407" w:rsidRPr="00007407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376499">
        <w:rPr>
          <w:sz w:val="24"/>
        </w:rPr>
        <w:t> </w:t>
      </w:r>
      <w:r>
        <w:rPr>
          <w:sz w:val="24"/>
        </w:rPr>
        <w:t xml:space="preserve">wyjaśnienie zapisu </w:t>
      </w:r>
      <w:r w:rsidR="00376499">
        <w:rPr>
          <w:sz w:val="24"/>
        </w:rPr>
        <w:t>S</w:t>
      </w:r>
      <w:r>
        <w:rPr>
          <w:sz w:val="24"/>
        </w:rPr>
        <w:t xml:space="preserve">pecyfikacji </w:t>
      </w:r>
      <w:r w:rsidR="00376499">
        <w:rPr>
          <w:sz w:val="24"/>
        </w:rPr>
        <w:t>I</w:t>
      </w:r>
      <w:r>
        <w:rPr>
          <w:sz w:val="24"/>
        </w:rPr>
        <w:t xml:space="preserve">stotnych </w:t>
      </w:r>
      <w:r w:rsidR="00376499">
        <w:rPr>
          <w:sz w:val="24"/>
        </w:rPr>
        <w:t>W</w:t>
      </w:r>
      <w:r>
        <w:rPr>
          <w:sz w:val="24"/>
        </w:rPr>
        <w:t xml:space="preserve">arunków </w:t>
      </w:r>
      <w:r w:rsidR="00376499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07407" w:rsidRPr="00007407">
        <w:rPr>
          <w:sz w:val="24"/>
        </w:rPr>
        <w:t>(</w:t>
      </w:r>
      <w:proofErr w:type="spellStart"/>
      <w:r w:rsidR="00007407" w:rsidRPr="00007407">
        <w:rPr>
          <w:sz w:val="24"/>
        </w:rPr>
        <w:t>t.j</w:t>
      </w:r>
      <w:proofErr w:type="spellEnd"/>
      <w:r w:rsidR="00007407" w:rsidRPr="00007407">
        <w:rPr>
          <w:sz w:val="24"/>
        </w:rPr>
        <w:t>. Dz.U. z 2019 r. poz. 1843</w:t>
      </w:r>
      <w:r w:rsidR="00AD5F0E">
        <w:rPr>
          <w:sz w:val="24"/>
        </w:rPr>
        <w:t xml:space="preserve"> z </w:t>
      </w:r>
      <w:proofErr w:type="spellStart"/>
      <w:r w:rsidR="00AD5F0E">
        <w:rPr>
          <w:sz w:val="24"/>
        </w:rPr>
        <w:t>późn</w:t>
      </w:r>
      <w:proofErr w:type="spellEnd"/>
      <w:r w:rsidR="00AD5F0E">
        <w:rPr>
          <w:sz w:val="24"/>
        </w:rPr>
        <w:t>. zm.</w:t>
      </w:r>
      <w:r w:rsidR="00007407" w:rsidRPr="00007407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07407" w:rsidRPr="00007407">
        <w:rPr>
          <w:b/>
          <w:sz w:val="24"/>
        </w:rPr>
        <w:t>przetarg</w:t>
      </w:r>
      <w:r w:rsidR="00376499">
        <w:rPr>
          <w:b/>
          <w:sz w:val="24"/>
        </w:rPr>
        <w:t>u</w:t>
      </w:r>
      <w:r w:rsidR="00007407" w:rsidRPr="00007407">
        <w:rPr>
          <w:b/>
          <w:sz w:val="24"/>
        </w:rPr>
        <w:t xml:space="preserve"> nieograniczon</w:t>
      </w:r>
      <w:r w:rsidR="00376499">
        <w:rPr>
          <w:b/>
          <w:sz w:val="24"/>
        </w:rPr>
        <w:t>ego</w:t>
      </w:r>
      <w:r>
        <w:rPr>
          <w:sz w:val="24"/>
        </w:rPr>
        <w:t>, na:</w:t>
      </w:r>
    </w:p>
    <w:p w14:paraId="60009AF9" w14:textId="77777777" w:rsidR="00376499" w:rsidRDefault="00376499" w:rsidP="00376499">
      <w:pPr>
        <w:pStyle w:val="Tekstpodstawowywcity3"/>
        <w:ind w:firstLine="0"/>
        <w:rPr>
          <w:sz w:val="24"/>
        </w:rPr>
      </w:pPr>
    </w:p>
    <w:p w14:paraId="12463540" w14:textId="77777777" w:rsidR="006D4AB3" w:rsidRDefault="00007407" w:rsidP="00376499">
      <w:pPr>
        <w:pStyle w:val="Tekstpodstawowywcity3"/>
        <w:ind w:firstLine="0"/>
        <w:jc w:val="center"/>
        <w:rPr>
          <w:sz w:val="24"/>
        </w:rPr>
      </w:pPr>
      <w:r w:rsidRPr="00007407">
        <w:rPr>
          <w:b/>
          <w:sz w:val="24"/>
        </w:rPr>
        <w:t>Dostaw</w:t>
      </w:r>
      <w:r w:rsidR="00376499">
        <w:rPr>
          <w:b/>
          <w:sz w:val="24"/>
        </w:rPr>
        <w:t>ę</w:t>
      </w:r>
      <w:r w:rsidRPr="00007407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2A759638" w14:textId="77777777" w:rsidR="00376499" w:rsidRDefault="00376499" w:rsidP="00376499">
      <w:pPr>
        <w:pStyle w:val="Tekstpodstawowywcity3"/>
        <w:ind w:firstLine="0"/>
        <w:jc w:val="left"/>
        <w:rPr>
          <w:sz w:val="24"/>
        </w:rPr>
      </w:pPr>
    </w:p>
    <w:p w14:paraId="7C109E22" w14:textId="77777777" w:rsidR="006D4AB3" w:rsidRDefault="006D4AB3" w:rsidP="00376499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248F7C9C" w14:textId="77777777" w:rsidR="00007407" w:rsidRPr="00007407" w:rsidRDefault="00007407" w:rsidP="0037649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07407">
        <w:rPr>
          <w:sz w:val="24"/>
        </w:rPr>
        <w:t>Dotyczy Pakietu nr 42 poz. 2</w:t>
      </w:r>
    </w:p>
    <w:p w14:paraId="2FAC22B2" w14:textId="77777777" w:rsidR="00007407" w:rsidRDefault="00007407" w:rsidP="00376499">
      <w:pPr>
        <w:pStyle w:val="Tekstpodstawowywcity3"/>
        <w:ind w:firstLine="0"/>
        <w:rPr>
          <w:sz w:val="24"/>
        </w:rPr>
      </w:pPr>
      <w:r w:rsidRPr="00007407">
        <w:rPr>
          <w:sz w:val="24"/>
        </w:rPr>
        <w:t xml:space="preserve">Czy Zamawiający dopuści sterylny filtr mechaniczny, o skuteczności p/bakteryjnej i p/wirusowej 99,999999%, przestrzeń martwa 54 ml, z osobnym piankowym wymiennikiem ciepła i wilgoci o nawilżaniu 34,2 mg H2O przy </w:t>
      </w:r>
      <w:proofErr w:type="spellStart"/>
      <w:r w:rsidRPr="00007407">
        <w:rPr>
          <w:sz w:val="24"/>
        </w:rPr>
        <w:t>Vt</w:t>
      </w:r>
      <w:proofErr w:type="spellEnd"/>
      <w:r w:rsidRPr="00007407">
        <w:rPr>
          <w:sz w:val="24"/>
        </w:rPr>
        <w:t>=500 ml, harmonijkowej powierzchni filtracji &gt;500 cm2, o utracie wilgotności max 6mg/l H2O?</w:t>
      </w:r>
    </w:p>
    <w:p w14:paraId="79BBDF14" w14:textId="77777777" w:rsidR="00376499" w:rsidRDefault="00376499" w:rsidP="00376499">
      <w:pPr>
        <w:pStyle w:val="Tekstpodstawowywcity3"/>
        <w:ind w:firstLine="0"/>
        <w:rPr>
          <w:b/>
          <w:bCs/>
          <w:sz w:val="24"/>
        </w:rPr>
      </w:pPr>
      <w:r w:rsidRPr="00376499">
        <w:rPr>
          <w:b/>
          <w:bCs/>
          <w:sz w:val="24"/>
        </w:rPr>
        <w:t>Odp.:</w:t>
      </w:r>
      <w:r w:rsidR="00E12B53">
        <w:rPr>
          <w:b/>
          <w:bCs/>
          <w:sz w:val="24"/>
        </w:rPr>
        <w:t xml:space="preserve"> </w:t>
      </w:r>
      <w:r w:rsidR="00E12B53" w:rsidRPr="00E12B53">
        <w:rPr>
          <w:sz w:val="24"/>
        </w:rPr>
        <w:t>Zamawiający nie zmienia pierwotnych zapisów SIWZ.</w:t>
      </w:r>
    </w:p>
    <w:p w14:paraId="3769E8FE" w14:textId="77777777" w:rsidR="00AD5F0E" w:rsidRPr="00376499" w:rsidRDefault="00AD5F0E" w:rsidP="00376499">
      <w:pPr>
        <w:pStyle w:val="Tekstpodstawowywcity3"/>
        <w:ind w:firstLine="0"/>
        <w:rPr>
          <w:b/>
          <w:bCs/>
          <w:sz w:val="24"/>
        </w:rPr>
      </w:pPr>
    </w:p>
    <w:p w14:paraId="751C334F" w14:textId="77777777" w:rsidR="00007407" w:rsidRPr="00007407" w:rsidRDefault="00007407" w:rsidP="0037649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07407">
        <w:rPr>
          <w:sz w:val="24"/>
        </w:rPr>
        <w:t xml:space="preserve">Dotyczy Pakietu nr 42 poz. 2 </w:t>
      </w:r>
    </w:p>
    <w:p w14:paraId="55E95223" w14:textId="77777777" w:rsidR="00007407" w:rsidRDefault="00007407" w:rsidP="00376499">
      <w:pPr>
        <w:pStyle w:val="Tekstpodstawowywcity3"/>
        <w:ind w:firstLine="0"/>
        <w:rPr>
          <w:sz w:val="24"/>
        </w:rPr>
      </w:pPr>
      <w:r w:rsidRPr="00007407">
        <w:rPr>
          <w:sz w:val="24"/>
        </w:rPr>
        <w:t>Czy Zamawiający wymaga filtra o wyłącznej filtracji mechanicznej, bez warstwy elektrostatycznej?</w:t>
      </w:r>
      <w:r w:rsidR="00E12B53">
        <w:rPr>
          <w:sz w:val="24"/>
        </w:rPr>
        <w:t xml:space="preserve"> </w:t>
      </w:r>
    </w:p>
    <w:p w14:paraId="7300ED0B" w14:textId="77777777" w:rsidR="00376499" w:rsidRPr="00E12B53" w:rsidRDefault="00376499" w:rsidP="00376499">
      <w:pPr>
        <w:pStyle w:val="Tekstpodstawowywcity3"/>
        <w:ind w:firstLine="0"/>
        <w:rPr>
          <w:sz w:val="24"/>
        </w:rPr>
      </w:pPr>
      <w:r w:rsidRPr="00376499">
        <w:rPr>
          <w:b/>
          <w:bCs/>
          <w:sz w:val="24"/>
        </w:rPr>
        <w:t>Odp.:</w:t>
      </w:r>
      <w:r w:rsidR="00E12B53">
        <w:rPr>
          <w:b/>
          <w:bCs/>
          <w:sz w:val="24"/>
        </w:rPr>
        <w:t xml:space="preserve"> </w:t>
      </w:r>
      <w:r w:rsidR="00E12B53">
        <w:rPr>
          <w:sz w:val="24"/>
        </w:rPr>
        <w:t>Zamawiający w Pakiecie nr 42 poz. 2 wymaga filtra o wyłącznej filtracji mechanicznej, bez warstwy elektrostatycznej.</w:t>
      </w:r>
    </w:p>
    <w:p w14:paraId="0592A128" w14:textId="77777777" w:rsidR="00AD5F0E" w:rsidRPr="00376499" w:rsidRDefault="00AD5F0E" w:rsidP="00376499">
      <w:pPr>
        <w:pStyle w:val="Tekstpodstawowywcity3"/>
        <w:ind w:firstLine="0"/>
        <w:rPr>
          <w:b/>
          <w:bCs/>
          <w:sz w:val="24"/>
        </w:rPr>
      </w:pPr>
    </w:p>
    <w:p w14:paraId="653D2D35" w14:textId="77777777" w:rsidR="00007407" w:rsidRPr="00007407" w:rsidRDefault="00007407" w:rsidP="0037649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07407">
        <w:rPr>
          <w:sz w:val="24"/>
        </w:rPr>
        <w:t xml:space="preserve">Dotyczy Pakietu nr 42 poz. 3 </w:t>
      </w:r>
    </w:p>
    <w:p w14:paraId="76FC3480" w14:textId="77777777" w:rsidR="00007407" w:rsidRDefault="00007407" w:rsidP="00376499">
      <w:pPr>
        <w:pStyle w:val="Tekstpodstawowywcity3"/>
        <w:ind w:firstLine="0"/>
        <w:rPr>
          <w:sz w:val="24"/>
        </w:rPr>
      </w:pPr>
      <w:r w:rsidRPr="00007407">
        <w:rPr>
          <w:sz w:val="24"/>
        </w:rPr>
        <w:t xml:space="preserve">Czy Zamawiający dopuści pediatryczny filtr elektrostatyczny z wymiennikiem ciepła i wilgoci o skuteczności filtracji bakteryjnej 99,9999%, wirusowej 99,999%, przestrzeń martwa 12 ml, </w:t>
      </w:r>
      <w:r w:rsidRPr="00007407">
        <w:rPr>
          <w:sz w:val="24"/>
        </w:rPr>
        <w:lastRenderedPageBreak/>
        <w:t xml:space="preserve">masa 13.5g, z wydzielonym celulozowym wymiennikiem ciepła i wilgoci, poziom nawilżania 24mg/l H2O, medium filtracyjne hydrofobowe, wyposażony w złącze proste, sterylny, z portem </w:t>
      </w:r>
      <w:proofErr w:type="spellStart"/>
      <w:r w:rsidRPr="00007407">
        <w:rPr>
          <w:sz w:val="24"/>
        </w:rPr>
        <w:t>kapno</w:t>
      </w:r>
      <w:proofErr w:type="spellEnd"/>
      <w:r w:rsidRPr="00007407">
        <w:rPr>
          <w:sz w:val="24"/>
        </w:rPr>
        <w:t xml:space="preserve"> </w:t>
      </w:r>
      <w:proofErr w:type="spellStart"/>
      <w:r w:rsidRPr="00007407">
        <w:rPr>
          <w:sz w:val="24"/>
        </w:rPr>
        <w:t>luer</w:t>
      </w:r>
      <w:proofErr w:type="spellEnd"/>
      <w:r w:rsidRPr="00007407">
        <w:rPr>
          <w:sz w:val="24"/>
        </w:rPr>
        <w:t>-lock, pakowany pojedynczo?</w:t>
      </w:r>
    </w:p>
    <w:p w14:paraId="44770211" w14:textId="77777777" w:rsidR="00376499" w:rsidRPr="00E12B53" w:rsidRDefault="00376499" w:rsidP="00376499">
      <w:pPr>
        <w:pStyle w:val="Tekstpodstawowywcity3"/>
        <w:ind w:firstLine="0"/>
        <w:rPr>
          <w:sz w:val="24"/>
        </w:rPr>
      </w:pPr>
      <w:r w:rsidRPr="00376499">
        <w:rPr>
          <w:b/>
          <w:bCs/>
          <w:sz w:val="24"/>
        </w:rPr>
        <w:t>Odp.:</w:t>
      </w:r>
      <w:r w:rsidR="00E12B53">
        <w:rPr>
          <w:b/>
          <w:bCs/>
          <w:sz w:val="24"/>
        </w:rPr>
        <w:t xml:space="preserve"> </w:t>
      </w:r>
      <w:r w:rsidR="00E12B53">
        <w:rPr>
          <w:sz w:val="24"/>
        </w:rPr>
        <w:t>Zamawiający nie zmienia pierwotnych zapisów SIWZ.</w:t>
      </w:r>
    </w:p>
    <w:p w14:paraId="249731DA" w14:textId="77777777" w:rsidR="00AD5F0E" w:rsidRPr="00376499" w:rsidRDefault="00AD5F0E" w:rsidP="00376499">
      <w:pPr>
        <w:pStyle w:val="Tekstpodstawowywcity3"/>
        <w:ind w:firstLine="0"/>
        <w:rPr>
          <w:b/>
          <w:bCs/>
          <w:sz w:val="24"/>
        </w:rPr>
      </w:pPr>
    </w:p>
    <w:p w14:paraId="57602C58" w14:textId="77777777" w:rsidR="00007407" w:rsidRPr="00007407" w:rsidRDefault="00007407" w:rsidP="0037649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07407">
        <w:rPr>
          <w:sz w:val="24"/>
        </w:rPr>
        <w:t>Dotyczy Pakietu nr 56</w:t>
      </w:r>
    </w:p>
    <w:p w14:paraId="1F9215FF" w14:textId="77777777" w:rsidR="00007407" w:rsidRDefault="00007407" w:rsidP="00376499">
      <w:pPr>
        <w:pStyle w:val="Tekstpodstawowywcity3"/>
        <w:ind w:firstLine="0"/>
        <w:rPr>
          <w:sz w:val="24"/>
        </w:rPr>
      </w:pPr>
      <w:r w:rsidRPr="00007407">
        <w:rPr>
          <w:sz w:val="24"/>
        </w:rPr>
        <w:t>Czy Zamawiający dopuści łyżki ze światłowodem o średnicy 4.5mm?</w:t>
      </w:r>
    </w:p>
    <w:p w14:paraId="42628BF0" w14:textId="77777777" w:rsidR="00376499" w:rsidRPr="00E12B53" w:rsidRDefault="00376499" w:rsidP="00376499">
      <w:pPr>
        <w:pStyle w:val="Tekstpodstawowywcity3"/>
        <w:ind w:firstLine="0"/>
        <w:rPr>
          <w:sz w:val="24"/>
        </w:rPr>
      </w:pPr>
      <w:r w:rsidRPr="00376499">
        <w:rPr>
          <w:b/>
          <w:bCs/>
          <w:sz w:val="24"/>
        </w:rPr>
        <w:t>Odp.:</w:t>
      </w:r>
      <w:r w:rsidR="00E12B53">
        <w:rPr>
          <w:b/>
          <w:bCs/>
          <w:sz w:val="24"/>
        </w:rPr>
        <w:t xml:space="preserve"> </w:t>
      </w:r>
      <w:r w:rsidR="00E12B53">
        <w:rPr>
          <w:sz w:val="24"/>
        </w:rPr>
        <w:t>Zamawiający nie zmienia pierwotnych zapisów SIWZ.</w:t>
      </w:r>
    </w:p>
    <w:p w14:paraId="599F47C8" w14:textId="77777777" w:rsidR="00AD5F0E" w:rsidRPr="00376499" w:rsidRDefault="00AD5F0E" w:rsidP="00376499">
      <w:pPr>
        <w:pStyle w:val="Tekstpodstawowywcity3"/>
        <w:ind w:firstLine="0"/>
        <w:rPr>
          <w:b/>
          <w:bCs/>
          <w:sz w:val="24"/>
        </w:rPr>
      </w:pPr>
    </w:p>
    <w:p w14:paraId="4E91BC71" w14:textId="77777777" w:rsidR="00007407" w:rsidRPr="00007407" w:rsidRDefault="00007407" w:rsidP="0037649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07407">
        <w:rPr>
          <w:sz w:val="24"/>
        </w:rPr>
        <w:t>Dotyczy Pakietu nr 57</w:t>
      </w:r>
    </w:p>
    <w:p w14:paraId="47F70D66" w14:textId="77777777" w:rsidR="00007407" w:rsidRDefault="00007407" w:rsidP="00376499">
      <w:pPr>
        <w:pStyle w:val="Tekstpodstawowywcity3"/>
        <w:ind w:firstLine="0"/>
        <w:rPr>
          <w:sz w:val="24"/>
        </w:rPr>
      </w:pPr>
      <w:r w:rsidRPr="00007407">
        <w:rPr>
          <w:sz w:val="24"/>
        </w:rPr>
        <w:t>Czy Zamawiający dopuści łyżki światłowodowe bez laserowego oznaczenia typu i rozmiaru na światłowodzie, ze światłowodem o średnicy 4.5mm zbudowanym z 5500 włókien światłowodowych, spełniający pozostałe wymagania SIWZ?</w:t>
      </w:r>
    </w:p>
    <w:p w14:paraId="6BC9CD6E" w14:textId="77777777" w:rsidR="00376499" w:rsidRPr="00E12B53" w:rsidRDefault="00376499" w:rsidP="00376499">
      <w:pPr>
        <w:pStyle w:val="Tekstpodstawowywcity3"/>
        <w:ind w:firstLine="0"/>
        <w:rPr>
          <w:sz w:val="24"/>
        </w:rPr>
      </w:pPr>
      <w:r w:rsidRPr="00376499">
        <w:rPr>
          <w:b/>
          <w:bCs/>
          <w:sz w:val="24"/>
        </w:rPr>
        <w:t>Odp.:</w:t>
      </w:r>
      <w:r w:rsidR="00E12B53">
        <w:rPr>
          <w:b/>
          <w:bCs/>
          <w:sz w:val="24"/>
        </w:rPr>
        <w:t xml:space="preserve"> </w:t>
      </w:r>
      <w:r w:rsidR="00E12B53">
        <w:rPr>
          <w:sz w:val="24"/>
        </w:rPr>
        <w:t>Zamawiający nie zmienia pierwotnych zapisów SIWZ.</w:t>
      </w:r>
    </w:p>
    <w:p w14:paraId="37DAEAD3" w14:textId="77777777" w:rsidR="00AD5F0E" w:rsidRPr="00376499" w:rsidRDefault="00AD5F0E" w:rsidP="00376499">
      <w:pPr>
        <w:pStyle w:val="Tekstpodstawowywcity3"/>
        <w:ind w:firstLine="0"/>
        <w:rPr>
          <w:b/>
          <w:bCs/>
          <w:sz w:val="24"/>
        </w:rPr>
      </w:pPr>
    </w:p>
    <w:p w14:paraId="646F6FDA" w14:textId="77777777" w:rsidR="00007407" w:rsidRPr="00007407" w:rsidRDefault="00007407" w:rsidP="0037649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007407">
        <w:rPr>
          <w:sz w:val="24"/>
        </w:rPr>
        <w:t>Dotyczy Pakietu nr 57</w:t>
      </w:r>
    </w:p>
    <w:p w14:paraId="2222D7D0" w14:textId="77777777" w:rsidR="006D4AB3" w:rsidRDefault="00007407" w:rsidP="00376499">
      <w:pPr>
        <w:pStyle w:val="Tekstpodstawowywcity3"/>
        <w:ind w:firstLine="0"/>
        <w:rPr>
          <w:sz w:val="24"/>
        </w:rPr>
      </w:pPr>
      <w:r w:rsidRPr="00007407">
        <w:rPr>
          <w:sz w:val="24"/>
        </w:rPr>
        <w:t>Czy Zamawiający dopuści łyżki światłowodowe w rozmiarze 3 (134mm), 4 (158mm)?</w:t>
      </w:r>
    </w:p>
    <w:p w14:paraId="2DBE0355" w14:textId="77777777" w:rsidR="00E12B53" w:rsidRPr="00E12B53" w:rsidRDefault="00E12B53" w:rsidP="00376499">
      <w:pPr>
        <w:pStyle w:val="Tekstpodstawowywcity3"/>
        <w:ind w:firstLine="0"/>
        <w:rPr>
          <w:sz w:val="24"/>
        </w:rPr>
      </w:pPr>
      <w:r w:rsidRPr="00E12B53">
        <w:rPr>
          <w:b/>
          <w:bCs/>
          <w:sz w:val="24"/>
        </w:rPr>
        <w:t xml:space="preserve">Odp.: </w:t>
      </w:r>
      <w:r>
        <w:rPr>
          <w:sz w:val="24"/>
        </w:rPr>
        <w:t>Zamawiający nie zmienia pierwotnych zapisów SIWZ.</w:t>
      </w:r>
    </w:p>
    <w:p w14:paraId="6D929344" w14:textId="77777777" w:rsidR="00376499" w:rsidRDefault="00376499" w:rsidP="00376499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2B288B2B" w14:textId="77777777" w:rsidR="00376499" w:rsidRDefault="00376499" w:rsidP="00376499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4D6FC703" w14:textId="77777777" w:rsidR="006D4AB3" w:rsidRPr="00376499" w:rsidRDefault="006D4AB3" w:rsidP="00AD5F0E">
      <w:pPr>
        <w:pStyle w:val="Tekstpodstawowy"/>
        <w:ind w:left="3117" w:firstLine="423"/>
        <w:jc w:val="right"/>
        <w:rPr>
          <w:i/>
          <w:iCs/>
          <w:sz w:val="24"/>
        </w:rPr>
      </w:pPr>
      <w:r w:rsidRPr="00376499">
        <w:rPr>
          <w:i/>
          <w:iCs/>
          <w:sz w:val="24"/>
        </w:rPr>
        <w:t>Zamawiający</w:t>
      </w:r>
    </w:p>
    <w:p w14:paraId="5432A87D" w14:textId="77777777" w:rsidR="006D4AB3" w:rsidRPr="00376499" w:rsidRDefault="006D4AB3" w:rsidP="00AD5F0E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36769A8D" w14:textId="77777777" w:rsidR="006D4AB3" w:rsidRPr="00376499" w:rsidRDefault="00376499" w:rsidP="00AD5F0E">
      <w:pPr>
        <w:pStyle w:val="Tekstpodstawowy"/>
        <w:jc w:val="right"/>
        <w:rPr>
          <w:i/>
          <w:iCs/>
          <w:sz w:val="24"/>
        </w:rPr>
      </w:pPr>
      <w:r w:rsidRPr="00376499">
        <w:rPr>
          <w:i/>
          <w:iCs/>
          <w:sz w:val="24"/>
        </w:rPr>
        <w:t>p.o. Dyrektor</w:t>
      </w:r>
    </w:p>
    <w:p w14:paraId="7F13F693" w14:textId="77777777" w:rsidR="00376499" w:rsidRPr="00376499" w:rsidRDefault="00376499" w:rsidP="00AD5F0E">
      <w:pPr>
        <w:pStyle w:val="Tekstpodstawowy"/>
        <w:jc w:val="right"/>
        <w:rPr>
          <w:i/>
          <w:iCs/>
          <w:sz w:val="24"/>
        </w:rPr>
      </w:pPr>
      <w:r w:rsidRPr="00376499">
        <w:rPr>
          <w:i/>
          <w:iCs/>
          <w:sz w:val="24"/>
        </w:rPr>
        <w:t>lek. med. Janusz Orman</w:t>
      </w:r>
    </w:p>
    <w:sectPr w:rsidR="00376499" w:rsidRPr="003764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DAE23" w14:textId="77777777" w:rsidR="00F568E0" w:rsidRDefault="00F568E0">
      <w:r>
        <w:separator/>
      </w:r>
    </w:p>
  </w:endnote>
  <w:endnote w:type="continuationSeparator" w:id="0">
    <w:p w14:paraId="09E79BDD" w14:textId="77777777" w:rsidR="00F568E0" w:rsidRDefault="00F5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9C3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AEA1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887400" w14:textId="594E2A62" w:rsidR="006D4AB3" w:rsidRDefault="001579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3845CD" wp14:editId="6B272F4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D53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1D6FD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6D7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F18A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618136" w14:textId="77777777" w:rsidR="006D4AB3" w:rsidRDefault="006D4AB3">
    <w:pPr>
      <w:pStyle w:val="Stopka"/>
      <w:tabs>
        <w:tab w:val="clear" w:pos="4536"/>
        <w:tab w:val="left" w:pos="6237"/>
      </w:tabs>
    </w:pPr>
  </w:p>
  <w:p w14:paraId="78A6CC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E7600F" w14:textId="77777777" w:rsidR="00F568E0" w:rsidRDefault="00F568E0">
      <w:r>
        <w:separator/>
      </w:r>
    </w:p>
  </w:footnote>
  <w:footnote w:type="continuationSeparator" w:id="0">
    <w:p w14:paraId="29D40689" w14:textId="77777777" w:rsidR="00F568E0" w:rsidRDefault="00F56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4B2CA" w14:textId="77777777" w:rsidR="00007407" w:rsidRDefault="000074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A2A70" w14:textId="77777777" w:rsidR="00007407" w:rsidRDefault="000074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2843A" w14:textId="77777777" w:rsidR="00007407" w:rsidRDefault="000074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5F715D"/>
    <w:multiLevelType w:val="hybridMultilevel"/>
    <w:tmpl w:val="C038A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E0"/>
    <w:rsid w:val="00007407"/>
    <w:rsid w:val="00031374"/>
    <w:rsid w:val="000A1097"/>
    <w:rsid w:val="0015793A"/>
    <w:rsid w:val="00180C6E"/>
    <w:rsid w:val="00376499"/>
    <w:rsid w:val="004A75F2"/>
    <w:rsid w:val="005144A9"/>
    <w:rsid w:val="005B1B08"/>
    <w:rsid w:val="00662BDB"/>
    <w:rsid w:val="00672266"/>
    <w:rsid w:val="006B7198"/>
    <w:rsid w:val="006D4AB3"/>
    <w:rsid w:val="006F3B81"/>
    <w:rsid w:val="00897AB0"/>
    <w:rsid w:val="00A905AC"/>
    <w:rsid w:val="00AD5F0E"/>
    <w:rsid w:val="00BA6584"/>
    <w:rsid w:val="00C370F2"/>
    <w:rsid w:val="00C44EEC"/>
    <w:rsid w:val="00DF32E8"/>
    <w:rsid w:val="00E12B53"/>
    <w:rsid w:val="00E2789F"/>
    <w:rsid w:val="00EA14B3"/>
    <w:rsid w:val="00EA416E"/>
    <w:rsid w:val="00F568E0"/>
    <w:rsid w:val="00F84D1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F12C21"/>
  <w15:chartTrackingRefBased/>
  <w15:docId w15:val="{C0D96991-6D06-4AFC-9160-F9DA4310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2020-05-18T09:19:00Z</dcterms:created>
  <dcterms:modified xsi:type="dcterms:W3CDTF">2020-05-18T09:19:00Z</dcterms:modified>
</cp:coreProperties>
</file>