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C6CF62" w14:textId="77777777" w:rsidR="006D4AB3" w:rsidRDefault="00EB661E">
      <w:pPr>
        <w:rPr>
          <w:b/>
          <w:bCs/>
          <w:sz w:val="24"/>
        </w:rPr>
      </w:pPr>
      <w:r w:rsidRPr="00EB661E">
        <w:rPr>
          <w:b/>
          <w:bCs/>
          <w:sz w:val="24"/>
        </w:rPr>
        <w:t xml:space="preserve">Okręgowy Szpital Kolejowy w Katowicach - </w:t>
      </w:r>
      <w:proofErr w:type="spellStart"/>
      <w:r w:rsidRPr="00EB661E">
        <w:rPr>
          <w:b/>
          <w:bCs/>
          <w:sz w:val="24"/>
        </w:rPr>
        <w:t>s.p.z.o.z</w:t>
      </w:r>
      <w:proofErr w:type="spellEnd"/>
      <w:r w:rsidRPr="00EB661E">
        <w:rPr>
          <w:b/>
          <w:bCs/>
          <w:sz w:val="24"/>
        </w:rPr>
        <w:t>.</w:t>
      </w:r>
    </w:p>
    <w:p w14:paraId="750EDB16" w14:textId="77777777" w:rsidR="006D4AB3" w:rsidRDefault="00EB661E">
      <w:pPr>
        <w:rPr>
          <w:b/>
          <w:bCs/>
          <w:sz w:val="24"/>
        </w:rPr>
      </w:pPr>
      <w:proofErr w:type="spellStart"/>
      <w:r w:rsidRPr="00EB661E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EB661E">
        <w:rPr>
          <w:b/>
          <w:bCs/>
          <w:sz w:val="24"/>
        </w:rPr>
        <w:t>65</w:t>
      </w:r>
    </w:p>
    <w:p w14:paraId="55F7CED5" w14:textId="77777777" w:rsidR="006D4AB3" w:rsidRDefault="00EB661E">
      <w:pPr>
        <w:rPr>
          <w:b/>
          <w:bCs/>
          <w:sz w:val="24"/>
        </w:rPr>
      </w:pPr>
      <w:r w:rsidRPr="00EB661E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EB661E">
        <w:rPr>
          <w:b/>
          <w:bCs/>
          <w:sz w:val="24"/>
        </w:rPr>
        <w:t>Katowice</w:t>
      </w:r>
    </w:p>
    <w:p w14:paraId="1EC69454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433510EA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5D6B5E6" w14:textId="0BDA9DF0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B661E" w:rsidRPr="00EB661E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EB661E" w:rsidRPr="00EB661E">
        <w:rPr>
          <w:sz w:val="24"/>
        </w:rPr>
        <w:t>Katowice</w:t>
      </w:r>
      <w:r>
        <w:rPr>
          <w:sz w:val="24"/>
        </w:rPr>
        <w:t xml:space="preserve"> dnia: </w:t>
      </w:r>
      <w:r w:rsidR="00EB661E" w:rsidRPr="00EB661E">
        <w:rPr>
          <w:sz w:val="24"/>
        </w:rPr>
        <w:t>2020-0</w:t>
      </w:r>
      <w:r w:rsidR="0004159F">
        <w:rPr>
          <w:sz w:val="24"/>
        </w:rPr>
        <w:t>5</w:t>
      </w:r>
      <w:r w:rsidR="00EB661E" w:rsidRPr="00EB661E">
        <w:rPr>
          <w:sz w:val="24"/>
        </w:rPr>
        <w:t>-</w:t>
      </w:r>
      <w:r w:rsidR="005801F9">
        <w:rPr>
          <w:sz w:val="24"/>
        </w:rPr>
        <w:t>18</w:t>
      </w:r>
    </w:p>
    <w:p w14:paraId="790D3109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1F2979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6886BC87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931A3">
        <w:rPr>
          <w:rFonts w:ascii="Times New Roman" w:hAnsi="Times New Roman"/>
        </w:rPr>
        <w:t xml:space="preserve"> – 4 </w:t>
      </w:r>
    </w:p>
    <w:p w14:paraId="13FB8261" w14:textId="77777777" w:rsidR="002931A3" w:rsidRPr="002931A3" w:rsidRDefault="002931A3" w:rsidP="002931A3"/>
    <w:p w14:paraId="32C575F7" w14:textId="77777777" w:rsidR="006D4AB3" w:rsidRDefault="006D4AB3" w:rsidP="002931A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5C4B5D72" w14:textId="77777777" w:rsidR="006D4AB3" w:rsidRDefault="006D4AB3" w:rsidP="002931A3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B661E" w:rsidRPr="00EB661E">
        <w:rPr>
          <w:sz w:val="24"/>
        </w:rPr>
        <w:t>2020-04-28</w:t>
      </w:r>
      <w:r>
        <w:rPr>
          <w:sz w:val="24"/>
        </w:rPr>
        <w:t xml:space="preserve"> do Zamawiającego wpłynęła prośba o</w:t>
      </w:r>
      <w:r w:rsidR="002931A3">
        <w:rPr>
          <w:sz w:val="24"/>
        </w:rPr>
        <w:t> </w:t>
      </w:r>
      <w:r>
        <w:rPr>
          <w:sz w:val="24"/>
        </w:rPr>
        <w:t xml:space="preserve">wyjaśnienie zapisu </w:t>
      </w:r>
      <w:r w:rsidR="002931A3">
        <w:rPr>
          <w:sz w:val="24"/>
        </w:rPr>
        <w:t>S</w:t>
      </w:r>
      <w:r>
        <w:rPr>
          <w:sz w:val="24"/>
        </w:rPr>
        <w:t xml:space="preserve">pecyfikacji </w:t>
      </w:r>
      <w:r w:rsidR="002931A3">
        <w:rPr>
          <w:sz w:val="24"/>
        </w:rPr>
        <w:t>I</w:t>
      </w:r>
      <w:r>
        <w:rPr>
          <w:sz w:val="24"/>
        </w:rPr>
        <w:t xml:space="preserve">stotnych </w:t>
      </w:r>
      <w:r w:rsidR="002931A3">
        <w:rPr>
          <w:sz w:val="24"/>
        </w:rPr>
        <w:t>W</w:t>
      </w:r>
      <w:r>
        <w:rPr>
          <w:sz w:val="24"/>
        </w:rPr>
        <w:t xml:space="preserve">arunków </w:t>
      </w:r>
      <w:r w:rsidR="002931A3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EB661E" w:rsidRPr="00EB661E">
        <w:rPr>
          <w:sz w:val="24"/>
        </w:rPr>
        <w:t>(</w:t>
      </w:r>
      <w:proofErr w:type="spellStart"/>
      <w:r w:rsidR="00EB661E" w:rsidRPr="00EB661E">
        <w:rPr>
          <w:sz w:val="24"/>
        </w:rPr>
        <w:t>t.j</w:t>
      </w:r>
      <w:proofErr w:type="spellEnd"/>
      <w:r w:rsidR="00EB661E" w:rsidRPr="00EB661E">
        <w:rPr>
          <w:sz w:val="24"/>
        </w:rPr>
        <w:t>. Dz.U. z 2019 r. poz. 1843</w:t>
      </w:r>
      <w:r w:rsidR="0004159F">
        <w:rPr>
          <w:sz w:val="24"/>
        </w:rPr>
        <w:t xml:space="preserve"> z </w:t>
      </w:r>
      <w:proofErr w:type="spellStart"/>
      <w:r w:rsidR="0004159F">
        <w:rPr>
          <w:sz w:val="24"/>
        </w:rPr>
        <w:t>późn</w:t>
      </w:r>
      <w:proofErr w:type="spellEnd"/>
      <w:r w:rsidR="0004159F">
        <w:rPr>
          <w:sz w:val="24"/>
        </w:rPr>
        <w:t>. zm.</w:t>
      </w:r>
      <w:r w:rsidR="00EB661E" w:rsidRPr="00EB661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EB661E" w:rsidRPr="00EB661E">
        <w:rPr>
          <w:b/>
          <w:sz w:val="24"/>
        </w:rPr>
        <w:t>przetarg</w:t>
      </w:r>
      <w:r w:rsidR="002931A3">
        <w:rPr>
          <w:b/>
          <w:sz w:val="24"/>
        </w:rPr>
        <w:t>u</w:t>
      </w:r>
      <w:r w:rsidR="00EB661E" w:rsidRPr="00EB661E">
        <w:rPr>
          <w:b/>
          <w:sz w:val="24"/>
        </w:rPr>
        <w:t xml:space="preserve"> nieograniczon</w:t>
      </w:r>
      <w:r w:rsidR="002931A3">
        <w:rPr>
          <w:b/>
          <w:sz w:val="24"/>
        </w:rPr>
        <w:t>ego</w:t>
      </w:r>
      <w:r>
        <w:rPr>
          <w:sz w:val="24"/>
        </w:rPr>
        <w:t>, na:</w:t>
      </w:r>
    </w:p>
    <w:p w14:paraId="524CBAA6" w14:textId="77777777" w:rsidR="002931A3" w:rsidRDefault="002931A3" w:rsidP="002931A3">
      <w:pPr>
        <w:pStyle w:val="Tekstpodstawowywcity3"/>
        <w:ind w:firstLine="0"/>
        <w:rPr>
          <w:sz w:val="24"/>
        </w:rPr>
      </w:pPr>
    </w:p>
    <w:p w14:paraId="64A16325" w14:textId="77777777" w:rsidR="006D4AB3" w:rsidRDefault="00EB661E" w:rsidP="002931A3">
      <w:pPr>
        <w:pStyle w:val="Tekstpodstawowywcity3"/>
        <w:ind w:firstLine="0"/>
        <w:jc w:val="center"/>
        <w:rPr>
          <w:sz w:val="24"/>
        </w:rPr>
      </w:pPr>
      <w:r w:rsidRPr="00EB661E">
        <w:rPr>
          <w:b/>
          <w:sz w:val="24"/>
        </w:rPr>
        <w:t>Dostawa sprzętu jednorazowego oraz wielorazowego użytku</w:t>
      </w:r>
      <w:r w:rsidR="006D4AB3">
        <w:rPr>
          <w:sz w:val="24"/>
        </w:rPr>
        <w:t>,</w:t>
      </w:r>
    </w:p>
    <w:p w14:paraId="1E65716A" w14:textId="77777777" w:rsidR="002931A3" w:rsidRDefault="002931A3" w:rsidP="002931A3">
      <w:pPr>
        <w:pStyle w:val="Tekstpodstawowywcity3"/>
        <w:ind w:firstLine="0"/>
        <w:jc w:val="center"/>
        <w:rPr>
          <w:sz w:val="24"/>
        </w:rPr>
      </w:pPr>
    </w:p>
    <w:p w14:paraId="34BCA35C" w14:textId="77777777" w:rsidR="006D4AB3" w:rsidRDefault="006D4AB3" w:rsidP="002931A3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43D3CE92" w14:textId="77777777" w:rsidR="00EB661E" w:rsidRPr="00EB661E" w:rsidRDefault="00EB661E" w:rsidP="002931A3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EB661E">
        <w:rPr>
          <w:sz w:val="24"/>
        </w:rPr>
        <w:t>Termin realizacji dostaw</w:t>
      </w:r>
      <w:r w:rsidRPr="00EB661E">
        <w:rPr>
          <w:sz w:val="24"/>
        </w:rPr>
        <w:tab/>
      </w:r>
    </w:p>
    <w:tbl>
      <w:tblPr>
        <w:tblpPr w:leftFromText="141" w:rightFromText="141" w:vertAnchor="text" w:horzAnchor="page" w:tblpX="2286" w:tblpY="691"/>
        <w:tblOverlap w:val="never"/>
        <w:tblW w:w="7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6"/>
        <w:gridCol w:w="3576"/>
      </w:tblGrid>
      <w:tr w:rsidR="002931A3" w14:paraId="64F736D5" w14:textId="77777777" w:rsidTr="002931A3">
        <w:trPr>
          <w:trHeight w:val="275"/>
        </w:trPr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8A230" w14:textId="77777777" w:rsidR="002931A3" w:rsidRDefault="002931A3">
            <w:pPr>
              <w:jc w:val="center"/>
              <w:rPr>
                <w:rFonts w:cs="Calibri"/>
                <w:b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color w:val="000000"/>
              </w:rPr>
              <w:t>Termin realizacji dostaw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DB88" w14:textId="77777777" w:rsidR="002931A3" w:rsidRDefault="002931A3">
            <w:pPr>
              <w:jc w:val="center"/>
              <w:rPr>
                <w:rFonts w:cs="Calibri"/>
                <w:b/>
                <w:color w:val="000000"/>
              </w:rPr>
            </w:pPr>
          </w:p>
          <w:p w14:paraId="328CF747" w14:textId="77777777" w:rsidR="002931A3" w:rsidRDefault="002931A3">
            <w:pPr>
              <w:jc w:val="center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Liczba przyznanych punktów</w:t>
            </w:r>
          </w:p>
        </w:tc>
      </w:tr>
      <w:tr w:rsidR="002931A3" w14:paraId="699E61F8" w14:textId="77777777" w:rsidTr="002931A3">
        <w:trPr>
          <w:trHeight w:val="275"/>
        </w:trPr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F73A0" w14:textId="77777777" w:rsidR="002931A3" w:rsidRDefault="002931A3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</w:rPr>
              <w:t xml:space="preserve">od 7 do 10 dni roboczych 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3B0B2" w14:textId="77777777" w:rsidR="002931A3" w:rsidRDefault="002931A3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</w:rPr>
              <w:t xml:space="preserve">40,00 </w:t>
            </w:r>
          </w:p>
        </w:tc>
      </w:tr>
      <w:tr w:rsidR="002931A3" w14:paraId="637F7CA2" w14:textId="77777777" w:rsidTr="002931A3">
        <w:trPr>
          <w:trHeight w:val="275"/>
        </w:trPr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167F8" w14:textId="77777777" w:rsidR="002931A3" w:rsidRDefault="002931A3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</w:rPr>
              <w:t>od 11 do 20 dni roboczych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E7F1E" w14:textId="77777777" w:rsidR="002931A3" w:rsidRDefault="002931A3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</w:rPr>
              <w:t xml:space="preserve">20,00 </w:t>
            </w:r>
          </w:p>
        </w:tc>
      </w:tr>
      <w:tr w:rsidR="002931A3" w14:paraId="60B110B9" w14:textId="77777777" w:rsidTr="002931A3">
        <w:trPr>
          <w:trHeight w:val="275"/>
        </w:trPr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D51C8" w14:textId="77777777" w:rsidR="002931A3" w:rsidRDefault="002931A3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</w:rPr>
              <w:t>od 21 do 30 dni roboczych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733F5" w14:textId="77777777" w:rsidR="002931A3" w:rsidRDefault="002931A3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</w:rPr>
              <w:t xml:space="preserve">10,00 </w:t>
            </w:r>
          </w:p>
        </w:tc>
      </w:tr>
      <w:tr w:rsidR="002931A3" w14:paraId="21F9AF8F" w14:textId="77777777" w:rsidTr="002931A3">
        <w:trPr>
          <w:trHeight w:val="275"/>
        </w:trPr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776E" w14:textId="77777777" w:rsidR="002931A3" w:rsidRDefault="002931A3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</w:rPr>
              <w:t xml:space="preserve">31 dni i powyżej 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171DC" w14:textId="77777777" w:rsidR="002931A3" w:rsidRDefault="002931A3">
            <w:pPr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</w:rPr>
              <w:t xml:space="preserve">0,00 </w:t>
            </w:r>
          </w:p>
        </w:tc>
      </w:tr>
    </w:tbl>
    <w:p w14:paraId="02D0C1FE" w14:textId="77777777" w:rsidR="006D4AB3" w:rsidRDefault="00EB661E" w:rsidP="002931A3">
      <w:pPr>
        <w:pStyle w:val="Tekstpodstawowywcity3"/>
        <w:ind w:firstLine="0"/>
        <w:rPr>
          <w:sz w:val="24"/>
        </w:rPr>
      </w:pPr>
      <w:r w:rsidRPr="00EB661E">
        <w:rPr>
          <w:sz w:val="24"/>
        </w:rPr>
        <w:t>Prosimy o zmianę kryterium oceny ofert za termin dostawy na następujący:</w:t>
      </w:r>
    </w:p>
    <w:p w14:paraId="1DAED3DD" w14:textId="77777777" w:rsidR="002931A3" w:rsidRDefault="002931A3" w:rsidP="002931A3">
      <w:pPr>
        <w:pStyle w:val="Tekstpodstawowywcity3"/>
        <w:ind w:firstLine="0"/>
        <w:rPr>
          <w:sz w:val="24"/>
        </w:rPr>
      </w:pPr>
    </w:p>
    <w:p w14:paraId="57028DAB" w14:textId="77777777" w:rsidR="002931A3" w:rsidRDefault="002931A3" w:rsidP="002931A3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1801B56F" w14:textId="77777777" w:rsidR="002931A3" w:rsidRDefault="002931A3" w:rsidP="002931A3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149A34C6" w14:textId="77777777" w:rsidR="002931A3" w:rsidRDefault="002931A3" w:rsidP="002931A3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7AE75469" w14:textId="77777777" w:rsidR="002931A3" w:rsidRDefault="002931A3" w:rsidP="002931A3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179E4119" w14:textId="77777777" w:rsidR="006D4AB3" w:rsidRPr="002931A3" w:rsidRDefault="002931A3" w:rsidP="002931A3">
      <w:pPr>
        <w:pStyle w:val="Tekstpodstawowy"/>
        <w:spacing w:line="360" w:lineRule="auto"/>
        <w:rPr>
          <w:b/>
          <w:bCs/>
          <w:sz w:val="24"/>
        </w:rPr>
      </w:pPr>
      <w:r w:rsidRPr="002931A3">
        <w:rPr>
          <w:b/>
          <w:bCs/>
          <w:sz w:val="24"/>
        </w:rPr>
        <w:t xml:space="preserve">Odp.: </w:t>
      </w:r>
      <w:r w:rsidR="00352566" w:rsidRPr="00352566">
        <w:rPr>
          <w:sz w:val="24"/>
        </w:rPr>
        <w:t>Zamawiający nie zmienia pierwotnych zapisów SIWZ.</w:t>
      </w:r>
    </w:p>
    <w:p w14:paraId="2D3426C9" w14:textId="77777777" w:rsidR="002931A3" w:rsidRDefault="002931A3" w:rsidP="002931A3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44C0CA88" w14:textId="77777777" w:rsidR="002931A3" w:rsidRDefault="002931A3" w:rsidP="002931A3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33269142" w14:textId="77777777" w:rsidR="006D4AB3" w:rsidRPr="002931A3" w:rsidRDefault="002931A3" w:rsidP="0004159F">
      <w:pPr>
        <w:ind w:left="567"/>
        <w:jc w:val="right"/>
        <w:rPr>
          <w:i/>
          <w:iCs/>
          <w:sz w:val="24"/>
        </w:rPr>
      </w:pPr>
      <w:r w:rsidRPr="002931A3">
        <w:rPr>
          <w:i/>
          <w:iCs/>
          <w:sz w:val="24"/>
        </w:rPr>
        <w:t>Zamawiający</w:t>
      </w:r>
    </w:p>
    <w:p w14:paraId="699F6040" w14:textId="77777777" w:rsidR="002931A3" w:rsidRPr="002931A3" w:rsidRDefault="002931A3" w:rsidP="0004159F">
      <w:pPr>
        <w:ind w:left="567"/>
        <w:jc w:val="right"/>
        <w:rPr>
          <w:i/>
          <w:iCs/>
          <w:sz w:val="24"/>
        </w:rPr>
      </w:pPr>
    </w:p>
    <w:p w14:paraId="223C57D6" w14:textId="77777777" w:rsidR="002931A3" w:rsidRPr="002931A3" w:rsidRDefault="002931A3" w:rsidP="0004159F">
      <w:pPr>
        <w:ind w:left="567"/>
        <w:jc w:val="right"/>
        <w:rPr>
          <w:i/>
          <w:iCs/>
          <w:sz w:val="24"/>
        </w:rPr>
      </w:pPr>
      <w:r w:rsidRPr="002931A3">
        <w:rPr>
          <w:i/>
          <w:iCs/>
          <w:sz w:val="24"/>
        </w:rPr>
        <w:t>p.o. Dyrektor</w:t>
      </w:r>
    </w:p>
    <w:p w14:paraId="00026564" w14:textId="77777777" w:rsidR="002931A3" w:rsidRPr="002931A3" w:rsidRDefault="002931A3" w:rsidP="0004159F">
      <w:pPr>
        <w:ind w:left="567"/>
        <w:jc w:val="right"/>
        <w:rPr>
          <w:i/>
          <w:iCs/>
          <w:sz w:val="24"/>
        </w:rPr>
      </w:pPr>
      <w:r w:rsidRPr="002931A3">
        <w:rPr>
          <w:i/>
          <w:iCs/>
          <w:sz w:val="24"/>
        </w:rPr>
        <w:t>lek. med. Janusz Orman</w:t>
      </w:r>
    </w:p>
    <w:p w14:paraId="76F86D17" w14:textId="77777777" w:rsidR="006D4AB3" w:rsidRDefault="006D4AB3" w:rsidP="002931A3">
      <w:pPr>
        <w:pStyle w:val="Tekstpodstawowy"/>
        <w:spacing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5E1517" w14:textId="77777777" w:rsidR="00476CDB" w:rsidRDefault="00476CDB">
      <w:r>
        <w:separator/>
      </w:r>
    </w:p>
  </w:endnote>
  <w:endnote w:type="continuationSeparator" w:id="0">
    <w:p w14:paraId="15F810BA" w14:textId="77777777" w:rsidR="00476CDB" w:rsidRDefault="00476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0DC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3C5F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F1D4F8" w14:textId="3954DA6D" w:rsidR="006D4AB3" w:rsidRDefault="006F658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1C6580" wp14:editId="08B5965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5A1D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158411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9843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6539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6211BD" w14:textId="77777777" w:rsidR="006D4AB3" w:rsidRDefault="006D4AB3">
    <w:pPr>
      <w:pStyle w:val="Stopka"/>
      <w:tabs>
        <w:tab w:val="clear" w:pos="4536"/>
        <w:tab w:val="left" w:pos="6237"/>
      </w:tabs>
    </w:pPr>
  </w:p>
  <w:p w14:paraId="764F57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7DFB4D" w14:textId="77777777" w:rsidR="00476CDB" w:rsidRDefault="00476CDB">
      <w:r>
        <w:separator/>
      </w:r>
    </w:p>
  </w:footnote>
  <w:footnote w:type="continuationSeparator" w:id="0">
    <w:p w14:paraId="456C18D3" w14:textId="77777777" w:rsidR="00476CDB" w:rsidRDefault="00476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4ED135" w14:textId="77777777" w:rsidR="00EB661E" w:rsidRDefault="00EB66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455301" w14:textId="77777777" w:rsidR="00EB661E" w:rsidRDefault="00EB66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684F8" w14:textId="77777777" w:rsidR="00EB661E" w:rsidRDefault="00EB66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1475A8"/>
    <w:multiLevelType w:val="hybridMultilevel"/>
    <w:tmpl w:val="DCA8A4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CDB"/>
    <w:rsid w:val="00031374"/>
    <w:rsid w:val="0004159F"/>
    <w:rsid w:val="000A1097"/>
    <w:rsid w:val="00180C6E"/>
    <w:rsid w:val="002931A3"/>
    <w:rsid w:val="00352566"/>
    <w:rsid w:val="00476CDB"/>
    <w:rsid w:val="004A75F2"/>
    <w:rsid w:val="005144A9"/>
    <w:rsid w:val="005801F9"/>
    <w:rsid w:val="005B1B08"/>
    <w:rsid w:val="00662BDB"/>
    <w:rsid w:val="006B7198"/>
    <w:rsid w:val="006D4AB3"/>
    <w:rsid w:val="006F3B81"/>
    <w:rsid w:val="006F65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EB661E"/>
    <w:rsid w:val="00FC5957"/>
    <w:rsid w:val="00FD265E"/>
    <w:rsid w:val="00FF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14D1F9"/>
  <w15:chartTrackingRefBased/>
  <w15:docId w15:val="{D639C98A-0F26-4FD0-8C34-6C20E59D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10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2020-05-18T09:17:00Z</dcterms:created>
  <dcterms:modified xsi:type="dcterms:W3CDTF">2020-05-18T09:17:00Z</dcterms:modified>
</cp:coreProperties>
</file>