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352" w:rsidRPr="00A7226F" w:rsidRDefault="00620352" w:rsidP="0062035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620352" w:rsidRPr="00A7226F" w:rsidRDefault="00620352" w:rsidP="0062035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620352" w:rsidRPr="00A7226F" w:rsidRDefault="00620352" w:rsidP="0062035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620352" w:rsidRDefault="00620352" w:rsidP="0062035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20</w:t>
      </w:r>
      <w:r w:rsidRPr="00E412D5">
        <w:rPr>
          <w:sz w:val="24"/>
        </w:rPr>
        <w:t>-</w:t>
      </w:r>
      <w:r>
        <w:rPr>
          <w:sz w:val="24"/>
        </w:rPr>
        <w:t>05</w:t>
      </w:r>
      <w:r w:rsidRPr="00E412D5">
        <w:rPr>
          <w:sz w:val="24"/>
        </w:rPr>
        <w:t>-</w:t>
      </w:r>
      <w:r>
        <w:rPr>
          <w:sz w:val="24"/>
        </w:rPr>
        <w:t>12</w:t>
      </w:r>
    </w:p>
    <w:p w:rsidR="00620352" w:rsidRDefault="00620352" w:rsidP="0062035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08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2020</w:t>
      </w:r>
      <w:r>
        <w:rPr>
          <w:sz w:val="24"/>
        </w:rPr>
        <w:tab/>
        <w:t xml:space="preserve"> </w:t>
      </w:r>
    </w:p>
    <w:p w:rsidR="00620352" w:rsidRDefault="00620352" w:rsidP="0062035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42FD6" w:rsidRDefault="00842FD6" w:rsidP="0062035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20352" w:rsidRPr="00A80738" w:rsidRDefault="00620352" w:rsidP="0062035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620352" w:rsidRDefault="00620352" w:rsidP="0062035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620352" w:rsidRDefault="00620352" w:rsidP="00620352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620352" w:rsidRPr="00FF09F2" w:rsidRDefault="00620352" w:rsidP="00620352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</w:t>
      </w:r>
      <w:r>
        <w:rPr>
          <w:sz w:val="24"/>
          <w:szCs w:val="24"/>
        </w:rPr>
        <w:t>9</w:t>
      </w:r>
      <w:r w:rsidRPr="00FF09F2">
        <w:rPr>
          <w:sz w:val="24"/>
          <w:szCs w:val="24"/>
        </w:rPr>
        <w:t>r. poz. 1</w:t>
      </w:r>
      <w:r>
        <w:rPr>
          <w:sz w:val="24"/>
          <w:szCs w:val="24"/>
        </w:rPr>
        <w:t xml:space="preserve">843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FF09F2">
        <w:rPr>
          <w:sz w:val="24"/>
          <w:szCs w:val="24"/>
        </w:rPr>
        <w:t>) przekazuje poniżej informacje z otwarcia ofert:</w:t>
      </w:r>
    </w:p>
    <w:p w:rsidR="00620352" w:rsidRDefault="00620352" w:rsidP="00620352">
      <w:pPr>
        <w:pStyle w:val="Tekstpodstawowywcity"/>
        <w:spacing w:before="120" w:after="240"/>
        <w:ind w:firstLine="0"/>
        <w:rPr>
          <w:b/>
        </w:rPr>
      </w:pPr>
      <w:r w:rsidRPr="0000188B">
        <w:rPr>
          <w:szCs w:val="24"/>
        </w:rPr>
        <w:t xml:space="preserve">Otwarcie ofert na: </w:t>
      </w:r>
      <w:r>
        <w:rPr>
          <w:b/>
        </w:rPr>
        <w:t>Usługę</w:t>
      </w:r>
      <w:r w:rsidRPr="00604F70">
        <w:rPr>
          <w:b/>
        </w:rPr>
        <w:t xml:space="preserve"> </w:t>
      </w:r>
      <w:r w:rsidRPr="00EC191B">
        <w:rPr>
          <w:b/>
        </w:rPr>
        <w:t>prania bielizny szpitalnej</w:t>
      </w:r>
      <w:r w:rsidRPr="00FF4AB1">
        <w:rPr>
          <w:szCs w:val="24"/>
        </w:rPr>
        <w:t xml:space="preserve"> odbyło się w dniu </w:t>
      </w:r>
      <w:r>
        <w:rPr>
          <w:szCs w:val="24"/>
        </w:rPr>
        <w:t>12</w:t>
      </w:r>
      <w:r w:rsidRPr="00C62804">
        <w:rPr>
          <w:szCs w:val="24"/>
        </w:rPr>
        <w:t>/</w:t>
      </w:r>
      <w:r>
        <w:rPr>
          <w:szCs w:val="24"/>
        </w:rPr>
        <w:t>05</w:t>
      </w:r>
      <w:r w:rsidRPr="00C62804">
        <w:rPr>
          <w:szCs w:val="24"/>
        </w:rPr>
        <w:t>/20</w:t>
      </w:r>
      <w:r>
        <w:rPr>
          <w:szCs w:val="24"/>
        </w:rPr>
        <w:t>20</w:t>
      </w:r>
      <w:r w:rsidRPr="00FF4AB1">
        <w:rPr>
          <w:szCs w:val="24"/>
        </w:rPr>
        <w:t xml:space="preserve"> o godz. </w:t>
      </w:r>
      <w:r w:rsidRPr="00C62804">
        <w:rPr>
          <w:szCs w:val="24"/>
        </w:rPr>
        <w:t>1</w:t>
      </w:r>
      <w:r>
        <w:rPr>
          <w:szCs w:val="24"/>
        </w:rPr>
        <w:t>2</w:t>
      </w:r>
      <w:r w:rsidRPr="00C62804">
        <w:rPr>
          <w:szCs w:val="24"/>
        </w:rPr>
        <w:t>:15</w:t>
      </w:r>
      <w:r>
        <w:rPr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355D3">
        <w:rPr>
          <w:sz w:val="24"/>
          <w:szCs w:val="24"/>
        </w:rPr>
        <w:t xml:space="preserve">                </w:t>
      </w:r>
      <w:r w:rsidR="00EC191B" w:rsidRPr="00B355D3">
        <w:rPr>
          <w:b/>
          <w:sz w:val="24"/>
          <w:szCs w:val="24"/>
        </w:rPr>
        <w:t>284 991.00</w:t>
      </w:r>
      <w:r w:rsidR="00FF4AB1" w:rsidRPr="00B355D3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1560"/>
        <w:gridCol w:w="1559"/>
        <w:gridCol w:w="1276"/>
        <w:gridCol w:w="1275"/>
        <w:gridCol w:w="1134"/>
      </w:tblGrid>
      <w:tr w:rsidR="00BD770B" w:rsidRPr="00493F8C" w:rsidTr="001C2696">
        <w:tc>
          <w:tcPr>
            <w:tcW w:w="709" w:type="dxa"/>
            <w:shd w:val="clear" w:color="auto" w:fill="auto"/>
            <w:vAlign w:val="center"/>
          </w:tcPr>
          <w:p w:rsidR="00A56182" w:rsidRPr="00490DC0" w:rsidRDefault="00A5618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56182" w:rsidRDefault="00A5618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56182" w:rsidRPr="00490DC0" w:rsidRDefault="00A5618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6182" w:rsidRPr="00490DC0" w:rsidRDefault="00A56182" w:rsidP="0023318D">
            <w:pPr>
              <w:spacing w:after="40"/>
              <w:jc w:val="center"/>
            </w:pPr>
            <w:r w:rsidRPr="00490DC0">
              <w:t>Cena oferty</w:t>
            </w:r>
            <w:r>
              <w:t xml:space="preserve"> brutto</w:t>
            </w:r>
          </w:p>
        </w:tc>
        <w:tc>
          <w:tcPr>
            <w:tcW w:w="1559" w:type="dxa"/>
          </w:tcPr>
          <w:p w:rsidR="00F67BE5" w:rsidRDefault="00F67BE5" w:rsidP="00F67BE5">
            <w:pPr>
              <w:jc w:val="center"/>
            </w:pPr>
          </w:p>
          <w:p w:rsidR="00A56182" w:rsidRPr="00490DC0" w:rsidRDefault="00F67BE5" w:rsidP="00F67BE5">
            <w:pPr>
              <w:jc w:val="center"/>
            </w:pPr>
            <w:r>
              <w:t>Gwarancja jakości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182" w:rsidRPr="00490DC0" w:rsidRDefault="00A56182" w:rsidP="003F27BB">
            <w:pPr>
              <w:spacing w:before="40" w:after="40"/>
              <w:jc w:val="center"/>
            </w:pPr>
            <w:r w:rsidRPr="00490DC0">
              <w:t xml:space="preserve">Termin </w:t>
            </w:r>
            <w:r>
              <w:t>rozpatrzenia reklamacji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6182" w:rsidRPr="00490DC0" w:rsidRDefault="00A56182" w:rsidP="0023318D">
            <w:pPr>
              <w:spacing w:before="40" w:after="40"/>
              <w:jc w:val="center"/>
            </w:pPr>
            <w:r>
              <w:t xml:space="preserve">Termin wykonania zamówienia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182" w:rsidRPr="00490DC0" w:rsidRDefault="00A56182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D770B" w:rsidRPr="00493F8C" w:rsidTr="001C2696">
        <w:tc>
          <w:tcPr>
            <w:tcW w:w="709" w:type="dxa"/>
            <w:shd w:val="clear" w:color="auto" w:fill="auto"/>
            <w:vAlign w:val="center"/>
          </w:tcPr>
          <w:p w:rsidR="00A56182" w:rsidRPr="00E21DAB" w:rsidRDefault="00A56182" w:rsidP="00A72B9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EC4CBF" w:rsidRDefault="00EC4CBF" w:rsidP="00A72B9E">
            <w:pPr>
              <w:spacing w:before="40"/>
              <w:rPr>
                <w:b/>
                <w:sz w:val="22"/>
                <w:szCs w:val="22"/>
              </w:rPr>
            </w:pPr>
          </w:p>
          <w:p w:rsidR="00EC4CBF" w:rsidRDefault="00EC4CBF" w:rsidP="00A72B9E">
            <w:pPr>
              <w:spacing w:before="40"/>
              <w:rPr>
                <w:b/>
                <w:sz w:val="22"/>
                <w:szCs w:val="22"/>
              </w:rPr>
            </w:pPr>
          </w:p>
          <w:p w:rsidR="00A56182" w:rsidRPr="00BD770B" w:rsidRDefault="00A56182" w:rsidP="00A72B9E">
            <w:pPr>
              <w:spacing w:before="40"/>
              <w:rPr>
                <w:sz w:val="22"/>
                <w:szCs w:val="22"/>
              </w:rPr>
            </w:pPr>
            <w:r w:rsidRPr="00BD770B">
              <w:rPr>
                <w:b/>
                <w:sz w:val="22"/>
                <w:szCs w:val="22"/>
              </w:rPr>
              <w:t>PRALMAG SERWIS</w:t>
            </w:r>
            <w:r w:rsidRPr="00BD770B">
              <w:rPr>
                <w:sz w:val="22"/>
                <w:szCs w:val="22"/>
              </w:rPr>
              <w:t xml:space="preserve"> Przedsiębiorstwo Wielobranżowe Andrzej Ceglarski</w:t>
            </w:r>
          </w:p>
          <w:p w:rsidR="00A56182" w:rsidRPr="00BD770B" w:rsidRDefault="00A56182" w:rsidP="00A72B9E">
            <w:pPr>
              <w:rPr>
                <w:sz w:val="22"/>
                <w:szCs w:val="22"/>
              </w:rPr>
            </w:pPr>
            <w:r w:rsidRPr="00BD770B">
              <w:rPr>
                <w:sz w:val="22"/>
                <w:szCs w:val="22"/>
              </w:rPr>
              <w:t xml:space="preserve">Boya-Żeleńskiego 108c </w:t>
            </w:r>
          </w:p>
          <w:p w:rsidR="00A56182" w:rsidRPr="00BD770B" w:rsidRDefault="00A56182" w:rsidP="00A72B9E">
            <w:pPr>
              <w:spacing w:after="40"/>
              <w:jc w:val="both"/>
              <w:rPr>
                <w:sz w:val="22"/>
                <w:szCs w:val="22"/>
              </w:rPr>
            </w:pPr>
            <w:r w:rsidRPr="00BD770B">
              <w:rPr>
                <w:sz w:val="22"/>
                <w:szCs w:val="22"/>
              </w:rPr>
              <w:t>40-750 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6182" w:rsidRPr="00E21DAB" w:rsidRDefault="00A56182" w:rsidP="00A72B9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197 169.00 zł</w:t>
            </w:r>
          </w:p>
        </w:tc>
        <w:tc>
          <w:tcPr>
            <w:tcW w:w="1559" w:type="dxa"/>
          </w:tcPr>
          <w:p w:rsidR="00F67BE5" w:rsidRPr="00BD770B" w:rsidRDefault="00D3751F" w:rsidP="00BD770B">
            <w:pPr>
              <w:spacing w:before="120" w:after="120"/>
              <w:jc w:val="center"/>
            </w:pPr>
            <w:r w:rsidRPr="00BD770B">
              <w:t>TAK posiada certyfikat</w:t>
            </w:r>
            <w:r w:rsidR="00BD770B" w:rsidRPr="00BD770B">
              <w:t xml:space="preserve"> potwierdzający</w:t>
            </w:r>
            <w:r w:rsidR="00BD770B">
              <w:t xml:space="preserve"> zgodność systemu zarządzania                    z wymogami normy PN-EN 14065</w:t>
            </w:r>
            <w:r w:rsidR="005D1012">
              <w:t>:2016</w:t>
            </w:r>
            <w:r w:rsidR="00BD770B">
              <w:t xml:space="preserve"> </w:t>
            </w:r>
            <w:r w:rsidR="00BD770B" w:rsidRPr="00BD770B">
              <w:t xml:space="preserve">   </w:t>
            </w:r>
            <w:r w:rsidRPr="00BD770B"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182" w:rsidRPr="00E21DAB" w:rsidRDefault="00A56182" w:rsidP="00E21D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3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6182" w:rsidRPr="00E21DAB" w:rsidRDefault="00A56182" w:rsidP="003F27B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E21DA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182" w:rsidRPr="00A4247B" w:rsidRDefault="00A56182" w:rsidP="00E21D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247B">
              <w:rPr>
                <w:sz w:val="22"/>
                <w:szCs w:val="22"/>
              </w:rPr>
              <w:t>do 60 dni</w:t>
            </w:r>
          </w:p>
        </w:tc>
      </w:tr>
      <w:tr w:rsidR="00BD770B" w:rsidRPr="00493F8C" w:rsidTr="001C2696">
        <w:tc>
          <w:tcPr>
            <w:tcW w:w="709" w:type="dxa"/>
            <w:shd w:val="clear" w:color="auto" w:fill="auto"/>
            <w:vAlign w:val="center"/>
          </w:tcPr>
          <w:p w:rsidR="00A56182" w:rsidRPr="00E21DAB" w:rsidRDefault="00A56182" w:rsidP="00A72B9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1C2696" w:rsidRDefault="001C2696" w:rsidP="00A72B9E">
            <w:pPr>
              <w:spacing w:before="40"/>
              <w:rPr>
                <w:sz w:val="22"/>
                <w:szCs w:val="22"/>
              </w:rPr>
            </w:pPr>
          </w:p>
          <w:p w:rsidR="001C2696" w:rsidRDefault="001C2696" w:rsidP="00A72B9E">
            <w:pPr>
              <w:spacing w:before="40"/>
              <w:rPr>
                <w:sz w:val="22"/>
                <w:szCs w:val="22"/>
              </w:rPr>
            </w:pPr>
          </w:p>
          <w:p w:rsidR="00A56182" w:rsidRPr="00BD770B" w:rsidRDefault="00A56182" w:rsidP="00A72B9E">
            <w:pPr>
              <w:spacing w:before="40"/>
              <w:rPr>
                <w:sz w:val="22"/>
                <w:szCs w:val="22"/>
              </w:rPr>
            </w:pPr>
            <w:r w:rsidRPr="00BD770B">
              <w:rPr>
                <w:sz w:val="22"/>
                <w:szCs w:val="22"/>
              </w:rPr>
              <w:t xml:space="preserve">Pralnia </w:t>
            </w:r>
            <w:proofErr w:type="spellStart"/>
            <w:r w:rsidRPr="001C2696">
              <w:rPr>
                <w:b/>
                <w:sz w:val="22"/>
                <w:szCs w:val="22"/>
              </w:rPr>
              <w:t>WOD-CHEM</w:t>
            </w:r>
            <w:proofErr w:type="spellEnd"/>
            <w:r w:rsidRPr="00BD770B">
              <w:rPr>
                <w:sz w:val="22"/>
                <w:szCs w:val="22"/>
              </w:rPr>
              <w:t xml:space="preserve"> </w:t>
            </w:r>
            <w:proofErr w:type="spellStart"/>
            <w:r w:rsidRPr="00BD770B">
              <w:rPr>
                <w:sz w:val="22"/>
                <w:szCs w:val="22"/>
              </w:rPr>
              <w:t>Mandryk</w:t>
            </w:r>
            <w:proofErr w:type="spellEnd"/>
            <w:r w:rsidRPr="00BD770B">
              <w:rPr>
                <w:sz w:val="22"/>
                <w:szCs w:val="22"/>
              </w:rPr>
              <w:t xml:space="preserve"> Sp. J.</w:t>
            </w:r>
          </w:p>
          <w:p w:rsidR="00A56182" w:rsidRPr="00BD770B" w:rsidRDefault="00A56182" w:rsidP="00A72B9E">
            <w:pPr>
              <w:rPr>
                <w:sz w:val="22"/>
                <w:szCs w:val="22"/>
              </w:rPr>
            </w:pPr>
            <w:r w:rsidRPr="00BD770B">
              <w:rPr>
                <w:sz w:val="22"/>
                <w:szCs w:val="22"/>
              </w:rPr>
              <w:t xml:space="preserve">Bojemskiego 3 </w:t>
            </w:r>
          </w:p>
          <w:p w:rsidR="00A56182" w:rsidRPr="00BD770B" w:rsidRDefault="00A56182" w:rsidP="00A72B9E">
            <w:pPr>
              <w:spacing w:after="40"/>
              <w:jc w:val="both"/>
              <w:rPr>
                <w:sz w:val="22"/>
                <w:szCs w:val="22"/>
              </w:rPr>
            </w:pPr>
            <w:r w:rsidRPr="00BD770B">
              <w:rPr>
                <w:sz w:val="22"/>
                <w:szCs w:val="22"/>
              </w:rPr>
              <w:t>42-200 Częstochowa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6182" w:rsidRPr="00E21DAB" w:rsidRDefault="00A56182" w:rsidP="00A72B9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241 080.00 zł</w:t>
            </w:r>
          </w:p>
        </w:tc>
        <w:tc>
          <w:tcPr>
            <w:tcW w:w="1559" w:type="dxa"/>
          </w:tcPr>
          <w:p w:rsidR="00A56182" w:rsidRPr="00BD770B" w:rsidRDefault="001C2696" w:rsidP="003F27BB">
            <w:pPr>
              <w:spacing w:before="120" w:after="120"/>
              <w:jc w:val="center"/>
            </w:pPr>
            <w:r w:rsidRPr="00BD770B">
              <w:t>TAK posiada certyfikat potwierdzający</w:t>
            </w:r>
            <w:r>
              <w:t xml:space="preserve"> zgodność systemu zarządzania                    z wymogami normy PN-EN 14065</w:t>
            </w:r>
            <w:r w:rsidR="005D1012">
              <w:t xml:space="preserve">:2016 </w:t>
            </w:r>
            <w:r w:rsidR="005D1012" w:rsidRPr="00BD770B">
              <w:t xml:space="preserve">    </w:t>
            </w:r>
            <w:r>
              <w:t xml:space="preserve"> </w:t>
            </w:r>
            <w:r w:rsidRPr="00BD770B">
              <w:t xml:space="preserve"> 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182" w:rsidRPr="00E21DAB" w:rsidRDefault="00A56182" w:rsidP="003F27B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1 d</w:t>
            </w:r>
            <w:r>
              <w:rPr>
                <w:sz w:val="22"/>
                <w:szCs w:val="22"/>
              </w:rPr>
              <w:t>z</w:t>
            </w:r>
            <w:r w:rsidRPr="00E21DAB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eń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6182" w:rsidRPr="00E21DAB" w:rsidRDefault="00A56182" w:rsidP="00E21D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E21DA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182" w:rsidRPr="00A4247B" w:rsidRDefault="00A56182" w:rsidP="00E21D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247B">
              <w:rPr>
                <w:sz w:val="22"/>
                <w:szCs w:val="22"/>
              </w:rPr>
              <w:t>do 60 dni</w:t>
            </w:r>
          </w:p>
        </w:tc>
      </w:tr>
      <w:tr w:rsidR="00BD770B" w:rsidRPr="00493F8C" w:rsidTr="001C2696">
        <w:tc>
          <w:tcPr>
            <w:tcW w:w="709" w:type="dxa"/>
            <w:shd w:val="clear" w:color="auto" w:fill="auto"/>
            <w:vAlign w:val="center"/>
          </w:tcPr>
          <w:p w:rsidR="00A56182" w:rsidRPr="00E21DAB" w:rsidRDefault="00A56182" w:rsidP="00A72B9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:rsidR="001C2696" w:rsidRDefault="001C2696" w:rsidP="00A72B9E">
            <w:pPr>
              <w:spacing w:before="40"/>
              <w:rPr>
                <w:b/>
                <w:sz w:val="22"/>
                <w:szCs w:val="22"/>
              </w:rPr>
            </w:pPr>
          </w:p>
          <w:p w:rsidR="001C2696" w:rsidRDefault="001C2696" w:rsidP="00A72B9E">
            <w:pPr>
              <w:spacing w:before="40"/>
              <w:rPr>
                <w:b/>
                <w:sz w:val="22"/>
                <w:szCs w:val="22"/>
              </w:rPr>
            </w:pPr>
          </w:p>
          <w:p w:rsidR="00A56182" w:rsidRPr="000A5F5B" w:rsidRDefault="00A56182" w:rsidP="00A72B9E">
            <w:pPr>
              <w:spacing w:before="40"/>
              <w:rPr>
                <w:b/>
                <w:sz w:val="22"/>
                <w:szCs w:val="22"/>
              </w:rPr>
            </w:pPr>
            <w:r w:rsidRPr="000A5F5B">
              <w:rPr>
                <w:b/>
                <w:sz w:val="22"/>
                <w:szCs w:val="22"/>
              </w:rPr>
              <w:t>WROTOM Sp. z o.o.</w:t>
            </w:r>
          </w:p>
          <w:p w:rsidR="00A56182" w:rsidRPr="00E21DAB" w:rsidRDefault="00A56182" w:rsidP="00A72B9E">
            <w:pPr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 xml:space="preserve">Ciepłownicza 23B </w:t>
            </w:r>
          </w:p>
          <w:p w:rsidR="00A56182" w:rsidRPr="00E21DAB" w:rsidRDefault="00A56182" w:rsidP="00A72B9E">
            <w:pPr>
              <w:spacing w:after="40"/>
              <w:jc w:val="both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31-574 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6182" w:rsidRPr="00E21DAB" w:rsidRDefault="00A56182" w:rsidP="00A72B9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275 520.00 zł</w:t>
            </w:r>
          </w:p>
        </w:tc>
        <w:tc>
          <w:tcPr>
            <w:tcW w:w="1559" w:type="dxa"/>
          </w:tcPr>
          <w:p w:rsidR="00A56182" w:rsidRPr="00BD770B" w:rsidRDefault="001C2696" w:rsidP="00E21DAB">
            <w:pPr>
              <w:spacing w:before="120" w:after="120"/>
              <w:jc w:val="center"/>
            </w:pPr>
            <w:r w:rsidRPr="00BD770B">
              <w:t>TAK posiada certyfikat potwierdzający</w:t>
            </w:r>
            <w:r>
              <w:t xml:space="preserve"> zgodność systemu zarządzania                    z wymogami normy PN-EN 14065</w:t>
            </w:r>
            <w:r w:rsidR="005D1012">
              <w:t xml:space="preserve">:2016 </w:t>
            </w:r>
            <w:r w:rsidR="005D1012" w:rsidRPr="00BD770B">
              <w:t xml:space="preserve">    </w:t>
            </w:r>
            <w:r>
              <w:t xml:space="preserve"> </w:t>
            </w:r>
            <w:r w:rsidRPr="00BD770B">
              <w:t xml:space="preserve"> 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182" w:rsidRPr="00E21DAB" w:rsidRDefault="00A56182" w:rsidP="00E21D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1 d</w:t>
            </w:r>
            <w:r>
              <w:rPr>
                <w:sz w:val="22"/>
                <w:szCs w:val="22"/>
              </w:rPr>
              <w:t>z</w:t>
            </w:r>
            <w:r w:rsidRPr="00E21DAB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eń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6182" w:rsidRPr="00E21DAB" w:rsidRDefault="00A56182" w:rsidP="00E21D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1DAB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E21DA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182" w:rsidRPr="00A4247B" w:rsidRDefault="00A56182" w:rsidP="003F27B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247B">
              <w:rPr>
                <w:sz w:val="22"/>
                <w:szCs w:val="22"/>
              </w:rPr>
              <w:t>do 60 dni</w:t>
            </w:r>
          </w:p>
        </w:tc>
      </w:tr>
    </w:tbl>
    <w:p w:rsidR="0069085C" w:rsidRDefault="0069085C" w:rsidP="003F27BB">
      <w:pPr>
        <w:jc w:val="both"/>
        <w:rPr>
          <w:sz w:val="24"/>
        </w:rPr>
      </w:pPr>
    </w:p>
    <w:p w:rsidR="003F27BB" w:rsidRPr="003A665A" w:rsidRDefault="00A80738" w:rsidP="003F27BB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A665A">
        <w:rPr>
          <w:i/>
          <w:sz w:val="22"/>
          <w:szCs w:val="22"/>
        </w:rPr>
        <w:t>Zamawiający</w:t>
      </w:r>
    </w:p>
    <w:p w:rsidR="003F27BB" w:rsidRPr="003A665A" w:rsidRDefault="003F27BB" w:rsidP="003F27BB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A665A">
        <w:rPr>
          <w:i/>
          <w:sz w:val="22"/>
          <w:szCs w:val="22"/>
        </w:rPr>
        <w:t>p.o. Dyrektor</w:t>
      </w:r>
    </w:p>
    <w:p w:rsidR="00C236D3" w:rsidRDefault="003F27BB" w:rsidP="00842FD6">
      <w:pPr>
        <w:pStyle w:val="Tekstpodstawowy"/>
        <w:spacing w:line="240" w:lineRule="auto"/>
        <w:ind w:left="3117" w:firstLine="423"/>
        <w:jc w:val="right"/>
      </w:pPr>
      <w:r w:rsidRPr="003A665A">
        <w:rPr>
          <w:i/>
          <w:sz w:val="22"/>
          <w:szCs w:val="22"/>
        </w:rPr>
        <w:t>lek. med. Janusz Orman</w:t>
      </w:r>
    </w:p>
    <w:sectPr w:rsidR="00C236D3" w:rsidSect="003A66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993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E4C" w:rsidRDefault="00F70E4C">
      <w:r>
        <w:separator/>
      </w:r>
    </w:p>
  </w:endnote>
  <w:endnote w:type="continuationSeparator" w:id="0">
    <w:p w:rsidR="00F70E4C" w:rsidRDefault="00F70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654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654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654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654A2">
      <w:rPr>
        <w:rStyle w:val="Numerstrony"/>
        <w:rFonts w:ascii="Arial" w:hAnsi="Arial"/>
        <w:sz w:val="18"/>
        <w:szCs w:val="18"/>
      </w:rPr>
      <w:fldChar w:fldCharType="separate"/>
    </w:r>
    <w:r w:rsidR="00C15ECD">
      <w:rPr>
        <w:rStyle w:val="Numerstrony"/>
        <w:rFonts w:ascii="Arial" w:hAnsi="Arial"/>
        <w:noProof/>
        <w:sz w:val="18"/>
        <w:szCs w:val="18"/>
      </w:rPr>
      <w:t>1</w:t>
    </w:r>
    <w:r w:rsidR="009654A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654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654A2">
      <w:rPr>
        <w:rStyle w:val="Numerstrony"/>
        <w:rFonts w:ascii="Arial" w:hAnsi="Arial"/>
        <w:sz w:val="18"/>
        <w:szCs w:val="18"/>
      </w:rPr>
      <w:fldChar w:fldCharType="separate"/>
    </w:r>
    <w:r w:rsidR="00C15ECD">
      <w:rPr>
        <w:rStyle w:val="Numerstrony"/>
        <w:rFonts w:ascii="Arial" w:hAnsi="Arial"/>
        <w:noProof/>
        <w:sz w:val="18"/>
        <w:szCs w:val="18"/>
      </w:rPr>
      <w:t>1</w:t>
    </w:r>
    <w:r w:rsidR="009654A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654A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654A2">
      <w:rPr>
        <w:rStyle w:val="Numerstrony"/>
      </w:rPr>
      <w:fldChar w:fldCharType="separate"/>
    </w:r>
    <w:r>
      <w:rPr>
        <w:rStyle w:val="Numerstrony"/>
        <w:noProof/>
      </w:rPr>
      <w:t>1</w:t>
    </w:r>
    <w:r w:rsidR="009654A2">
      <w:rPr>
        <w:rStyle w:val="Numerstrony"/>
      </w:rPr>
      <w:fldChar w:fldCharType="end"/>
    </w:r>
    <w:r>
      <w:rPr>
        <w:rStyle w:val="Numerstrony"/>
      </w:rPr>
      <w:t>/</w:t>
    </w:r>
    <w:r w:rsidR="009654A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654A2">
      <w:rPr>
        <w:rStyle w:val="Numerstrony"/>
      </w:rPr>
      <w:fldChar w:fldCharType="separate"/>
    </w:r>
    <w:r w:rsidR="00842FD6">
      <w:rPr>
        <w:rStyle w:val="Numerstrony"/>
        <w:noProof/>
      </w:rPr>
      <w:t>1</w:t>
    </w:r>
    <w:r w:rsidR="009654A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E4C" w:rsidRDefault="00F70E4C">
      <w:r>
        <w:separator/>
      </w:r>
    </w:p>
  </w:footnote>
  <w:footnote w:type="continuationSeparator" w:id="0">
    <w:p w:rsidR="00F70E4C" w:rsidRDefault="00F70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91B" w:rsidRDefault="00EC19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91B" w:rsidRDefault="00EC19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91B" w:rsidRDefault="00EC191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C191B"/>
    <w:rsid w:val="00007727"/>
    <w:rsid w:val="00017720"/>
    <w:rsid w:val="00035488"/>
    <w:rsid w:val="000A5F5B"/>
    <w:rsid w:val="000D7F25"/>
    <w:rsid w:val="000E00E5"/>
    <w:rsid w:val="00173B20"/>
    <w:rsid w:val="001C2696"/>
    <w:rsid w:val="001C69FF"/>
    <w:rsid w:val="0023318D"/>
    <w:rsid w:val="002D5593"/>
    <w:rsid w:val="003A665A"/>
    <w:rsid w:val="003D72FD"/>
    <w:rsid w:val="003F27BB"/>
    <w:rsid w:val="00423179"/>
    <w:rsid w:val="00490DC0"/>
    <w:rsid w:val="00493F8C"/>
    <w:rsid w:val="004C7E9B"/>
    <w:rsid w:val="005B2411"/>
    <w:rsid w:val="005C0A55"/>
    <w:rsid w:val="005D1012"/>
    <w:rsid w:val="006017FA"/>
    <w:rsid w:val="00620352"/>
    <w:rsid w:val="0062311C"/>
    <w:rsid w:val="00624FB4"/>
    <w:rsid w:val="0069085C"/>
    <w:rsid w:val="007601BB"/>
    <w:rsid w:val="00765B82"/>
    <w:rsid w:val="00842FD6"/>
    <w:rsid w:val="00843263"/>
    <w:rsid w:val="00861E75"/>
    <w:rsid w:val="009654A2"/>
    <w:rsid w:val="009C4440"/>
    <w:rsid w:val="009D19BD"/>
    <w:rsid w:val="009F189D"/>
    <w:rsid w:val="00A4247B"/>
    <w:rsid w:val="00A56182"/>
    <w:rsid w:val="00A66F25"/>
    <w:rsid w:val="00A74A3A"/>
    <w:rsid w:val="00A80738"/>
    <w:rsid w:val="00AA446D"/>
    <w:rsid w:val="00AE5AEC"/>
    <w:rsid w:val="00B355D3"/>
    <w:rsid w:val="00BD770B"/>
    <w:rsid w:val="00C15ECD"/>
    <w:rsid w:val="00C236D3"/>
    <w:rsid w:val="00C659E2"/>
    <w:rsid w:val="00CB0802"/>
    <w:rsid w:val="00D3751F"/>
    <w:rsid w:val="00D7128F"/>
    <w:rsid w:val="00E16B23"/>
    <w:rsid w:val="00E21DAB"/>
    <w:rsid w:val="00EA3476"/>
    <w:rsid w:val="00EC191B"/>
    <w:rsid w:val="00EC4CBF"/>
    <w:rsid w:val="00F3123A"/>
    <w:rsid w:val="00F67BE5"/>
    <w:rsid w:val="00F70E4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620352"/>
  </w:style>
  <w:style w:type="character" w:customStyle="1" w:styleId="TekstpodstawowywcityZnak">
    <w:name w:val="Tekst podstawowy wcięty Znak"/>
    <w:basedOn w:val="Domylnaczcionkaakapitu"/>
    <w:link w:val="Tekstpodstawowywcity"/>
    <w:rsid w:val="0062035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2020-05-12T13:55:00Z</cp:lastPrinted>
  <dcterms:created xsi:type="dcterms:W3CDTF">2020-05-12T14:12:00Z</dcterms:created>
  <dcterms:modified xsi:type="dcterms:W3CDTF">2020-05-12T14:12:00Z</dcterms:modified>
</cp:coreProperties>
</file>