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.............................................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Nazwa i adres Wykonawcy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893368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AF2CA7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AF2CA7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AF2CA7" w:rsidRDefault="004569FD" w:rsidP="00893368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AF2CA7" w:rsidRDefault="00C916FC" w:rsidP="00893368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FORMULARZ</w:t>
      </w:r>
      <w:r w:rsidR="00E54E5A" w:rsidRPr="00AF2CA7">
        <w:rPr>
          <w:rFonts w:ascii="Tahoma" w:hAnsi="Tahoma" w:cs="Tahoma"/>
          <w:sz w:val="16"/>
          <w:szCs w:val="16"/>
        </w:rPr>
        <w:t xml:space="preserve"> OFERTY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7C0BAC" w:rsidP="00893368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7C0BAC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AF2CA7" w:rsidRDefault="007C0BAC" w:rsidP="00893368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7C0BAC">
        <w:rPr>
          <w:rFonts w:ascii="Tahoma" w:hAnsi="Tahoma" w:cs="Tahoma"/>
          <w:b/>
          <w:sz w:val="16"/>
          <w:szCs w:val="16"/>
        </w:rPr>
        <w:t>Dąbrowskiego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7C0BAC">
        <w:rPr>
          <w:rFonts w:ascii="Tahoma" w:hAnsi="Tahoma" w:cs="Tahoma"/>
          <w:b/>
          <w:sz w:val="16"/>
          <w:szCs w:val="16"/>
        </w:rPr>
        <w:t>69</w:t>
      </w:r>
    </w:p>
    <w:p w:rsidR="00E54E5A" w:rsidRPr="00AF2CA7" w:rsidRDefault="007C0BAC" w:rsidP="00893368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7C0BAC">
        <w:rPr>
          <w:rFonts w:ascii="Tahoma" w:hAnsi="Tahoma" w:cs="Tahoma"/>
          <w:b/>
          <w:sz w:val="16"/>
          <w:szCs w:val="16"/>
        </w:rPr>
        <w:t>42-201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7C0BAC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Nawiązując do </w:t>
      </w:r>
      <w:r w:rsidR="000F18FA" w:rsidRPr="00AF2CA7">
        <w:rPr>
          <w:rFonts w:ascii="Tahoma" w:hAnsi="Tahoma" w:cs="Tahoma"/>
          <w:sz w:val="16"/>
          <w:szCs w:val="16"/>
        </w:rPr>
        <w:t>ogłoszonego zamówienia</w:t>
      </w:r>
      <w:r w:rsidRPr="00AF2CA7">
        <w:rPr>
          <w:rFonts w:ascii="Tahoma" w:hAnsi="Tahoma" w:cs="Tahoma"/>
          <w:sz w:val="16"/>
          <w:szCs w:val="16"/>
        </w:rPr>
        <w:t xml:space="preserve"> w trybie „</w:t>
      </w:r>
      <w:r w:rsidR="007C0BAC" w:rsidRPr="007C0BAC">
        <w:rPr>
          <w:rFonts w:ascii="Tahoma" w:hAnsi="Tahoma" w:cs="Tahoma"/>
          <w:b/>
          <w:sz w:val="16"/>
          <w:szCs w:val="16"/>
        </w:rPr>
        <w:t>przetarg nieograniczony</w:t>
      </w:r>
      <w:r w:rsidRPr="00AF2CA7">
        <w:rPr>
          <w:rFonts w:ascii="Tahoma" w:hAnsi="Tahoma" w:cs="Tahoma"/>
          <w:sz w:val="16"/>
          <w:szCs w:val="16"/>
        </w:rPr>
        <w:t>” na: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„</w:t>
      </w:r>
      <w:r w:rsidR="007C0BAC" w:rsidRPr="007C0BAC">
        <w:rPr>
          <w:rFonts w:ascii="Tahoma" w:hAnsi="Tahoma" w:cs="Tahoma"/>
          <w:b/>
          <w:sz w:val="16"/>
          <w:szCs w:val="16"/>
        </w:rPr>
        <w:t>Dostawa sprzętu komputerowego i oprogramowania dla jednostek organizacyjnych Politechniki Częstochowskiej</w:t>
      </w:r>
      <w:r w:rsidR="00036A09" w:rsidRPr="00AF2CA7">
        <w:rPr>
          <w:rFonts w:ascii="Tahoma" w:hAnsi="Tahoma" w:cs="Tahoma"/>
          <w:sz w:val="16"/>
          <w:szCs w:val="16"/>
        </w:rPr>
        <w:t xml:space="preserve">”, spr. nr rej. </w:t>
      </w:r>
      <w:r w:rsidR="00C916FC" w:rsidRPr="00AF2CA7">
        <w:rPr>
          <w:rFonts w:ascii="Tahoma" w:hAnsi="Tahoma" w:cs="Tahoma"/>
          <w:sz w:val="16"/>
          <w:szCs w:val="16"/>
        </w:rPr>
        <w:t xml:space="preserve"> </w:t>
      </w:r>
      <w:r w:rsidR="007F721A">
        <w:rPr>
          <w:rFonts w:ascii="Tahoma" w:hAnsi="Tahoma" w:cs="Tahoma"/>
          <w:b/>
          <w:sz w:val="16"/>
          <w:szCs w:val="16"/>
        </w:rPr>
        <w:t>ZP/DK-09</w:t>
      </w:r>
      <w:r w:rsidR="007C0BAC" w:rsidRPr="007C0BAC">
        <w:rPr>
          <w:rFonts w:ascii="Tahoma" w:hAnsi="Tahoma" w:cs="Tahoma"/>
          <w:b/>
          <w:sz w:val="16"/>
          <w:szCs w:val="16"/>
        </w:rPr>
        <w:t>/20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AF2CA7">
        <w:rPr>
          <w:rFonts w:ascii="Tahoma" w:hAnsi="Tahoma" w:cs="Tahoma"/>
          <w:sz w:val="16"/>
          <w:szCs w:val="16"/>
        </w:rPr>
        <w:t>poszczególnych części przedmiotu zamówienia</w:t>
      </w:r>
      <w:r w:rsidRPr="00AF2CA7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AF2CA7" w:rsidTr="00036A09">
        <w:trPr>
          <w:trHeight w:val="704"/>
        </w:trPr>
        <w:tc>
          <w:tcPr>
            <w:tcW w:w="1134" w:type="dxa"/>
            <w:vAlign w:val="center"/>
          </w:tcPr>
          <w:p w:rsidR="00354AC4" w:rsidRPr="00AF2CA7" w:rsidRDefault="00C57DDD" w:rsidP="0089336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AF2CA7" w:rsidRDefault="00354AC4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7C0BAC" w:rsidRPr="00AF2CA7" w:rsidTr="008B0B39">
        <w:tc>
          <w:tcPr>
            <w:tcW w:w="1134" w:type="dxa"/>
          </w:tcPr>
          <w:p w:rsidR="007C0BAC" w:rsidRPr="00AF2CA7" w:rsidRDefault="007C0BAC" w:rsidP="008B0B3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7C0BAC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7C0BAC" w:rsidRPr="00AF2CA7" w:rsidRDefault="007C0BAC" w:rsidP="008B0B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7C0BAC">
              <w:rPr>
                <w:rFonts w:ascii="Tahoma" w:hAnsi="Tahoma" w:cs="Tahoma"/>
                <w:sz w:val="16"/>
                <w:szCs w:val="16"/>
              </w:rPr>
              <w:t>Dostawa komputerów (4 szt.) i monitorów (2 szt.) dla Miejskiej Sieci Komputerowej CzestMan.</w:t>
            </w:r>
          </w:p>
          <w:p w:rsidR="007C0BAC" w:rsidRPr="00AF2CA7" w:rsidRDefault="007C0BAC" w:rsidP="008B0B39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7C0BAC" w:rsidRPr="00AF2CA7" w:rsidRDefault="007C0BAC" w:rsidP="008B0B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7C0BAC" w:rsidRPr="00AF2CA7" w:rsidRDefault="007C0BAC" w:rsidP="008B0B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7C0BAC">
              <w:rPr>
                <w:rFonts w:ascii="Tahoma" w:hAnsi="Tahoma" w:cs="Tahoma"/>
                <w:sz w:val="16"/>
                <w:szCs w:val="16"/>
              </w:rPr>
              <w:t>1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7C0BAC" w:rsidRPr="00AF2CA7" w:rsidRDefault="007C0BAC" w:rsidP="008B0B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7C0BAC" w:rsidRPr="00AF2CA7" w:rsidRDefault="007C0BAC" w:rsidP="008B0B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7C0BAC" w:rsidRPr="00AF2CA7" w:rsidRDefault="007C0BAC" w:rsidP="008B0B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7C0BAC" w:rsidRPr="00AF2CA7" w:rsidRDefault="007C0BAC" w:rsidP="008B0B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AA397D" w:rsidRPr="009F3CD7" w:rsidRDefault="00AA397D" w:rsidP="008B0B39">
            <w:pPr>
              <w:pStyle w:val="Tekstpodstawowy"/>
              <w:rPr>
                <w:rFonts w:ascii="Tahoma" w:hAnsi="Tahoma" w:cs="Tahoma"/>
                <w:bCs/>
                <w:i/>
                <w:sz w:val="16"/>
                <w:szCs w:val="16"/>
              </w:rPr>
            </w:pPr>
            <w:bookmarkStart w:id="0" w:name="_GoBack"/>
            <w:r w:rsidRPr="009F3CD7">
              <w:rPr>
                <w:rFonts w:ascii="Tahoma" w:hAnsi="Tahoma" w:cs="Tahoma"/>
                <w:bCs/>
                <w:i/>
                <w:sz w:val="16"/>
                <w:szCs w:val="16"/>
              </w:rPr>
              <w:t>W tym:</w:t>
            </w:r>
          </w:p>
          <w:p w:rsidR="00AA397D" w:rsidRPr="009F3CD7" w:rsidRDefault="00AA397D" w:rsidP="008B0B39">
            <w:pPr>
              <w:pStyle w:val="Tekstpodstawowy"/>
              <w:rPr>
                <w:rFonts w:ascii="Tahoma" w:hAnsi="Tahoma" w:cs="Tahoma"/>
                <w:bCs/>
                <w:i/>
                <w:sz w:val="16"/>
                <w:szCs w:val="16"/>
              </w:rPr>
            </w:pPr>
            <w:r w:rsidRPr="009F3CD7">
              <w:rPr>
                <w:rFonts w:ascii="Tahoma" w:hAnsi="Tahoma" w:cs="Tahoma"/>
                <w:bCs/>
                <w:i/>
                <w:sz w:val="16"/>
                <w:szCs w:val="16"/>
              </w:rPr>
              <w:t>Cena jednostkowa za komputer: ……….zł netto, tj. ……………zł brutto</w:t>
            </w:r>
          </w:p>
          <w:p w:rsidR="00AA397D" w:rsidRPr="009F3CD7" w:rsidRDefault="00AA397D" w:rsidP="008B0B39">
            <w:pPr>
              <w:pStyle w:val="Tekstpodstawowy"/>
              <w:rPr>
                <w:rFonts w:ascii="Tahoma" w:hAnsi="Tahoma" w:cs="Tahoma"/>
                <w:bCs/>
                <w:i/>
                <w:sz w:val="16"/>
                <w:szCs w:val="16"/>
              </w:rPr>
            </w:pPr>
            <w:r w:rsidRPr="009F3CD7">
              <w:rPr>
                <w:rFonts w:ascii="Tahoma" w:hAnsi="Tahoma" w:cs="Tahoma"/>
                <w:bCs/>
                <w:i/>
                <w:sz w:val="16"/>
                <w:szCs w:val="16"/>
              </w:rPr>
              <w:t>Cena jednostkowa za monitor: ……….zł netto, tj. ……………zł brutto</w:t>
            </w:r>
          </w:p>
          <w:bookmarkEnd w:id="0"/>
          <w:p w:rsidR="00AA397D" w:rsidRDefault="00AA397D" w:rsidP="008B0B39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7C0BAC" w:rsidRPr="00AF2CA7" w:rsidRDefault="007C0BAC" w:rsidP="008B0B39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7C0BAC" w:rsidRPr="00AF2CA7" w:rsidRDefault="007C0BAC" w:rsidP="008B0B39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7C0BAC" w:rsidRPr="00AF2CA7" w:rsidRDefault="007C0BAC" w:rsidP="008B0B3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7C0BAC" w:rsidRPr="00AF2CA7" w:rsidTr="008B0B39">
        <w:tc>
          <w:tcPr>
            <w:tcW w:w="1134" w:type="dxa"/>
          </w:tcPr>
          <w:p w:rsidR="007C0BAC" w:rsidRPr="00AF2CA7" w:rsidRDefault="007C0BAC" w:rsidP="008B0B3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7C0BAC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8044" w:type="dxa"/>
          </w:tcPr>
          <w:p w:rsidR="007C0BAC" w:rsidRPr="00AF2CA7" w:rsidRDefault="007C0BAC" w:rsidP="008B0B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7C0BAC">
              <w:rPr>
                <w:rFonts w:ascii="Tahoma" w:hAnsi="Tahoma" w:cs="Tahoma"/>
                <w:sz w:val="16"/>
                <w:szCs w:val="16"/>
              </w:rPr>
              <w:t>Komputery przenośne (4 szt.) dla Miejskiej Sieci Komputerowej CzestMan.</w:t>
            </w:r>
          </w:p>
          <w:p w:rsidR="007C0BAC" w:rsidRPr="00AF2CA7" w:rsidRDefault="007C0BAC" w:rsidP="008B0B39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7C0BAC" w:rsidRPr="00AF2CA7" w:rsidRDefault="007C0BAC" w:rsidP="008B0B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7C0BAC" w:rsidRPr="00AF2CA7" w:rsidRDefault="007C0BAC" w:rsidP="008B0B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7C0BAC">
              <w:rPr>
                <w:rFonts w:ascii="Tahoma" w:hAnsi="Tahoma" w:cs="Tahoma"/>
                <w:sz w:val="16"/>
                <w:szCs w:val="16"/>
              </w:rPr>
              <w:t>2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7C0BAC" w:rsidRPr="00AF2CA7" w:rsidRDefault="007C0BAC" w:rsidP="008B0B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7C0BAC" w:rsidRPr="00AF2CA7" w:rsidRDefault="007C0BAC" w:rsidP="008B0B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7C0BAC" w:rsidRPr="00AF2CA7" w:rsidRDefault="007C0BAC" w:rsidP="008B0B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7C0BAC" w:rsidRPr="00AF2CA7" w:rsidRDefault="007C0BAC" w:rsidP="008B0B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7C0BAC" w:rsidRPr="00AF2CA7" w:rsidRDefault="007C0BAC" w:rsidP="008B0B39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7C0BAC" w:rsidRPr="00AF2CA7" w:rsidRDefault="007C0BAC" w:rsidP="008B0B39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7C0BAC" w:rsidRPr="00AF2CA7" w:rsidRDefault="007C0BAC" w:rsidP="008B0B39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7C0BAC" w:rsidRPr="00AF2CA7" w:rsidRDefault="007C0BAC" w:rsidP="008B0B3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7C0BAC" w:rsidRPr="00AF2CA7" w:rsidTr="008B0B39">
        <w:tc>
          <w:tcPr>
            <w:tcW w:w="1134" w:type="dxa"/>
          </w:tcPr>
          <w:p w:rsidR="007C0BAC" w:rsidRPr="00AF2CA7" w:rsidRDefault="007C0BAC" w:rsidP="008B0B3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7C0BAC">
              <w:rPr>
                <w:rFonts w:ascii="Tahoma" w:hAnsi="Tahoma" w:cs="Tahoma"/>
                <w:sz w:val="16"/>
                <w:szCs w:val="16"/>
              </w:rPr>
              <w:lastRenderedPageBreak/>
              <w:t>3</w:t>
            </w:r>
          </w:p>
        </w:tc>
        <w:tc>
          <w:tcPr>
            <w:tcW w:w="8044" w:type="dxa"/>
          </w:tcPr>
          <w:p w:rsidR="007C0BAC" w:rsidRPr="00AF2CA7" w:rsidRDefault="007C0BAC" w:rsidP="008B0B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7C0BAC">
              <w:rPr>
                <w:rFonts w:ascii="Tahoma" w:hAnsi="Tahoma" w:cs="Tahoma"/>
                <w:sz w:val="16"/>
                <w:szCs w:val="16"/>
              </w:rPr>
              <w:t>Komputery przenośne - tablety (4 szt.) dla Miejskiej Sieci Komputerowej CzestMan.</w:t>
            </w:r>
          </w:p>
          <w:p w:rsidR="007C0BAC" w:rsidRPr="00AF2CA7" w:rsidRDefault="007C0BAC" w:rsidP="008B0B39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7C0BAC" w:rsidRPr="00AF2CA7" w:rsidRDefault="007C0BAC" w:rsidP="008B0B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7C0BAC" w:rsidRPr="00AF2CA7" w:rsidRDefault="007C0BAC" w:rsidP="008B0B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7C0BAC">
              <w:rPr>
                <w:rFonts w:ascii="Tahoma" w:hAnsi="Tahoma" w:cs="Tahoma"/>
                <w:sz w:val="16"/>
                <w:szCs w:val="16"/>
              </w:rPr>
              <w:t>3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7C0BAC" w:rsidRPr="00AF2CA7" w:rsidRDefault="007C0BAC" w:rsidP="008B0B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7C0BAC" w:rsidRPr="00AF2CA7" w:rsidRDefault="007C0BAC" w:rsidP="008B0B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7C0BAC" w:rsidRPr="00AF2CA7" w:rsidRDefault="007C0BAC" w:rsidP="008B0B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7C0BAC" w:rsidRPr="00AF2CA7" w:rsidRDefault="007C0BAC" w:rsidP="008B0B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7C0BAC" w:rsidRPr="00AF2CA7" w:rsidRDefault="007C0BAC" w:rsidP="008B0B39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7C0BAC" w:rsidRPr="00AF2CA7" w:rsidRDefault="007C0BAC" w:rsidP="008B0B39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7C0BAC" w:rsidRPr="00AF2CA7" w:rsidRDefault="007C0BAC" w:rsidP="008B0B39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7C0BAC" w:rsidRPr="00AF2CA7" w:rsidRDefault="007C0BAC" w:rsidP="008B0B3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7C0BAC" w:rsidRPr="00AF2CA7" w:rsidTr="008B0B39">
        <w:tc>
          <w:tcPr>
            <w:tcW w:w="1134" w:type="dxa"/>
          </w:tcPr>
          <w:p w:rsidR="007C0BAC" w:rsidRPr="00AF2CA7" w:rsidRDefault="007C0BAC" w:rsidP="008B0B3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7C0BAC"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8044" w:type="dxa"/>
          </w:tcPr>
          <w:p w:rsidR="007C0BAC" w:rsidRPr="00AF2CA7" w:rsidRDefault="007C0BAC" w:rsidP="008B0B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7C0BAC">
              <w:rPr>
                <w:rFonts w:ascii="Tahoma" w:hAnsi="Tahoma" w:cs="Tahoma"/>
                <w:sz w:val="16"/>
                <w:szCs w:val="16"/>
              </w:rPr>
              <w:t>Laptop dla Katedry Maszyn Cieplnych</w:t>
            </w:r>
          </w:p>
          <w:p w:rsidR="007C0BAC" w:rsidRPr="00AF2CA7" w:rsidRDefault="007C0BAC" w:rsidP="008B0B39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7C0BAC" w:rsidRPr="00AF2CA7" w:rsidRDefault="007C0BAC" w:rsidP="008B0B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7C0BAC" w:rsidRPr="00AF2CA7" w:rsidRDefault="007C0BAC" w:rsidP="008B0B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7C0BAC">
              <w:rPr>
                <w:rFonts w:ascii="Tahoma" w:hAnsi="Tahoma" w:cs="Tahoma"/>
                <w:sz w:val="16"/>
                <w:szCs w:val="16"/>
              </w:rPr>
              <w:t>4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7C0BAC" w:rsidRPr="00AF2CA7" w:rsidRDefault="007C0BAC" w:rsidP="008B0B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7C0BAC" w:rsidRPr="00AF2CA7" w:rsidRDefault="007C0BAC" w:rsidP="008B0B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7C0BAC" w:rsidRPr="00AF2CA7" w:rsidRDefault="007C0BAC" w:rsidP="008B0B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7C0BAC" w:rsidRPr="00AF2CA7" w:rsidRDefault="007C0BAC" w:rsidP="008B0B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7C0BAC" w:rsidRPr="00AF2CA7" w:rsidRDefault="007C0BAC" w:rsidP="008B0B39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7C0BAC" w:rsidRPr="00AF2CA7" w:rsidRDefault="007C0BAC" w:rsidP="008B0B39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7C0BAC" w:rsidRPr="00AF2CA7" w:rsidRDefault="007C0BAC" w:rsidP="008B0B39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7C0BAC" w:rsidRPr="00AF2CA7" w:rsidRDefault="007C0BAC" w:rsidP="008B0B3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7C0BAC" w:rsidRPr="00AF2CA7" w:rsidTr="008B0B39">
        <w:tc>
          <w:tcPr>
            <w:tcW w:w="1134" w:type="dxa"/>
          </w:tcPr>
          <w:p w:rsidR="007C0BAC" w:rsidRPr="00AF2CA7" w:rsidRDefault="007C0BAC" w:rsidP="008B0B3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7C0BAC"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8044" w:type="dxa"/>
          </w:tcPr>
          <w:p w:rsidR="007C0BAC" w:rsidRPr="00AF2CA7" w:rsidRDefault="007C0BAC" w:rsidP="008B0B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7C0BAC">
              <w:rPr>
                <w:rFonts w:ascii="Tahoma" w:hAnsi="Tahoma" w:cs="Tahoma"/>
                <w:sz w:val="16"/>
                <w:szCs w:val="16"/>
              </w:rPr>
              <w:t>Monitor dla Katedry Maszyn Cieplnych</w:t>
            </w:r>
          </w:p>
          <w:p w:rsidR="007C0BAC" w:rsidRPr="00AF2CA7" w:rsidRDefault="007C0BAC" w:rsidP="008B0B39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7C0BAC" w:rsidRPr="00AF2CA7" w:rsidRDefault="007C0BAC" w:rsidP="008B0B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7C0BAC" w:rsidRPr="00AF2CA7" w:rsidRDefault="007C0BAC" w:rsidP="008B0B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7C0BAC">
              <w:rPr>
                <w:rFonts w:ascii="Tahoma" w:hAnsi="Tahoma" w:cs="Tahoma"/>
                <w:sz w:val="16"/>
                <w:szCs w:val="16"/>
              </w:rPr>
              <w:t>5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7C0BAC" w:rsidRPr="00AF2CA7" w:rsidRDefault="007C0BAC" w:rsidP="008B0B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7C0BAC" w:rsidRPr="00AF2CA7" w:rsidRDefault="007C0BAC" w:rsidP="008B0B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7C0BAC" w:rsidRPr="00AF2CA7" w:rsidRDefault="007C0BAC" w:rsidP="008B0B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7C0BAC" w:rsidRPr="00AF2CA7" w:rsidRDefault="007C0BAC" w:rsidP="008B0B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7C0BAC" w:rsidRPr="00AF2CA7" w:rsidRDefault="007C0BAC" w:rsidP="008B0B39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7C0BAC" w:rsidRPr="00AF2CA7" w:rsidRDefault="007C0BAC" w:rsidP="008B0B39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7C0BAC" w:rsidRPr="00AF2CA7" w:rsidRDefault="007C0BAC" w:rsidP="008B0B39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7C0BAC" w:rsidRPr="00AF2CA7" w:rsidRDefault="007C0BAC" w:rsidP="008B0B3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683C38" w:rsidRPr="00AF2CA7" w:rsidRDefault="00E54E5A" w:rsidP="0089336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ab/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oferowany/-e produk/-y spełnia/-ją wymagania określone w specyfikacji istotnych warunków zamówienia,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uważamy się za związanych niniejszą ofertą na czas wskazany w specyfikacji istotnych warunków zamówienia,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prosimy o zwrot pieniędzy wniesionych tytułem wadium na konto</w:t>
      </w:r>
      <w:r w:rsidR="002B013F" w:rsidRPr="00AF2CA7">
        <w:rPr>
          <w:rFonts w:ascii="Tahoma" w:hAnsi="Tahoma" w:cs="Tahoma"/>
          <w:sz w:val="16"/>
          <w:szCs w:val="16"/>
        </w:rPr>
        <w:t xml:space="preserve"> </w:t>
      </w:r>
      <w:r w:rsidRPr="00AF2CA7">
        <w:rPr>
          <w:rFonts w:ascii="Tahoma" w:hAnsi="Tahoma" w:cs="Tahoma"/>
          <w:sz w:val="16"/>
          <w:szCs w:val="16"/>
        </w:rPr>
        <w:t>(</w:t>
      </w:r>
      <w:r w:rsidRPr="00AF2CA7"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 w:rsidRPr="00AF2CA7">
        <w:rPr>
          <w:rFonts w:ascii="Tahoma" w:hAnsi="Tahoma" w:cs="Tahoma"/>
          <w:sz w:val="16"/>
          <w:szCs w:val="16"/>
        </w:rPr>
        <w:t>:</w:t>
      </w:r>
    </w:p>
    <w:p w:rsidR="00683C38" w:rsidRPr="00AF2CA7" w:rsidRDefault="00683C38" w:rsidP="00893368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lastRenderedPageBreak/>
        <w:t xml:space="preserve"> ................................................................................................................................,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EA2840" w:rsidRPr="00AF2CA7" w:rsidRDefault="00EA2840" w:rsidP="00893368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Zakres rzeczowy oraz nazwa firm, którym Wykonawca zamierza powierzyć wykonanie części przedmiotu zamówienia*</w:t>
      </w:r>
    </w:p>
    <w:p w:rsidR="00EA2840" w:rsidRPr="00AF2CA7" w:rsidRDefault="00EA2840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EA2840" w:rsidRPr="00AF2CA7" w:rsidTr="00EA2840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 w:rsidP="00893368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 w:rsidP="00893368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 w:rsidP="00893368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EA2840" w:rsidRPr="00AF2CA7" w:rsidTr="00EA2840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A2840" w:rsidRPr="00AF2CA7" w:rsidTr="00EA2840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:rsidR="00EA2840" w:rsidRPr="002B013F" w:rsidRDefault="00EA2840" w:rsidP="00893368">
      <w:pPr>
        <w:spacing w:line="360" w:lineRule="auto"/>
        <w:jc w:val="both"/>
        <w:rPr>
          <w:rFonts w:ascii="Tahoma" w:hAnsi="Tahoma" w:cs="Tahoma"/>
          <w:i/>
          <w:sz w:val="12"/>
          <w:szCs w:val="12"/>
        </w:rPr>
      </w:pPr>
      <w:r w:rsidRPr="002B013F">
        <w:rPr>
          <w:rFonts w:ascii="Tahoma" w:hAnsi="Tahoma" w:cs="Tahoma"/>
          <w:i/>
          <w:sz w:val="12"/>
          <w:szCs w:val="12"/>
        </w:rPr>
        <w:t>*Wypełnić jeżeli Wykonawca zamierza powierzyć wykonanie części przedmiotu zamówienia Podwykonawcom</w:t>
      </w:r>
    </w:p>
    <w:p w:rsidR="00EA2840" w:rsidRPr="00AF2CA7" w:rsidRDefault="00EA2840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AF2CA7" w:rsidRDefault="00AF2CA7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AF2CA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2"/>
      </w:r>
    </w:p>
    <w:p w:rsidR="002B013F" w:rsidRPr="00AF2CA7" w:rsidRDefault="002B013F" w:rsidP="00893368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AF2CA7" w:rsidRPr="00AF2CA7" w:rsidRDefault="00AF2CA7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Oświadczamy, że jesteśmy </w:t>
      </w:r>
      <w:r w:rsidR="0075128F">
        <w:rPr>
          <w:rFonts w:ascii="Tahoma" w:hAnsi="Tahoma" w:cs="Tahoma"/>
          <w:sz w:val="16"/>
          <w:szCs w:val="16"/>
        </w:rPr>
        <w:t xml:space="preserve">mikroprzedsiębiorstwem, </w:t>
      </w:r>
      <w:r w:rsidRPr="00AF2CA7">
        <w:rPr>
          <w:rFonts w:ascii="Tahoma" w:hAnsi="Tahoma" w:cs="Tahoma"/>
          <w:sz w:val="16"/>
          <w:szCs w:val="16"/>
        </w:rPr>
        <w:t>małym lub średnim przedsiębiorstwem</w:t>
      </w:r>
      <w:r w:rsidRPr="00AF2CA7">
        <w:rPr>
          <w:rStyle w:val="Odwoanieprzypisudolnego"/>
          <w:rFonts w:ascii="Tahoma" w:hAnsi="Tahoma" w:cs="Tahoma"/>
          <w:sz w:val="16"/>
          <w:szCs w:val="16"/>
        </w:rPr>
        <w:footnoteReference w:id="3"/>
      </w:r>
    </w:p>
    <w:p w:rsidR="00AF2CA7" w:rsidRPr="00AF2CA7" w:rsidRDefault="00AF2CA7" w:rsidP="00893368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0"/>
      </w:r>
      <w:r w:rsidRPr="00AF2CA7">
        <w:rPr>
          <w:rFonts w:ascii="Tahoma" w:hAnsi="Tahoma" w:cs="Tahoma"/>
          <w:bCs/>
          <w:sz w:val="16"/>
          <w:szCs w:val="16"/>
        </w:rPr>
        <w:t xml:space="preserve"> Tak</w:t>
      </w:r>
    </w:p>
    <w:p w:rsidR="00AF2CA7" w:rsidRPr="00AF2CA7" w:rsidRDefault="00AF2CA7" w:rsidP="00893368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F"/>
      </w:r>
      <w:r w:rsidRPr="00AF2CA7">
        <w:rPr>
          <w:rFonts w:ascii="Tahoma" w:hAnsi="Tahoma" w:cs="Tahoma"/>
          <w:bCs/>
          <w:sz w:val="16"/>
          <w:szCs w:val="16"/>
        </w:rPr>
        <w:t xml:space="preserve"> Nie</w:t>
      </w:r>
    </w:p>
    <w:p w:rsidR="00AF2CA7" w:rsidRPr="002B013F" w:rsidRDefault="002B013F" w:rsidP="00893368">
      <w:pPr>
        <w:spacing w:line="360" w:lineRule="auto"/>
        <w:ind w:left="720"/>
        <w:rPr>
          <w:rFonts w:ascii="Tahoma" w:hAnsi="Tahoma" w:cs="Tahoma"/>
          <w:i/>
          <w:sz w:val="12"/>
          <w:szCs w:val="12"/>
        </w:rPr>
      </w:pPr>
      <w:r>
        <w:rPr>
          <w:rFonts w:ascii="Tahoma" w:hAnsi="Tahoma" w:cs="Tahoma"/>
          <w:i/>
          <w:sz w:val="12"/>
          <w:szCs w:val="12"/>
        </w:rPr>
        <w:t>(Należy zaznaczyć znakiem x</w:t>
      </w:r>
      <w:r w:rsidR="00AF2CA7" w:rsidRPr="002B013F">
        <w:rPr>
          <w:rFonts w:ascii="Tahoma" w:hAnsi="Tahoma" w:cs="Tahoma"/>
          <w:i/>
          <w:sz w:val="12"/>
          <w:szCs w:val="12"/>
        </w:rPr>
        <w:t xml:space="preserve"> właściwe pole</w:t>
      </w:r>
      <w:r>
        <w:rPr>
          <w:rFonts w:ascii="Tahoma" w:hAnsi="Tahoma" w:cs="Tahoma"/>
          <w:i/>
          <w:sz w:val="12"/>
          <w:szCs w:val="12"/>
        </w:rPr>
        <w:t xml:space="preserve">. </w:t>
      </w:r>
      <w:r w:rsidR="00AF2CA7" w:rsidRPr="002B013F">
        <w:rPr>
          <w:rFonts w:ascii="Tahoma" w:hAnsi="Tahoma" w:cs="Tahoma"/>
          <w:i/>
          <w:sz w:val="12"/>
          <w:szCs w:val="12"/>
        </w:rPr>
        <w:t>Podane informacje w tym punkcie wymagane są wyłącznie do celów statystycznych)</w:t>
      </w:r>
    </w:p>
    <w:p w:rsidR="00AF2CA7" w:rsidRPr="00AF2CA7" w:rsidRDefault="00AF2CA7" w:rsidP="00893368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RPr="00AF2CA7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 w:rsidP="00893368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 w:rsidP="0089336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Pr="00AF2CA7" w:rsidRDefault="00683C38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683C38" w:rsidRPr="00AF2CA7" w:rsidRDefault="00683C38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AF2CA7" w:rsidRDefault="00301A06" w:rsidP="00893368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AF2CA7" w:rsidRDefault="00E54E5A" w:rsidP="00893368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 xml:space="preserve"> dnia </w:t>
      </w: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AF2CA7" w:rsidRDefault="00E54E5A" w:rsidP="00893368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vertAlign w:val="superscript"/>
        </w:rPr>
        <w:t>podpis osoby uprawnionej do składania oświadczeń woli w imieniu Wykonawcy</w:t>
      </w:r>
    </w:p>
    <w:p w:rsidR="00E54E5A" w:rsidRPr="00AF2CA7" w:rsidRDefault="00E54E5A" w:rsidP="00893368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AF2CA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7813" w:rsidRDefault="00227813">
      <w:r>
        <w:separator/>
      </w:r>
    </w:p>
  </w:endnote>
  <w:endnote w:type="continuationSeparator" w:id="0">
    <w:p w:rsidR="00227813" w:rsidRDefault="00227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0BAC" w:rsidRDefault="007C0BA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9F3CD7">
      <w:rPr>
        <w:rStyle w:val="Numerstrony"/>
        <w:rFonts w:ascii="Tahoma" w:hAnsi="Tahoma" w:cs="Tahoma"/>
        <w:noProof/>
        <w:sz w:val="12"/>
        <w:szCs w:val="12"/>
      </w:rPr>
      <w:t>3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0BAC" w:rsidRDefault="007C0B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7813" w:rsidRDefault="00227813">
      <w:r>
        <w:separator/>
      </w:r>
    </w:p>
  </w:footnote>
  <w:footnote w:type="continuationSeparator" w:id="0">
    <w:p w:rsidR="00227813" w:rsidRDefault="00227813">
      <w:r>
        <w:continuationSeparator/>
      </w:r>
    </w:p>
  </w:footnote>
  <w:footnote w:id="1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AF2CA7" w:rsidRPr="002B013F" w:rsidRDefault="00AF2CA7" w:rsidP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Fonts w:ascii="Tahoma" w:eastAsia="Calibri" w:hAnsi="Tahoma" w:cs="Tahoma"/>
          <w:sz w:val="10"/>
          <w:szCs w:val="10"/>
          <w:vertAlign w:val="superscript"/>
          <w:lang w:eastAsia="en-GB"/>
        </w:rPr>
        <w:footnoteRef/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Mikroprzedsiębiorstwo: przedsiębiorstwo, które zatrudnia mniej niż 10 osób i którego roczny obrót lub roczna suma bilansowa nie przekracza 2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>Małe przedsiębiorstwo: przedsiębiorstwo, które zatrudnia mniej niż 50 osób i którego roczny obrót lub roczna suma bilansowa nie przekracza 10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hAnsi="Tahoma" w:cs="Tahoma"/>
          <w:sz w:val="10"/>
          <w:szCs w:val="10"/>
        </w:rPr>
        <w:t xml:space="preserve">Średnie przedsiębiorstwa: przedsiębiorstwa, które nie są mikroprzedsiębiorstwami ani małymi przedsiębiorstwami i które zatrudniają mniej niż 250 osób i których roczny obrót nie przekracza 50 milionów EUR </w:t>
      </w:r>
      <w:r w:rsidRPr="002B013F">
        <w:rPr>
          <w:rFonts w:ascii="Tahoma" w:hAnsi="Tahoma" w:cs="Tahoma"/>
          <w:i/>
          <w:sz w:val="10"/>
          <w:szCs w:val="10"/>
        </w:rPr>
        <w:t>lub</w:t>
      </w:r>
      <w:r w:rsidRPr="002B013F">
        <w:rPr>
          <w:rFonts w:ascii="Tahoma" w:hAnsi="Tahoma" w:cs="Tahoma"/>
          <w:sz w:val="10"/>
          <w:szCs w:val="10"/>
        </w:rPr>
        <w:t xml:space="preserve"> roczna suma bilansowa nie przekracza 43 milionów EUR</w:t>
      </w:r>
      <w:r w:rsidR="002B013F" w:rsidRPr="002B013F">
        <w:rPr>
          <w:rFonts w:ascii="Tahoma" w:hAnsi="Tahoma" w:cs="Tahoma"/>
          <w:sz w:val="10"/>
          <w:szCs w:val="10"/>
        </w:rPr>
        <w:t xml:space="preserve"> </w:t>
      </w:r>
    </w:p>
    <w:p w:rsidR="00AF2CA7" w:rsidRDefault="00AF2CA7" w:rsidP="00AF2CA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0BAC" w:rsidRDefault="007C0B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0BAC" w:rsidRDefault="007C0B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0BAC" w:rsidRDefault="007C0BA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7813"/>
    <w:rsid w:val="00036A09"/>
    <w:rsid w:val="00095649"/>
    <w:rsid w:val="000F18FA"/>
    <w:rsid w:val="00172873"/>
    <w:rsid w:val="00180C76"/>
    <w:rsid w:val="00227813"/>
    <w:rsid w:val="00267AD0"/>
    <w:rsid w:val="002B013F"/>
    <w:rsid w:val="003016B9"/>
    <w:rsid w:val="00301A06"/>
    <w:rsid w:val="00306360"/>
    <w:rsid w:val="00354AC4"/>
    <w:rsid w:val="003B417C"/>
    <w:rsid w:val="003F4800"/>
    <w:rsid w:val="004569FD"/>
    <w:rsid w:val="00475250"/>
    <w:rsid w:val="004A5BB9"/>
    <w:rsid w:val="004E5E57"/>
    <w:rsid w:val="00545749"/>
    <w:rsid w:val="0055043A"/>
    <w:rsid w:val="00576E4F"/>
    <w:rsid w:val="00637863"/>
    <w:rsid w:val="006703E0"/>
    <w:rsid w:val="00683C38"/>
    <w:rsid w:val="00703495"/>
    <w:rsid w:val="00733F44"/>
    <w:rsid w:val="0075128F"/>
    <w:rsid w:val="007721A3"/>
    <w:rsid w:val="007C0BAC"/>
    <w:rsid w:val="007F721A"/>
    <w:rsid w:val="00834F16"/>
    <w:rsid w:val="00893368"/>
    <w:rsid w:val="009739A3"/>
    <w:rsid w:val="00974624"/>
    <w:rsid w:val="009F3CD7"/>
    <w:rsid w:val="00AA397D"/>
    <w:rsid w:val="00AB288E"/>
    <w:rsid w:val="00AF2CA7"/>
    <w:rsid w:val="00B21345"/>
    <w:rsid w:val="00B80988"/>
    <w:rsid w:val="00B87BB6"/>
    <w:rsid w:val="00C32A65"/>
    <w:rsid w:val="00C33979"/>
    <w:rsid w:val="00C57DDD"/>
    <w:rsid w:val="00C916FC"/>
    <w:rsid w:val="00C95F46"/>
    <w:rsid w:val="00CB1417"/>
    <w:rsid w:val="00CE5A29"/>
    <w:rsid w:val="00D860A6"/>
    <w:rsid w:val="00DB392E"/>
    <w:rsid w:val="00DF1415"/>
    <w:rsid w:val="00E35A89"/>
    <w:rsid w:val="00E47945"/>
    <w:rsid w:val="00E54E5A"/>
    <w:rsid w:val="00EA2840"/>
    <w:rsid w:val="00EB3C67"/>
    <w:rsid w:val="00EB5242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824B7B-7D0A-4CA6-9346-A239D8FE6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DD95EB7F-172E-4689-A952-3F927314FE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667</Words>
  <Characters>5590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2001-01-24T13:21:00Z</cp:lastPrinted>
  <dcterms:created xsi:type="dcterms:W3CDTF">2020-05-08T09:09:00Z</dcterms:created>
  <dcterms:modified xsi:type="dcterms:W3CDTF">2020-05-08T09:09:00Z</dcterms:modified>
</cp:coreProperties>
</file>