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D94BAC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C4D3C">
        <w:rPr>
          <w:rFonts w:ascii="Times New Roman" w:hAnsi="Times New Roman"/>
          <w:sz w:val="24"/>
        </w:rPr>
        <w:t>4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272AE" w:rsidRPr="009272AE">
        <w:rPr>
          <w:sz w:val="24"/>
          <w:szCs w:val="24"/>
        </w:rPr>
        <w:t>KA-2/046/2020</w:t>
      </w: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5C5B73" w:rsidRPr="00C1443C" w:rsidRDefault="005C5B73" w:rsidP="00C1443C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272AE" w:rsidRPr="009272A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1443C">
        <w:rPr>
          <w:sz w:val="24"/>
        </w:rPr>
        <w:t xml:space="preserve"> </w:t>
      </w:r>
      <w:r w:rsidR="00200C9C">
        <w:rPr>
          <w:b/>
          <w:sz w:val="24"/>
          <w:szCs w:val="24"/>
        </w:rPr>
        <w:t xml:space="preserve">Produkcję </w:t>
      </w:r>
      <w:r w:rsidR="009272AE" w:rsidRPr="009272AE">
        <w:rPr>
          <w:b/>
          <w:sz w:val="24"/>
          <w:szCs w:val="24"/>
        </w:rPr>
        <w:t>filmów promocyjnych dla  Biblioteki</w:t>
      </w:r>
      <w:r w:rsidR="003D448C">
        <w:rPr>
          <w:b/>
          <w:sz w:val="24"/>
          <w:szCs w:val="24"/>
        </w:rPr>
        <w:t xml:space="preserve"> PK</w:t>
      </w:r>
      <w:r w:rsidR="009272AE" w:rsidRPr="009272AE">
        <w:rPr>
          <w:b/>
          <w:sz w:val="24"/>
          <w:szCs w:val="24"/>
        </w:rPr>
        <w:t xml:space="preserve"> i Biura ds. Osób z Niepełnosprawnościami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9E3642">
        <w:rPr>
          <w:sz w:val="24"/>
        </w:rPr>
        <w:t xml:space="preserve"> potwierdzające warunek w pkt. 6.2.3 SIWZ</w:t>
      </w:r>
      <w:r w:rsidR="005C5B73" w:rsidRPr="005A629F">
        <w:rPr>
          <w:sz w:val="24"/>
        </w:rPr>
        <w:t>:</w:t>
      </w:r>
    </w:p>
    <w:p w:rsidR="00425DD9" w:rsidRPr="009E3642" w:rsidRDefault="009E3642" w:rsidP="00425DD9">
      <w:pPr>
        <w:jc w:val="both"/>
        <w:rPr>
          <w:b/>
          <w:sz w:val="24"/>
        </w:rPr>
      </w:pPr>
      <w:r w:rsidRPr="009E3642">
        <w:rPr>
          <w:b/>
          <w:sz w:val="24"/>
        </w:rPr>
        <w:t>Zadanie nr</w:t>
      </w:r>
      <w:r>
        <w:rPr>
          <w:b/>
          <w:sz w:val="24"/>
        </w:rPr>
        <w:t xml:space="preserve"> 1</w:t>
      </w:r>
      <w:r w:rsidRPr="009E3642">
        <w:rPr>
          <w:b/>
          <w:sz w:val="24"/>
        </w:rPr>
        <w:t xml:space="preserve"> </w:t>
      </w:r>
    </w:p>
    <w:tbl>
      <w:tblPr>
        <w:tblW w:w="9426" w:type="dxa"/>
        <w:jc w:val="center"/>
        <w:tblInd w:w="-35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2552"/>
        <w:gridCol w:w="2480"/>
      </w:tblGrid>
      <w:tr w:rsidR="000C1857" w:rsidTr="000C1857">
        <w:trPr>
          <w:trHeight w:val="740"/>
          <w:jc w:val="center"/>
        </w:trPr>
        <w:tc>
          <w:tcPr>
            <w:tcW w:w="4394" w:type="dxa"/>
            <w:vAlign w:val="center"/>
          </w:tcPr>
          <w:p w:rsidR="000C1857" w:rsidRDefault="000C1857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usługi, </w:t>
            </w:r>
          </w:p>
          <w:p w:rsidR="000C1857" w:rsidRDefault="000C1857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tytuł filmu promocyjnego,</w:t>
            </w:r>
          </w:p>
          <w:p w:rsidR="000C1857" w:rsidRPr="005D6664" w:rsidRDefault="000C1857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  <w:u w:val="single"/>
              </w:rPr>
            </w:pPr>
            <w:r w:rsidRPr="005D6664">
              <w:rPr>
                <w:sz w:val="24"/>
                <w:u w:val="single"/>
              </w:rPr>
              <w:t xml:space="preserve"> link  do filmu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0C1857" w:rsidRDefault="000C1857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wykonania( termin realizacji filmu-</w:t>
            </w:r>
          </w:p>
          <w:p w:rsidR="000C1857" w:rsidRDefault="000C1857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0C1857" w:rsidRDefault="000C1857" w:rsidP="00E2383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0C1857" w:rsidTr="000C1857">
        <w:trPr>
          <w:trHeight w:val="765"/>
          <w:jc w:val="center"/>
        </w:trPr>
        <w:tc>
          <w:tcPr>
            <w:tcW w:w="4394" w:type="dxa"/>
          </w:tcPr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F85E7E">
            <w:pPr>
              <w:rPr>
                <w:sz w:val="24"/>
              </w:rPr>
            </w:pPr>
          </w:p>
        </w:tc>
      </w:tr>
      <w:tr w:rsidR="000C1857" w:rsidTr="000C1857">
        <w:trPr>
          <w:jc w:val="center"/>
        </w:trPr>
        <w:tc>
          <w:tcPr>
            <w:tcW w:w="4394" w:type="dxa"/>
          </w:tcPr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F85E7E">
            <w:pPr>
              <w:rPr>
                <w:sz w:val="24"/>
              </w:rPr>
            </w:pPr>
          </w:p>
        </w:tc>
      </w:tr>
      <w:tr w:rsidR="000C1857" w:rsidTr="000C1857">
        <w:trPr>
          <w:jc w:val="center"/>
        </w:trPr>
        <w:tc>
          <w:tcPr>
            <w:tcW w:w="4394" w:type="dxa"/>
          </w:tcPr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  <w:p w:rsidR="000C1857" w:rsidRDefault="000C1857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F85E7E">
            <w:pPr>
              <w:rPr>
                <w:sz w:val="24"/>
              </w:rPr>
            </w:pPr>
          </w:p>
        </w:tc>
      </w:tr>
    </w:tbl>
    <w:p w:rsidR="00744152" w:rsidRPr="009E3642" w:rsidRDefault="00744152" w:rsidP="00744152">
      <w:pPr>
        <w:jc w:val="both"/>
        <w:rPr>
          <w:b/>
          <w:sz w:val="24"/>
        </w:rPr>
      </w:pPr>
      <w:r w:rsidRPr="009E3642">
        <w:rPr>
          <w:b/>
          <w:sz w:val="24"/>
        </w:rPr>
        <w:t>Zadanie nr</w:t>
      </w:r>
      <w:r>
        <w:rPr>
          <w:b/>
          <w:sz w:val="24"/>
        </w:rPr>
        <w:t xml:space="preserve"> 2</w:t>
      </w:r>
    </w:p>
    <w:tbl>
      <w:tblPr>
        <w:tblW w:w="9214" w:type="dxa"/>
        <w:jc w:val="center"/>
        <w:tblInd w:w="-336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2"/>
        <w:gridCol w:w="2552"/>
        <w:gridCol w:w="2480"/>
      </w:tblGrid>
      <w:tr w:rsidR="000C1857" w:rsidTr="000C1857">
        <w:trPr>
          <w:trHeight w:val="740"/>
          <w:jc w:val="center"/>
        </w:trPr>
        <w:tc>
          <w:tcPr>
            <w:tcW w:w="4182" w:type="dxa"/>
            <w:vAlign w:val="center"/>
          </w:tcPr>
          <w:p w:rsidR="000C1857" w:rsidRDefault="000C1857" w:rsidP="00BF12D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usługi, </w:t>
            </w:r>
          </w:p>
          <w:p w:rsidR="000C1857" w:rsidRDefault="000C1857" w:rsidP="00BF12D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tytuł filmu promocyjnego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0C1857" w:rsidRDefault="000C1857" w:rsidP="00BF12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wykonania( termin realizacji filmu-</w:t>
            </w:r>
          </w:p>
          <w:p w:rsidR="000C1857" w:rsidRDefault="000C1857" w:rsidP="00BF12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0C1857" w:rsidRDefault="000C1857" w:rsidP="00BF12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0C1857" w:rsidTr="000C1857">
        <w:trPr>
          <w:trHeight w:val="765"/>
          <w:jc w:val="center"/>
        </w:trPr>
        <w:tc>
          <w:tcPr>
            <w:tcW w:w="4182" w:type="dxa"/>
          </w:tcPr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BF12D8">
            <w:pPr>
              <w:rPr>
                <w:sz w:val="24"/>
              </w:rPr>
            </w:pPr>
          </w:p>
        </w:tc>
      </w:tr>
      <w:tr w:rsidR="000C1857" w:rsidTr="000C1857">
        <w:trPr>
          <w:jc w:val="center"/>
        </w:trPr>
        <w:tc>
          <w:tcPr>
            <w:tcW w:w="4182" w:type="dxa"/>
          </w:tcPr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BF12D8">
            <w:pPr>
              <w:rPr>
                <w:sz w:val="24"/>
              </w:rPr>
            </w:pPr>
          </w:p>
        </w:tc>
      </w:tr>
      <w:tr w:rsidR="000C1857" w:rsidTr="000C1857">
        <w:trPr>
          <w:jc w:val="center"/>
        </w:trPr>
        <w:tc>
          <w:tcPr>
            <w:tcW w:w="4182" w:type="dxa"/>
          </w:tcPr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  <w:p w:rsidR="000C1857" w:rsidRDefault="000C1857" w:rsidP="00BF12D8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0C1857" w:rsidRDefault="000C1857" w:rsidP="00BF12D8">
            <w:pPr>
              <w:rPr>
                <w:sz w:val="24"/>
              </w:rPr>
            </w:pPr>
          </w:p>
        </w:tc>
      </w:tr>
    </w:tbl>
    <w:p w:rsidR="00744152" w:rsidRDefault="00744152">
      <w:pPr>
        <w:rPr>
          <w:sz w:val="24"/>
        </w:rPr>
      </w:pPr>
    </w:p>
    <w:p w:rsidR="007066B5" w:rsidRPr="00DC225D" w:rsidRDefault="007066B5" w:rsidP="00FA7150">
      <w:pPr>
        <w:ind w:left="-426"/>
        <w:jc w:val="both"/>
        <w:rPr>
          <w:b/>
          <w:sz w:val="24"/>
        </w:rPr>
      </w:pPr>
      <w:r w:rsidRPr="00DC225D">
        <w:rPr>
          <w:b/>
          <w:sz w:val="24"/>
        </w:rPr>
        <w:t>W załączeniu:</w:t>
      </w:r>
    </w:p>
    <w:p w:rsidR="007066B5" w:rsidRPr="00DC225D" w:rsidRDefault="007066B5" w:rsidP="00FA7150">
      <w:pPr>
        <w:ind w:left="-426"/>
        <w:jc w:val="both"/>
        <w:rPr>
          <w:b/>
          <w:sz w:val="24"/>
        </w:rPr>
      </w:pPr>
      <w:r w:rsidRPr="00DC225D">
        <w:rPr>
          <w:b/>
          <w:sz w:val="24"/>
        </w:rPr>
        <w:t>Dowody</w:t>
      </w:r>
      <w:r w:rsidRPr="00DC225D">
        <w:rPr>
          <w:b/>
        </w:rPr>
        <w:t>,</w:t>
      </w:r>
      <w:r w:rsidRPr="00DC225D">
        <w:rPr>
          <w:b/>
          <w:sz w:val="24"/>
        </w:rPr>
        <w:t xml:space="preserve"> że dostawy lub usługi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sectPr w:rsidR="007066B5" w:rsidSect="00E068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4B4" w:rsidRDefault="000734B4">
      <w:r>
        <w:separator/>
      </w:r>
    </w:p>
  </w:endnote>
  <w:endnote w:type="continuationSeparator" w:id="0">
    <w:p w:rsidR="000734B4" w:rsidRDefault="0007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Pr="00C1443C" w:rsidRDefault="00EF0FC8" w:rsidP="00C144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4B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4B4" w:rsidRDefault="000734B4">
      <w:r>
        <w:separator/>
      </w:r>
    </w:p>
  </w:footnote>
  <w:footnote w:type="continuationSeparator" w:id="0">
    <w:p w:rsidR="000734B4" w:rsidRDefault="00073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2AE" w:rsidRDefault="009272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2AE" w:rsidRDefault="009272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4B4"/>
    <w:rsid w:val="000734B4"/>
    <w:rsid w:val="000C1857"/>
    <w:rsid w:val="00173BDD"/>
    <w:rsid w:val="001D49D0"/>
    <w:rsid w:val="00200C9C"/>
    <w:rsid w:val="002C6B8F"/>
    <w:rsid w:val="00311518"/>
    <w:rsid w:val="0031485A"/>
    <w:rsid w:val="00376E41"/>
    <w:rsid w:val="003D448C"/>
    <w:rsid w:val="003D633B"/>
    <w:rsid w:val="00425DD9"/>
    <w:rsid w:val="0050305A"/>
    <w:rsid w:val="005207D1"/>
    <w:rsid w:val="005C5B73"/>
    <w:rsid w:val="005D6664"/>
    <w:rsid w:val="006105E0"/>
    <w:rsid w:val="00664625"/>
    <w:rsid w:val="007066B5"/>
    <w:rsid w:val="00744152"/>
    <w:rsid w:val="0076788D"/>
    <w:rsid w:val="00792635"/>
    <w:rsid w:val="0088178E"/>
    <w:rsid w:val="008A3224"/>
    <w:rsid w:val="008B498B"/>
    <w:rsid w:val="008F50C0"/>
    <w:rsid w:val="009272AE"/>
    <w:rsid w:val="0094416C"/>
    <w:rsid w:val="009E3642"/>
    <w:rsid w:val="00A43C8C"/>
    <w:rsid w:val="00A55C58"/>
    <w:rsid w:val="00A85506"/>
    <w:rsid w:val="00AC4D3C"/>
    <w:rsid w:val="00C1443C"/>
    <w:rsid w:val="00C16AF5"/>
    <w:rsid w:val="00C359FD"/>
    <w:rsid w:val="00C82985"/>
    <w:rsid w:val="00D94BAC"/>
    <w:rsid w:val="00DA22F5"/>
    <w:rsid w:val="00DC225D"/>
    <w:rsid w:val="00DF768C"/>
    <w:rsid w:val="00E0684C"/>
    <w:rsid w:val="00E2383E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415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7441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2020-04-30T10:20:00Z</cp:lastPrinted>
  <dcterms:created xsi:type="dcterms:W3CDTF">2020-04-30T10:21:00Z</dcterms:created>
  <dcterms:modified xsi:type="dcterms:W3CDTF">2020-04-30T10:21:00Z</dcterms:modified>
</cp:coreProperties>
</file>