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E030A" w:rsidRDefault="006676AE" w:rsidP="002E030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2306C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5119" w:rsidRPr="00B85119">
        <w:rPr>
          <w:rFonts w:ascii="Times New Roman" w:hAnsi="Times New Roman"/>
          <w:b/>
        </w:rPr>
        <w:t>KA-2/046/2020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B85119" w:rsidRPr="00B8511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5119" w:rsidRPr="00B85119">
        <w:rPr>
          <w:rFonts w:ascii="Times New Roman" w:hAnsi="Times New Roman"/>
        </w:rPr>
        <w:t>(</w:t>
      </w:r>
      <w:proofErr w:type="spellStart"/>
      <w:r w:rsidR="00B85119" w:rsidRPr="00B85119">
        <w:rPr>
          <w:rFonts w:ascii="Times New Roman" w:hAnsi="Times New Roman"/>
        </w:rPr>
        <w:t>t.j</w:t>
      </w:r>
      <w:proofErr w:type="spellEnd"/>
      <w:r w:rsidR="00B85119" w:rsidRPr="00B8511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5119" w:rsidRPr="00B85119">
        <w:rPr>
          <w:rFonts w:ascii="Times New Roman" w:hAnsi="Times New Roman"/>
          <w:b/>
        </w:rPr>
        <w:t xml:space="preserve">Produkcja filmów promocyjnych dla  Biblioteki </w:t>
      </w:r>
      <w:r w:rsidR="00ED71D3">
        <w:rPr>
          <w:rFonts w:ascii="Times New Roman" w:hAnsi="Times New Roman"/>
          <w:b/>
        </w:rPr>
        <w:t xml:space="preserve">PK </w:t>
      </w:r>
      <w:bookmarkStart w:id="0" w:name="_GoBack"/>
      <w:bookmarkEnd w:id="0"/>
      <w:r w:rsidR="00B85119" w:rsidRPr="00B85119">
        <w:rPr>
          <w:rFonts w:ascii="Times New Roman" w:hAnsi="Times New Roman"/>
          <w:b/>
        </w:rPr>
        <w:t>i Biura ds. Osób z Niepełnosprawnościami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5119" w:rsidRPr="00B85119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85119" w:rsidRPr="00997D0F" w:rsidRDefault="00B85119" w:rsidP="00B8511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85119" w:rsidRPr="00023477" w:rsidRDefault="00B85119" w:rsidP="00B8511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85119" w:rsidRPr="000247FF" w:rsidRDefault="00B85119" w:rsidP="00B8511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85119" w:rsidRPr="000247FF" w:rsidRDefault="00B85119" w:rsidP="00B8511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E030A" w:rsidRDefault="002E030A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44E" w:rsidRDefault="0098144E" w:rsidP="0038231F">
      <w:pPr>
        <w:spacing w:after="0" w:line="240" w:lineRule="auto"/>
      </w:pPr>
      <w:r>
        <w:separator/>
      </w:r>
    </w:p>
  </w:endnote>
  <w:endnote w:type="continuationSeparator" w:id="0">
    <w:p w:rsidR="0098144E" w:rsidRDefault="009814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19" w:rsidRDefault="00B851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71D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71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19" w:rsidRDefault="00B851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44E" w:rsidRDefault="0098144E" w:rsidP="0038231F">
      <w:pPr>
        <w:spacing w:after="0" w:line="240" w:lineRule="auto"/>
      </w:pPr>
      <w:r>
        <w:separator/>
      </w:r>
    </w:p>
  </w:footnote>
  <w:footnote w:type="continuationSeparator" w:id="0">
    <w:p w:rsidR="0098144E" w:rsidRDefault="009814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19" w:rsidRDefault="00B851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19" w:rsidRDefault="00B851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119" w:rsidRDefault="00B851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44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030A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2DC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144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5119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306C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1D3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35C05-F7B2-419C-9478-2F2BD0D4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2020-04-28T08:05:00Z</cp:lastPrinted>
  <dcterms:created xsi:type="dcterms:W3CDTF">2020-04-30T10:17:00Z</dcterms:created>
  <dcterms:modified xsi:type="dcterms:W3CDTF">2020-04-30T10:17:00Z</dcterms:modified>
</cp:coreProperties>
</file>