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439B2" w:rsidRPr="00D439B2">
        <w:rPr>
          <w:b/>
          <w:bCs/>
          <w:sz w:val="24"/>
        </w:rPr>
        <w:t>ZP/19/2020/5</w:t>
      </w:r>
      <w:r>
        <w:rPr>
          <w:sz w:val="24"/>
        </w:rPr>
        <w:tab/>
        <w:t xml:space="preserve"> </w:t>
      </w:r>
      <w:r w:rsidR="00D439B2" w:rsidRPr="00D439B2">
        <w:rPr>
          <w:sz w:val="24"/>
        </w:rPr>
        <w:t>Kraków</w:t>
      </w:r>
      <w:r w:rsidR="002B50E2">
        <w:rPr>
          <w:sz w:val="24"/>
        </w:rPr>
        <w:t>,</w:t>
      </w:r>
      <w:r>
        <w:rPr>
          <w:sz w:val="24"/>
        </w:rPr>
        <w:t xml:space="preserve"> dnia </w:t>
      </w:r>
      <w:r w:rsidR="002B50E2">
        <w:rPr>
          <w:sz w:val="24"/>
        </w:rPr>
        <w:t>12/05/2020 r.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76B1" w:rsidRDefault="003876B1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76B1" w:rsidRDefault="003876B1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76B1" w:rsidRDefault="003876B1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76B1" w:rsidRDefault="003876B1" w:rsidP="00095B30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E5939">
        <w:rPr>
          <w:rFonts w:ascii="Times New Roman" w:hAnsi="Times New Roman"/>
        </w:rPr>
        <w:t xml:space="preserve"> - II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439B2" w:rsidRPr="00D439B2">
        <w:rPr>
          <w:sz w:val="24"/>
        </w:rPr>
        <w:t>2020-05-08</w:t>
      </w:r>
      <w:r>
        <w:rPr>
          <w:sz w:val="24"/>
        </w:rPr>
        <w:t xml:space="preserve"> do Zamawiającego wpłynęła prośba </w:t>
      </w:r>
      <w:r w:rsidR="00BE5939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D439B2" w:rsidRPr="00D439B2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D439B2" w:rsidRPr="00D439B2">
        <w:rPr>
          <w:b/>
          <w:sz w:val="24"/>
        </w:rPr>
        <w:t>Zakup i dostawa nici chirurgicznych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BE5939" w:rsidRDefault="00BE5939" w:rsidP="00E86398">
      <w:pPr>
        <w:pStyle w:val="Tekstpodstawowywcity3"/>
        <w:spacing w:line="240" w:lineRule="auto"/>
        <w:ind w:firstLine="0"/>
        <w:rPr>
          <w:sz w:val="24"/>
        </w:rPr>
      </w:pPr>
    </w:p>
    <w:p w:rsidR="00D439B2" w:rsidRDefault="00D439B2" w:rsidP="00095B30">
      <w:pPr>
        <w:pStyle w:val="Tekstpodstawowywcity3"/>
        <w:spacing w:line="240" w:lineRule="auto"/>
        <w:ind w:firstLine="0"/>
        <w:rPr>
          <w:sz w:val="24"/>
        </w:rPr>
      </w:pPr>
      <w:r w:rsidRPr="00D439B2">
        <w:rPr>
          <w:sz w:val="24"/>
        </w:rPr>
        <w:t>Pakiet 5, pozycja 1 - Czy Zamawiający dopuści zaoferowanie podwiązek o długości 250cm?</w:t>
      </w:r>
    </w:p>
    <w:p w:rsidR="00BE5939" w:rsidRPr="00CC0578" w:rsidRDefault="00BE5939" w:rsidP="00BE5939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2B50E2">
        <w:rPr>
          <w:b/>
          <w:sz w:val="24"/>
        </w:rPr>
        <w:t xml:space="preserve"> Dopuszcza się.</w:t>
      </w:r>
    </w:p>
    <w:p w:rsidR="00BE5939" w:rsidRPr="00D439B2" w:rsidRDefault="00BE593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D439B2" w:rsidRDefault="00D439B2" w:rsidP="00095B30">
      <w:pPr>
        <w:pStyle w:val="Tekstpodstawowywcity3"/>
        <w:spacing w:line="240" w:lineRule="auto"/>
        <w:ind w:firstLine="0"/>
        <w:rPr>
          <w:sz w:val="24"/>
        </w:rPr>
      </w:pPr>
      <w:r w:rsidRPr="00D439B2">
        <w:rPr>
          <w:sz w:val="24"/>
        </w:rPr>
        <w:t>Pakiet 5, pozycja 2 - 4 - Czy Zamawiający dopuści zaoferowanie podwiązek o długości 150cm lub 250cm?</w:t>
      </w:r>
    </w:p>
    <w:p w:rsidR="00BE5939" w:rsidRPr="00CC0578" w:rsidRDefault="00BE5939" w:rsidP="00BE5939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2B50E2">
        <w:rPr>
          <w:b/>
          <w:sz w:val="24"/>
        </w:rPr>
        <w:t xml:space="preserve"> Dopuszcza się długość 250 cm.</w:t>
      </w:r>
    </w:p>
    <w:p w:rsidR="00BE5939" w:rsidRPr="00D439B2" w:rsidRDefault="00BE593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E5939" w:rsidRDefault="00D439B2" w:rsidP="00095B30">
      <w:pPr>
        <w:pStyle w:val="Tekstpodstawowywcity3"/>
        <w:spacing w:line="240" w:lineRule="auto"/>
        <w:ind w:firstLine="0"/>
        <w:rPr>
          <w:sz w:val="24"/>
        </w:rPr>
      </w:pPr>
      <w:r w:rsidRPr="00D439B2">
        <w:rPr>
          <w:sz w:val="24"/>
        </w:rPr>
        <w:t xml:space="preserve">Pakiet 5, pozycja 4 - Czy Zamawiający dopuści zaoferowanie nici o grubości "1"? </w:t>
      </w:r>
      <w:r w:rsidR="00BE5939">
        <w:rPr>
          <w:sz w:val="24"/>
        </w:rPr>
        <w:br/>
      </w:r>
      <w:r w:rsidRPr="00D439B2">
        <w:rPr>
          <w:sz w:val="24"/>
        </w:rPr>
        <w:t>W przypadku odpowiedzi negatywnej prosimy o wydzielenie tej pozycji do osobnego pakietu.</w:t>
      </w:r>
    </w:p>
    <w:p w:rsidR="00BE5939" w:rsidRPr="00CC0578" w:rsidRDefault="00BE5939" w:rsidP="00BE5939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2B50E2">
        <w:rPr>
          <w:b/>
          <w:sz w:val="24"/>
        </w:rPr>
        <w:t xml:space="preserve"> Nie.</w:t>
      </w:r>
    </w:p>
    <w:p w:rsidR="00D439B2" w:rsidRPr="00D439B2" w:rsidRDefault="00D439B2" w:rsidP="00095B30">
      <w:pPr>
        <w:pStyle w:val="Tekstpodstawowywcity3"/>
        <w:spacing w:line="240" w:lineRule="auto"/>
        <w:ind w:firstLine="0"/>
        <w:rPr>
          <w:sz w:val="24"/>
        </w:rPr>
      </w:pPr>
      <w:r w:rsidRPr="00D439B2">
        <w:rPr>
          <w:sz w:val="24"/>
        </w:rPr>
        <w:t xml:space="preserve"> </w:t>
      </w:r>
    </w:p>
    <w:p w:rsidR="00BE5939" w:rsidRPr="00CC0578" w:rsidRDefault="00D439B2" w:rsidP="00BE5939">
      <w:pPr>
        <w:pStyle w:val="Tekstpodstawowywcity3"/>
        <w:spacing w:line="240" w:lineRule="auto"/>
        <w:ind w:firstLine="0"/>
        <w:rPr>
          <w:b/>
          <w:sz w:val="24"/>
        </w:rPr>
      </w:pPr>
      <w:r w:rsidRPr="00D439B2">
        <w:rPr>
          <w:sz w:val="24"/>
        </w:rPr>
        <w:t>Pakiet 5, pozycja 7 - Czy Zamawiający dopuści zaoferowanie igły o długości 37mm?</w:t>
      </w:r>
      <w:r w:rsidR="00BE5939" w:rsidRPr="00BE5939">
        <w:rPr>
          <w:b/>
          <w:sz w:val="24"/>
        </w:rPr>
        <w:t xml:space="preserve"> </w:t>
      </w:r>
      <w:r w:rsidR="00BE5939" w:rsidRPr="00CC0578">
        <w:rPr>
          <w:b/>
          <w:sz w:val="24"/>
        </w:rPr>
        <w:t>Odpowiedź:</w:t>
      </w:r>
      <w:r w:rsidR="002B50E2">
        <w:rPr>
          <w:b/>
          <w:sz w:val="24"/>
        </w:rPr>
        <w:t xml:space="preserve"> Dopuszcza się.</w:t>
      </w:r>
    </w:p>
    <w:p w:rsidR="00D439B2" w:rsidRPr="00D439B2" w:rsidRDefault="00D439B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6398" w:rsidRPr="00BE5939" w:rsidRDefault="00D439B2" w:rsidP="00095B30">
      <w:pPr>
        <w:pStyle w:val="Tekstpodstawowywcity3"/>
        <w:spacing w:line="240" w:lineRule="auto"/>
        <w:ind w:firstLine="0"/>
        <w:rPr>
          <w:sz w:val="24"/>
        </w:rPr>
      </w:pPr>
      <w:r w:rsidRPr="00D439B2">
        <w:rPr>
          <w:sz w:val="24"/>
        </w:rPr>
        <w:t>Pakiet 5, pozycja 8 - Czy Zamawiający dopuści zaoferowanie igły okrągłej o długości 37mm bez określenia "wzmocniona" 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2B50E2">
        <w:rPr>
          <w:b/>
          <w:sz w:val="24"/>
        </w:rPr>
        <w:t xml:space="preserve"> Nie.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D439B2" w:rsidP="00A65EBE">
      <w:pPr>
        <w:ind w:left="3117" w:firstLine="2"/>
        <w:jc w:val="center"/>
        <w:rPr>
          <w:sz w:val="24"/>
        </w:rPr>
      </w:pPr>
      <w:r w:rsidRPr="00D439B2">
        <w:rPr>
          <w:sz w:val="24"/>
        </w:rPr>
        <w:t>Aleksander</w:t>
      </w:r>
      <w:r w:rsidR="006D4AB3">
        <w:rPr>
          <w:sz w:val="24"/>
        </w:rPr>
        <w:t xml:space="preserve"> </w:t>
      </w:r>
      <w:r w:rsidRPr="00D439B2">
        <w:rPr>
          <w:sz w:val="24"/>
        </w:rPr>
        <w:t>Konturek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1B5" w:rsidRDefault="003301B5">
      <w:r>
        <w:separator/>
      </w:r>
    </w:p>
  </w:endnote>
  <w:endnote w:type="continuationSeparator" w:id="0">
    <w:p w:rsidR="003301B5" w:rsidRDefault="0033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876B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1B5" w:rsidRDefault="003301B5">
      <w:r>
        <w:separator/>
      </w:r>
    </w:p>
  </w:footnote>
  <w:footnote w:type="continuationSeparator" w:id="0">
    <w:p w:rsidR="003301B5" w:rsidRDefault="00330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01B5"/>
    <w:rsid w:val="00031374"/>
    <w:rsid w:val="00095B30"/>
    <w:rsid w:val="000E4550"/>
    <w:rsid w:val="0013298D"/>
    <w:rsid w:val="00180C6E"/>
    <w:rsid w:val="00275897"/>
    <w:rsid w:val="002B50E2"/>
    <w:rsid w:val="002C1E62"/>
    <w:rsid w:val="003301B5"/>
    <w:rsid w:val="003745FD"/>
    <w:rsid w:val="003876B1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E5939"/>
    <w:rsid w:val="00BF6F6C"/>
    <w:rsid w:val="00CF2117"/>
    <w:rsid w:val="00D439B2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D0AEC6"/>
  <w15:chartTrackingRefBased/>
  <w15:docId w15:val="{D4C1E05B-4ABC-44A5-B8B5-6E2C645FD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2001-02-10T14:28:00Z</cp:lastPrinted>
  <dcterms:created xsi:type="dcterms:W3CDTF">2020-05-12T06:49:00Z</dcterms:created>
  <dcterms:modified xsi:type="dcterms:W3CDTF">2020-05-12T06:49:00Z</dcterms:modified>
</cp:coreProperties>
</file>