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522AE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2644B" w:rsidRPr="0022644B">
        <w:rPr>
          <w:rFonts w:ascii="Times New Roman" w:hAnsi="Times New Roman"/>
          <w:b/>
        </w:rPr>
        <w:t>NA/P/121/2020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644B" w:rsidRPr="0022644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644B" w:rsidRPr="0022644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2644B" w:rsidRPr="0022644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644B" w:rsidRPr="0022644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2644B" w:rsidRPr="0022644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2644B" w:rsidRPr="0022644B">
        <w:rPr>
          <w:rFonts w:ascii="Times New Roman" w:hAnsi="Times New Roman"/>
        </w:rPr>
        <w:t>(</w:t>
      </w:r>
      <w:proofErr w:type="spellStart"/>
      <w:r w:rsidR="0022644B" w:rsidRPr="0022644B">
        <w:rPr>
          <w:rFonts w:ascii="Times New Roman" w:hAnsi="Times New Roman"/>
        </w:rPr>
        <w:t>t.j</w:t>
      </w:r>
      <w:proofErr w:type="spellEnd"/>
      <w:r w:rsidR="0022644B" w:rsidRPr="0022644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1522AE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2644B" w:rsidRPr="0022644B">
        <w:rPr>
          <w:rFonts w:ascii="Times New Roman" w:hAnsi="Times New Roman"/>
          <w:b/>
        </w:rPr>
        <w:t xml:space="preserve">Budowa kompresorowni dla laboratorium Wydziału Budowy Maszyn i Lotnictwa </w:t>
      </w:r>
      <w:proofErr w:type="spellStart"/>
      <w:r w:rsidR="0022644B" w:rsidRPr="0022644B">
        <w:rPr>
          <w:rFonts w:ascii="Times New Roman" w:hAnsi="Times New Roman"/>
          <w:b/>
        </w:rPr>
        <w:t>PRz</w:t>
      </w:r>
      <w:proofErr w:type="spellEnd"/>
      <w:r w:rsidR="0022644B" w:rsidRPr="0022644B">
        <w:rPr>
          <w:rFonts w:ascii="Times New Roman" w:hAnsi="Times New Roman"/>
          <w:b/>
        </w:rPr>
        <w:t xml:space="preserve">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2644B" w:rsidRPr="0022644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2644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2644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522AE" w:rsidRDefault="001522AE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522AE" w:rsidRPr="000247FF" w:rsidRDefault="001522AE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522AE" w:rsidRDefault="001522A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522AE" w:rsidRPr="006676AE" w:rsidRDefault="001522A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2D8" w:rsidRDefault="00DB02D8" w:rsidP="0038231F">
      <w:pPr>
        <w:spacing w:after="0" w:line="240" w:lineRule="auto"/>
      </w:pPr>
      <w:r>
        <w:separator/>
      </w:r>
    </w:p>
  </w:endnote>
  <w:endnote w:type="continuationSeparator" w:id="0">
    <w:p w:rsidR="00DB02D8" w:rsidRDefault="00DB0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44B" w:rsidRDefault="00226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22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22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44B" w:rsidRDefault="00226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2D8" w:rsidRDefault="00DB02D8" w:rsidP="0038231F">
      <w:pPr>
        <w:spacing w:after="0" w:line="240" w:lineRule="auto"/>
      </w:pPr>
      <w:r>
        <w:separator/>
      </w:r>
    </w:p>
  </w:footnote>
  <w:footnote w:type="continuationSeparator" w:id="0">
    <w:p w:rsidR="00DB02D8" w:rsidRDefault="00DB02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44B" w:rsidRDefault="00226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44B" w:rsidRDefault="00226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44B" w:rsidRDefault="00226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2D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22AE"/>
    <w:rsid w:val="00160A7A"/>
    <w:rsid w:val="001902D2"/>
    <w:rsid w:val="001C6945"/>
    <w:rsid w:val="001F027E"/>
    <w:rsid w:val="00203A40"/>
    <w:rsid w:val="002168A8"/>
    <w:rsid w:val="0022644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02D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5BA55"/>
  <w15:docId w15:val="{3A6DD241-981B-45C2-82F9-89E8BF51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C0479-6E9A-4EBD-BEB1-16721CAB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2020-05-07T11:16:00Z</dcterms:created>
  <dcterms:modified xsi:type="dcterms:W3CDTF">2020-05-07T11:16:00Z</dcterms:modified>
</cp:coreProperties>
</file>