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21B9D" w:rsidRPr="00D21B9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21B9D" w:rsidRPr="00D21B9D">
        <w:rPr>
          <w:b/>
          <w:sz w:val="24"/>
        </w:rPr>
        <w:t>ZP/D-17/A/20</w:t>
      </w:r>
      <w:bookmarkStart w:id="0" w:name="_GoBack"/>
      <w:bookmarkEnd w:id="0"/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21B9D" w:rsidRPr="00D21B9D">
        <w:rPr>
          <w:b/>
        </w:rPr>
        <w:t>przetarg nieograniczony</w:t>
      </w:r>
      <w:r w:rsidR="00753DC1">
        <w:t xml:space="preserve"> na:</w:t>
      </w:r>
    </w:p>
    <w:p w:rsidR="0000184A" w:rsidRDefault="00D21B9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21B9D">
        <w:rPr>
          <w:b/>
          <w:sz w:val="24"/>
          <w:szCs w:val="24"/>
        </w:rPr>
        <w:t>Dostawa systemu pomiaru pola magnetycznego z kamerą 3D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21B9D" w:rsidRPr="00D21B9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21B9D" w:rsidRPr="00D21B9D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21B9D" w:rsidRPr="00D21B9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2E7" w:rsidRDefault="00D442E7">
      <w:r>
        <w:separator/>
      </w:r>
    </w:p>
  </w:endnote>
  <w:endnote w:type="continuationSeparator" w:id="0">
    <w:p w:rsidR="00D442E7" w:rsidRDefault="00D4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1E9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1E9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B9D" w:rsidRDefault="00D21B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2E7" w:rsidRDefault="00D442E7">
      <w:r>
        <w:separator/>
      </w:r>
    </w:p>
  </w:footnote>
  <w:footnote w:type="continuationSeparator" w:id="0">
    <w:p w:rsidR="00D442E7" w:rsidRDefault="00D442E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B9D" w:rsidRDefault="00D21B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E9F" w:rsidRDefault="00741E9F" w:rsidP="00741E9F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RID" style="width:453.75pt;height:74.25pt;visibility:visible">
          <v:imagedata r:id="rId1" o:title="logoRID"/>
        </v:shape>
      </w:pict>
    </w:r>
  </w:p>
  <w:p w:rsidR="00741E9F" w:rsidRDefault="00741E9F">
    <w:pPr>
      <w:pStyle w:val="Nagwek"/>
    </w:pPr>
  </w:p>
  <w:p w:rsidR="00741E9F" w:rsidRDefault="00741E9F">
    <w:pPr>
      <w:pStyle w:val="Nagwek"/>
    </w:pPr>
  </w:p>
  <w:p w:rsidR="00741E9F" w:rsidRDefault="00741E9F">
    <w:pPr>
      <w:pStyle w:val="Nagwek"/>
    </w:pPr>
  </w:p>
  <w:p w:rsidR="00741E9F" w:rsidRDefault="00741E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B9D" w:rsidRDefault="00D21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42E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1E9F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21B9D"/>
    <w:rsid w:val="00D442E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55E6AF"/>
  <w15:chartTrackingRefBased/>
  <w15:docId w15:val="{F02EE85E-FFE3-448D-814F-2DD0977E3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41E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1E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B6AC9-29EC-43C5-BEC2-AE4D41616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188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2020-05-07T11:30:00Z</cp:lastPrinted>
  <dcterms:created xsi:type="dcterms:W3CDTF">2020-05-07T11:30:00Z</dcterms:created>
  <dcterms:modified xsi:type="dcterms:W3CDTF">2020-05-07T11:30:00Z</dcterms:modified>
</cp:coreProperties>
</file>